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57513434"/>
        <w:docPartObj>
          <w:docPartGallery w:val="Cover Pages"/>
          <w:docPartUnique/>
        </w:docPartObj>
      </w:sdtPr>
      <w:sdtEndPr/>
      <w:sdtContent>
        <w:p w14:paraId="549BEC8A" w14:textId="5A5EB8F8" w:rsidR="00A9147B" w:rsidRDefault="00816B6C">
          <w:r w:rsidRPr="00A9147B">
            <w:rPr>
              <w:rFonts w:ascii="Aptos" w:eastAsia="Aptos" w:hAnsi="Aptos" w:cs="Times New Roman"/>
              <w:noProof/>
              <w:sz w:val="24"/>
            </w:rPr>
            <w:drawing>
              <wp:anchor distT="0" distB="0" distL="114300" distR="114300" simplePos="0" relativeHeight="251658240" behindDoc="0" locked="0" layoutInCell="1" allowOverlap="1" wp14:anchorId="4BE0773B" wp14:editId="655D1726">
                <wp:simplePos x="0" y="0"/>
                <wp:positionH relativeFrom="page">
                  <wp:posOffset>-255181</wp:posOffset>
                </wp:positionH>
                <wp:positionV relativeFrom="paragraph">
                  <wp:posOffset>92997</wp:posOffset>
                </wp:positionV>
                <wp:extent cx="7818120" cy="10424160"/>
                <wp:effectExtent l="0" t="0" r="0" b="0"/>
                <wp:wrapNone/>
                <wp:docPr id="1460460540" name="Afbeelding 1460460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460540" name="Afbeelding 1460460540"/>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7818120" cy="10424160"/>
                        </a:xfrm>
                        <a:prstGeom prst="rect">
                          <a:avLst/>
                        </a:prstGeom>
                        <a:noFill/>
                        <a:ln>
                          <a:noFill/>
                        </a:ln>
                      </pic:spPr>
                    </pic:pic>
                  </a:graphicData>
                </a:graphic>
                <wp14:sizeRelV relativeFrom="margin">
                  <wp14:pctHeight>0</wp14:pctHeight>
                </wp14:sizeRelV>
              </wp:anchor>
            </w:drawing>
          </w:r>
          <w:r w:rsidR="00B34E14" w:rsidRPr="00A9147B">
            <w:rPr>
              <w:rFonts w:ascii="Aptos" w:eastAsia="Aptos" w:hAnsi="Aptos" w:cs="Times New Roman"/>
              <w:noProof/>
              <w:sz w:val="24"/>
            </w:rPr>
            <mc:AlternateContent>
              <mc:Choice Requires="wpg">
                <w:drawing>
                  <wp:anchor distT="0" distB="0" distL="114300" distR="114300" simplePos="0" relativeHeight="251658250" behindDoc="0" locked="0" layoutInCell="1" allowOverlap="1" wp14:anchorId="6A22430A" wp14:editId="6ADDD813">
                    <wp:simplePos x="0" y="0"/>
                    <wp:positionH relativeFrom="page">
                      <wp:align>left</wp:align>
                    </wp:positionH>
                    <wp:positionV relativeFrom="paragraph">
                      <wp:posOffset>-934720</wp:posOffset>
                    </wp:positionV>
                    <wp:extent cx="7592695" cy="12846050"/>
                    <wp:effectExtent l="0" t="0" r="8255" b="0"/>
                    <wp:wrapNone/>
                    <wp:docPr id="971622599" name="Groep 5"/>
                    <wp:cNvGraphicFramePr/>
                    <a:graphic xmlns:a="http://schemas.openxmlformats.org/drawingml/2006/main">
                      <a:graphicData uri="http://schemas.microsoft.com/office/word/2010/wordprocessingGroup">
                        <wpg:wgp>
                          <wpg:cNvGrpSpPr/>
                          <wpg:grpSpPr>
                            <a:xfrm>
                              <a:off x="0" y="0"/>
                              <a:ext cx="7592695" cy="12846050"/>
                              <a:chOff x="0" y="0"/>
                              <a:chExt cx="7592695" cy="12846050"/>
                            </a:xfrm>
                          </wpg:grpSpPr>
                          <pic:pic xmlns:pic="http://schemas.openxmlformats.org/drawingml/2006/picture">
                            <pic:nvPicPr>
                              <pic:cNvPr id="1184698917" name="Bovenkant" descr="Afbeelding met maan, natuur, Hemellichaam, ruimte&#10;&#10;Automatisch gegenereerde beschrijving"/>
                              <pic:cNvPicPr/>
                            </pic:nvPicPr>
                            <pic:blipFill>
                              <a:blip r:embed="rId12" cstate="print"/>
                              <a:stretch>
                                <a:fillRect/>
                              </a:stretch>
                            </pic:blipFill>
                            <pic:spPr>
                              <a:xfrm>
                                <a:off x="0" y="0"/>
                                <a:ext cx="7562215" cy="6884035"/>
                              </a:xfrm>
                              <a:prstGeom prst="rect">
                                <a:avLst/>
                              </a:prstGeom>
                            </pic:spPr>
                          </pic:pic>
                          <pic:pic xmlns:pic="http://schemas.openxmlformats.org/drawingml/2006/picture">
                            <pic:nvPicPr>
                              <pic:cNvPr id="1523222793" name="Onderkant" descr="Afbeelding met schermopname, kunst&#10;&#10;Automatisch gegenereerde beschrijving"/>
                              <pic:cNvPicPr/>
                            </pic:nvPicPr>
                            <pic:blipFill>
                              <a:blip r:embed="rId13" cstate="print"/>
                              <a:stretch>
                                <a:fillRect/>
                              </a:stretch>
                            </pic:blipFill>
                            <pic:spPr>
                              <a:xfrm>
                                <a:off x="30480" y="5806440"/>
                                <a:ext cx="7562215" cy="5784215"/>
                              </a:xfrm>
                              <a:prstGeom prst="rect">
                                <a:avLst/>
                              </a:prstGeom>
                            </pic:spPr>
                          </pic:pic>
                          <wps:wsp>
                            <wps:cNvPr id="86740900" name="Tekstvak 2"/>
                            <wps:cNvSpPr txBox="1">
                              <a:spLocks noChangeArrowheads="1"/>
                            </wps:cNvSpPr>
                            <wps:spPr bwMode="auto">
                              <a:xfrm>
                                <a:off x="30480" y="502920"/>
                                <a:ext cx="7561970" cy="1188000"/>
                              </a:xfrm>
                              <a:prstGeom prst="rect">
                                <a:avLst/>
                              </a:prstGeom>
                              <a:noFill/>
                              <a:ln w="9525">
                                <a:noFill/>
                                <a:miter lim="800000"/>
                                <a:headEnd/>
                                <a:tailEnd/>
                              </a:ln>
                            </wps:spPr>
                            <wps:txbx>
                              <w:txbxContent>
                                <w:p w14:paraId="51F0E484" w14:textId="77777777" w:rsidR="00A9147B" w:rsidRDefault="00A9147B" w:rsidP="00A9147B">
                                  <w:pPr>
                                    <w:pStyle w:val="Grootwit"/>
                                    <w:jc w:val="center"/>
                                  </w:pPr>
                                  <w:r>
                                    <w:t>Schoolgids</w:t>
                                  </w:r>
                                </w:p>
                                <w:p w14:paraId="217B7126" w14:textId="77777777" w:rsidR="00A9147B" w:rsidRDefault="00A9147B" w:rsidP="00A9147B"/>
                              </w:txbxContent>
                            </wps:txbx>
                            <wps:bodyPr rot="0" vert="horz" wrap="square" lIns="91440" tIns="45720" rIns="91440" bIns="45720" anchor="t" anchorCtr="0">
                              <a:noAutofit/>
                            </wps:bodyPr>
                          </wps:wsp>
                          <pic:pic xmlns:pic="http://schemas.openxmlformats.org/drawingml/2006/picture">
                            <pic:nvPicPr>
                              <pic:cNvPr id="1165677125" name="Afbeelding 21" descr="Afbeelding met schermopname, Lettertype, Graphics, zwart&#10;&#10;Automatisch gegenereerde beschrijving"/>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4312920" y="8610600"/>
                                <a:ext cx="2994660" cy="42354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A22430A" id="Groep 5" o:spid="_x0000_s1026" style="position:absolute;margin-left:0;margin-top:-73.6pt;width:597.85pt;height:1011.5pt;z-index:251658250;mso-position-horizontal:left;mso-position-horizontal-relative:page;mso-width-relative:margin;mso-height-relative:margin" coordsize="75926,1284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1hmavAAAE+U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ovenkant" o:spid="_x0000_s1027" type="#_x0000_t75" alt="Afbeelding met maan, natuur, Hemellichaam, ruimte&#10;&#10;Automatisch gegenereerde beschrijving" style="position:absolute;width:75622;height:68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">
                      <v:imagedata r:id="rId15" o:title="Afbeelding met maan, natuur, Hemellichaam, ruimte&#10;&#10;Automatisch gegenereerde beschrijving"/>
                    </v:shape>
                    <v:shape id="Onderkant" o:spid="_x0000_s1028" type="#_x0000_t75" alt="Afbeelding met schermopname, kunst&#10;&#10;Automatisch gegenereerde beschrijving" style="position:absolute;left:304;top:58064;width:75622;height:57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">
                      <v:imagedata r:id="rId16" o:title="Afbeelding met schermopname, kunst&#10;&#10;Automatisch gegenereerde beschrijving"/>
                    </v:shape>
                    <v:shapetype id="_x0000_t202" coordsize="21600,21600" o:spt="202" path="m,l,21600r21600,l21600,xe">
                      <v:stroke joinstyle="miter"/>
                      <v:path gradientshapeok="t" o:connecttype="rect"/>
                    </v:shapetype>
                    <v:shape id="_x0000_s1029" type="#_x0000_t202" style="position:absolute;left:304;top:5029;width:75620;height:1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" filled="f" stroked="f">
                      <v:textbox>
                        <w:txbxContent>
                          <w:p w14:paraId="51F0E484" w14:textId="77777777" w:rsidR="00A9147B" w:rsidRDefault="00A9147B" w:rsidP="00A9147B">
                            <w:pPr>
                              <w:pStyle w:val="Grootwit"/>
                              <w:jc w:val="center"/>
                            </w:pPr>
                            <w:r>
                              <w:t>Schoolgids</w:t>
                            </w:r>
                          </w:p>
                          <w:p w14:paraId="217B7126" w14:textId="77777777" w:rsidR="00A9147B" w:rsidRDefault="00A9147B" w:rsidP="00A9147B"/>
                        </w:txbxContent>
                      </v:textbox>
                    </v:shape>
                    <v:shape id="Afbeelding 21" o:spid="_x0000_s1030" type="#_x0000_t75" alt="Afbeelding met schermopname, Lettertype, Graphics, zwart&#10;&#10;Automatisch gegenereerde beschrijving" style="position:absolute;left:43129;top:86106;width:29946;height:42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">
                      <v:imagedata r:id="rId17" o:title="Afbeelding met schermopname, Lettertype, Graphics, zwart&#10;&#10;Automatisch gegenereerde beschrijving"/>
                    </v:shape>
                    <w10:wrap anchorx="page"/>
                  </v:group>
                </w:pict>
              </mc:Fallback>
            </mc:AlternateContent>
          </w:r>
          <w:r w:rsidR="00A9147B" w:rsidRPr="00A9147B">
            <w:rPr>
              <w:rFonts w:ascii="Aptos" w:eastAsia="Aptos" w:hAnsi="Aptos" w:cs="Times New Roman"/>
              <w:noProof/>
              <w:sz w:val="24"/>
            </w:rPr>
            <w:drawing>
              <wp:anchor distT="0" distB="0" distL="114300" distR="114300" simplePos="0" relativeHeight="251658252" behindDoc="0" locked="0" layoutInCell="1" allowOverlap="1" wp14:anchorId="08653ECF" wp14:editId="5B3EE251">
                <wp:simplePos x="0" y="0"/>
                <wp:positionH relativeFrom="page">
                  <wp:align>left</wp:align>
                </wp:positionH>
                <wp:positionV relativeFrom="paragraph">
                  <wp:posOffset>39370</wp:posOffset>
                </wp:positionV>
                <wp:extent cx="3235251" cy="3197456"/>
                <wp:effectExtent l="0" t="0" r="0" b="0"/>
                <wp:wrapNone/>
                <wp:docPr id="256863702" name="Image 21" descr="Afbeelding met tekening, schets, tekenfilm, Kinderkunst&#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256863702" name="Image 21" descr="Afbeelding met tekening, schets, tekenfilm, Kinderkunst&#10;&#10;Door AI gegenereerde inhoud is mogelijk onjuist."/>
                        <pic:cNvPicPr/>
                      </pic:nvPicPr>
                      <pic:blipFill>
                        <a:blip r:embed="rId18" cstate="print"/>
                        <a:stretch>
                          <a:fillRect/>
                        </a:stretch>
                      </pic:blipFill>
                      <pic:spPr>
                        <a:xfrm>
                          <a:off x="0" y="0"/>
                          <a:ext cx="3235251" cy="3197456"/>
                        </a:xfrm>
                        <a:prstGeom prst="rect">
                          <a:avLst/>
                        </a:prstGeom>
                      </pic:spPr>
                    </pic:pic>
                  </a:graphicData>
                </a:graphic>
              </wp:anchor>
            </w:drawing>
          </w:r>
          <w:r w:rsidR="00A9147B" w:rsidRPr="00A9147B">
            <w:rPr>
              <w:rFonts w:ascii="Aptos" w:eastAsia="Aptos" w:hAnsi="Aptos" w:cs="Times New Roman"/>
              <w:noProof/>
              <w:sz w:val="24"/>
            </w:rPr>
            <mc:AlternateContent>
              <mc:Choice Requires="wps">
                <w:drawing>
                  <wp:anchor distT="0" distB="0" distL="114300" distR="114300" simplePos="0" relativeHeight="251658251" behindDoc="0" locked="0" layoutInCell="1" allowOverlap="1" wp14:anchorId="196773BE" wp14:editId="5A2B83C4">
                    <wp:simplePos x="0" y="0"/>
                    <wp:positionH relativeFrom="column">
                      <wp:posOffset>-1153795</wp:posOffset>
                    </wp:positionH>
                    <wp:positionV relativeFrom="paragraph">
                      <wp:posOffset>-1675130</wp:posOffset>
                    </wp:positionV>
                    <wp:extent cx="2227580" cy="3077845"/>
                    <wp:effectExtent l="0" t="0" r="0" b="0"/>
                    <wp:wrapNone/>
                    <wp:docPr id="705397086" name="Graphic 20"/>
                    <wp:cNvGraphicFramePr/>
                    <a:graphic xmlns:a="http://schemas.openxmlformats.org/drawingml/2006/main">
                      <a:graphicData uri="http://schemas.microsoft.com/office/word/2010/wordprocessingShape">
                        <wps:wsp>
                          <wps:cNvSpPr/>
                          <wps:spPr>
                            <a:xfrm>
                              <a:off x="0" y="0"/>
                              <a:ext cx="2227580" cy="3077845"/>
                            </a:xfrm>
                            <a:custGeom>
                              <a:avLst/>
                              <a:gdLst/>
                              <a:ahLst/>
                              <a:cxnLst/>
                              <a:rect l="l" t="t" r="r" b="b"/>
                              <a:pathLst>
                                <a:path w="2227580" h="3077845">
                                  <a:moveTo>
                                    <a:pt x="519853" y="2166002"/>
                                  </a:moveTo>
                                  <a:lnTo>
                                    <a:pt x="855579" y="2512151"/>
                                  </a:lnTo>
                                  <a:lnTo>
                                    <a:pt x="824130" y="2478810"/>
                                  </a:lnTo>
                                  <a:lnTo>
                                    <a:pt x="794991" y="2443756"/>
                                  </a:lnTo>
                                  <a:lnTo>
                                    <a:pt x="768381" y="2407058"/>
                                  </a:lnTo>
                                  <a:lnTo>
                                    <a:pt x="744519" y="2368786"/>
                                  </a:lnTo>
                                  <a:lnTo>
                                    <a:pt x="723623" y="2329008"/>
                                  </a:lnTo>
                                  <a:lnTo>
                                    <a:pt x="705914" y="2287795"/>
                                  </a:lnTo>
                                  <a:lnTo>
                                    <a:pt x="691610" y="2245215"/>
                                  </a:lnTo>
                                  <a:lnTo>
                                    <a:pt x="680931" y="2201338"/>
                                  </a:lnTo>
                                  <a:lnTo>
                                    <a:pt x="674094" y="2156233"/>
                                  </a:lnTo>
                                  <a:lnTo>
                                    <a:pt x="671321" y="2109968"/>
                                  </a:lnTo>
                                  <a:lnTo>
                                    <a:pt x="672829" y="2062615"/>
                                  </a:lnTo>
                                  <a:lnTo>
                                    <a:pt x="678838" y="2014240"/>
                                  </a:lnTo>
                                  <a:lnTo>
                                    <a:pt x="688285" y="1970216"/>
                                  </a:lnTo>
                                  <a:lnTo>
                                    <a:pt x="701236" y="1927324"/>
                                  </a:lnTo>
                                  <a:lnTo>
                                    <a:pt x="717430" y="1885490"/>
                                  </a:lnTo>
                                  <a:lnTo>
                                    <a:pt x="736608" y="1844637"/>
                                  </a:lnTo>
                                  <a:lnTo>
                                    <a:pt x="758510" y="1804689"/>
                                  </a:lnTo>
                                  <a:lnTo>
                                    <a:pt x="782876" y="1765572"/>
                                  </a:lnTo>
                                  <a:lnTo>
                                    <a:pt x="809448" y="1727209"/>
                                  </a:lnTo>
                                  <a:lnTo>
                                    <a:pt x="837964" y="1689524"/>
                                  </a:lnTo>
                                  <a:lnTo>
                                    <a:pt x="868166" y="1652443"/>
                                  </a:lnTo>
                                  <a:lnTo>
                                    <a:pt x="899794" y="1615888"/>
                                  </a:lnTo>
                                  <a:lnTo>
                                    <a:pt x="932588" y="1579786"/>
                                  </a:lnTo>
                                  <a:lnTo>
                                    <a:pt x="966288" y="1544059"/>
                                  </a:lnTo>
                                  <a:lnTo>
                                    <a:pt x="1000636" y="1508632"/>
                                  </a:lnTo>
                                  <a:lnTo>
                                    <a:pt x="1035371" y="1473430"/>
                                  </a:lnTo>
                                  <a:lnTo>
                                    <a:pt x="1070234" y="1438377"/>
                                  </a:lnTo>
                                  <a:lnTo>
                                    <a:pt x="1104965" y="1403397"/>
                                  </a:lnTo>
                                  <a:lnTo>
                                    <a:pt x="1139304" y="1368414"/>
                                  </a:lnTo>
                                  <a:lnTo>
                                    <a:pt x="1172992" y="1333353"/>
                                  </a:lnTo>
                                  <a:lnTo>
                                    <a:pt x="1205769" y="1298139"/>
                                  </a:lnTo>
                                  <a:lnTo>
                                    <a:pt x="1237376" y="1262694"/>
                                  </a:lnTo>
                                  <a:lnTo>
                                    <a:pt x="1267553" y="1226944"/>
                                  </a:lnTo>
                                  <a:lnTo>
                                    <a:pt x="1296040" y="1190814"/>
                                  </a:lnTo>
                                  <a:lnTo>
                                    <a:pt x="1328126" y="1145772"/>
                                  </a:lnTo>
                                  <a:lnTo>
                                    <a:pt x="1356338" y="1100495"/>
                                  </a:lnTo>
                                  <a:lnTo>
                                    <a:pt x="1380679" y="1055115"/>
                                  </a:lnTo>
                                  <a:lnTo>
                                    <a:pt x="1401153" y="1009764"/>
                                  </a:lnTo>
                                  <a:lnTo>
                                    <a:pt x="1417765" y="964573"/>
                                  </a:lnTo>
                                  <a:lnTo>
                                    <a:pt x="1430517" y="919675"/>
                                  </a:lnTo>
                                  <a:lnTo>
                                    <a:pt x="1439415" y="875203"/>
                                  </a:lnTo>
                                  <a:lnTo>
                                    <a:pt x="1444461" y="831287"/>
                                  </a:lnTo>
                                  <a:lnTo>
                                    <a:pt x="1445660" y="788060"/>
                                  </a:lnTo>
                                  <a:lnTo>
                                    <a:pt x="1443016" y="745653"/>
                                  </a:lnTo>
                                  <a:lnTo>
                                    <a:pt x="1436531" y="704200"/>
                                  </a:lnTo>
                                  <a:lnTo>
                                    <a:pt x="1426211" y="663831"/>
                                  </a:lnTo>
                                  <a:lnTo>
                                    <a:pt x="1412060" y="624679"/>
                                  </a:lnTo>
                                  <a:lnTo>
                                    <a:pt x="1394080" y="586876"/>
                                  </a:lnTo>
                                  <a:lnTo>
                                    <a:pt x="1372276" y="550553"/>
                                  </a:lnTo>
                                  <a:lnTo>
                                    <a:pt x="1346652" y="515844"/>
                                  </a:lnTo>
                                  <a:lnTo>
                                    <a:pt x="1317211" y="482879"/>
                                  </a:lnTo>
                                  <a:lnTo>
                                    <a:pt x="1283958" y="451791"/>
                                  </a:lnTo>
                                  <a:lnTo>
                                    <a:pt x="1246897" y="422711"/>
                                  </a:lnTo>
                                  <a:lnTo>
                                    <a:pt x="1206031" y="395772"/>
                                  </a:lnTo>
                                  <a:lnTo>
                                    <a:pt x="1162291" y="371128"/>
                                  </a:lnTo>
                                  <a:lnTo>
                                    <a:pt x="1117161" y="349000"/>
                                  </a:lnTo>
                                  <a:lnTo>
                                    <a:pt x="1070756" y="329200"/>
                                  </a:lnTo>
                                  <a:lnTo>
                                    <a:pt x="1023193" y="311541"/>
                                  </a:lnTo>
                                  <a:lnTo>
                                    <a:pt x="974589" y="295837"/>
                                  </a:lnTo>
                                  <a:lnTo>
                                    <a:pt x="925061" y="281899"/>
                                  </a:lnTo>
                                  <a:lnTo>
                                    <a:pt x="904928" y="276955"/>
                                  </a:lnTo>
                                  <a:lnTo>
                                    <a:pt x="1210299" y="591807"/>
                                  </a:lnTo>
                                  <a:lnTo>
                                    <a:pt x="1234181" y="620088"/>
                                  </a:lnTo>
                                  <a:lnTo>
                                    <a:pt x="1271167" y="684107"/>
                                  </a:lnTo>
                                  <a:lnTo>
                                    <a:pt x="1283764" y="720102"/>
                                  </a:lnTo>
                                  <a:lnTo>
                                    <a:pt x="1292094" y="758927"/>
                                  </a:lnTo>
                                  <a:lnTo>
                                    <a:pt x="1295904" y="800711"/>
                                  </a:lnTo>
                                  <a:lnTo>
                                    <a:pt x="1294941" y="845584"/>
                                  </a:lnTo>
                                  <a:lnTo>
                                    <a:pt x="1287947" y="893816"/>
                                  </a:lnTo>
                                  <a:lnTo>
                                    <a:pt x="1274680" y="940989"/>
                                  </a:lnTo>
                                  <a:lnTo>
                                    <a:pt x="1255906" y="987087"/>
                                  </a:lnTo>
                                  <a:lnTo>
                                    <a:pt x="1232390" y="1032097"/>
                                  </a:lnTo>
                                  <a:lnTo>
                                    <a:pt x="1204899" y="1076001"/>
                                  </a:lnTo>
                                  <a:lnTo>
                                    <a:pt x="1174199" y="1118787"/>
                                  </a:lnTo>
                                  <a:lnTo>
                                    <a:pt x="1141055" y="1160437"/>
                                  </a:lnTo>
                                  <a:lnTo>
                                    <a:pt x="1106235" y="1200939"/>
                                  </a:lnTo>
                                  <a:lnTo>
                                    <a:pt x="1070503" y="1240275"/>
                                  </a:lnTo>
                                  <a:lnTo>
                                    <a:pt x="1034625" y="1278432"/>
                                  </a:lnTo>
                                  <a:lnTo>
                                    <a:pt x="1000304" y="1314193"/>
                                  </a:lnTo>
                                  <a:lnTo>
                                    <a:pt x="965697" y="1349756"/>
                                  </a:lnTo>
                                  <a:lnTo>
                                    <a:pt x="930982" y="1385246"/>
                                  </a:lnTo>
                                  <a:lnTo>
                                    <a:pt x="896339" y="1420787"/>
                                  </a:lnTo>
                                  <a:lnTo>
                                    <a:pt x="861945" y="1456504"/>
                                  </a:lnTo>
                                  <a:lnTo>
                                    <a:pt x="827980" y="1492522"/>
                                  </a:lnTo>
                                  <a:lnTo>
                                    <a:pt x="794622" y="1528967"/>
                                  </a:lnTo>
                                  <a:lnTo>
                                    <a:pt x="762050" y="1565963"/>
                                  </a:lnTo>
                                  <a:lnTo>
                                    <a:pt x="730443" y="1603634"/>
                                  </a:lnTo>
                                  <a:lnTo>
                                    <a:pt x="699978" y="1642107"/>
                                  </a:lnTo>
                                  <a:lnTo>
                                    <a:pt x="670836" y="1681505"/>
                                  </a:lnTo>
                                  <a:lnTo>
                                    <a:pt x="640037" y="1727511"/>
                                  </a:lnTo>
                                  <a:lnTo>
                                    <a:pt x="612821" y="1773923"/>
                                  </a:lnTo>
                                  <a:lnTo>
                                    <a:pt x="589144" y="1820641"/>
                                  </a:lnTo>
                                  <a:lnTo>
                                    <a:pt x="568960" y="1867570"/>
                                  </a:lnTo>
                                  <a:lnTo>
                                    <a:pt x="552223" y="1914613"/>
                                  </a:lnTo>
                                  <a:lnTo>
                                    <a:pt x="538890" y="1961672"/>
                                  </a:lnTo>
                                  <a:lnTo>
                                    <a:pt x="528913" y="2008651"/>
                                  </a:lnTo>
                                  <a:lnTo>
                                    <a:pt x="522250" y="2055452"/>
                                  </a:lnTo>
                                  <a:lnTo>
                                    <a:pt x="518853" y="2101979"/>
                                  </a:lnTo>
                                  <a:lnTo>
                                    <a:pt x="518679" y="2148135"/>
                                  </a:lnTo>
                                  <a:lnTo>
                                    <a:pt x="519853" y="2166002"/>
                                  </a:lnTo>
                                  <a:close/>
                                </a:path>
                                <a:path w="2227580" h="3077845">
                                  <a:moveTo>
                                    <a:pt x="0" y="210225"/>
                                  </a:moveTo>
                                  <a:lnTo>
                                    <a:pt x="74733" y="250333"/>
                                  </a:lnTo>
                                  <a:lnTo>
                                    <a:pt x="122194" y="270653"/>
                                  </a:lnTo>
                                  <a:lnTo>
                                    <a:pt x="171388" y="288602"/>
                                  </a:lnTo>
                                  <a:lnTo>
                                    <a:pt x="222058" y="304325"/>
                                  </a:lnTo>
                                  <a:lnTo>
                                    <a:pt x="273945" y="317969"/>
                                  </a:lnTo>
                                  <a:lnTo>
                                    <a:pt x="345887" y="333033"/>
                                  </a:lnTo>
                                  <a:lnTo>
                                    <a:pt x="385063" y="339898"/>
                                  </a:lnTo>
                                  <a:lnTo>
                                    <a:pt x="426039" y="346489"/>
                                  </a:lnTo>
                                  <a:lnTo>
                                    <a:pt x="649064" y="379876"/>
                                  </a:lnTo>
                                  <a:lnTo>
                                    <a:pt x="695529" y="387545"/>
                                  </a:lnTo>
                                  <a:lnTo>
                                    <a:pt x="742024" y="395845"/>
                                  </a:lnTo>
                                  <a:lnTo>
                                    <a:pt x="788297" y="404907"/>
                                  </a:lnTo>
                                  <a:lnTo>
                                    <a:pt x="834094" y="414859"/>
                                  </a:lnTo>
                                  <a:lnTo>
                                    <a:pt x="879163" y="425831"/>
                                  </a:lnTo>
                                  <a:lnTo>
                                    <a:pt x="923250" y="437953"/>
                                  </a:lnTo>
                                  <a:lnTo>
                                    <a:pt x="966104" y="451353"/>
                                  </a:lnTo>
                                  <a:lnTo>
                                    <a:pt x="1007471" y="466160"/>
                                  </a:lnTo>
                                  <a:lnTo>
                                    <a:pt x="1047099" y="482505"/>
                                  </a:lnTo>
                                  <a:lnTo>
                                    <a:pt x="1084735" y="500515"/>
                                  </a:lnTo>
                                  <a:lnTo>
                                    <a:pt x="1120125" y="520322"/>
                                  </a:lnTo>
                                  <a:lnTo>
                                    <a:pt x="1153018" y="542053"/>
                                  </a:lnTo>
                                  <a:lnTo>
                                    <a:pt x="1183160" y="565838"/>
                                  </a:lnTo>
                                  <a:lnTo>
                                    <a:pt x="1210299" y="591807"/>
                                  </a:lnTo>
                                  <a:lnTo>
                                    <a:pt x="904928" y="276955"/>
                                  </a:lnTo>
                                  <a:lnTo>
                                    <a:pt x="823699" y="258573"/>
                                  </a:lnTo>
                                  <a:lnTo>
                                    <a:pt x="772098" y="248812"/>
                                  </a:lnTo>
                                  <a:lnTo>
                                    <a:pt x="720040" y="240067"/>
                                  </a:lnTo>
                                  <a:lnTo>
                                    <a:pt x="667640" y="232154"/>
                                  </a:lnTo>
                                  <a:lnTo>
                                    <a:pt x="517349" y="210866"/>
                                  </a:lnTo>
                                  <a:lnTo>
                                    <a:pt x="466890" y="202952"/>
                                  </a:lnTo>
                                  <a:lnTo>
                                    <a:pt x="416679" y="194124"/>
                                  </a:lnTo>
                                  <a:lnTo>
                                    <a:pt x="366972" y="184075"/>
                                  </a:lnTo>
                                  <a:lnTo>
                                    <a:pt x="318026" y="172503"/>
                                  </a:lnTo>
                                  <a:lnTo>
                                    <a:pt x="270099" y="159102"/>
                                  </a:lnTo>
                                  <a:lnTo>
                                    <a:pt x="223447" y="143568"/>
                                  </a:lnTo>
                                  <a:lnTo>
                                    <a:pt x="178327" y="125598"/>
                                  </a:lnTo>
                                  <a:lnTo>
                                    <a:pt x="134997" y="104886"/>
                                  </a:lnTo>
                                  <a:lnTo>
                                    <a:pt x="93713" y="81130"/>
                                  </a:lnTo>
                                  <a:lnTo>
                                    <a:pt x="52731" y="51868"/>
                                  </a:lnTo>
                                  <a:lnTo>
                                    <a:pt x="17084" y="19560"/>
                                  </a:lnTo>
                                  <a:lnTo>
                                    <a:pt x="0" y="1944"/>
                                  </a:lnTo>
                                  <a:lnTo>
                                    <a:pt x="0" y="210225"/>
                                  </a:lnTo>
                                  <a:close/>
                                </a:path>
                                <a:path w="2227580" h="3077845">
                                  <a:moveTo>
                                    <a:pt x="0" y="1944"/>
                                  </a:moveTo>
                                  <a:lnTo>
                                    <a:pt x="17084" y="19560"/>
                                  </a:lnTo>
                                  <a:lnTo>
                                    <a:pt x="0" y="0"/>
                                  </a:lnTo>
                                  <a:lnTo>
                                    <a:pt x="0" y="1944"/>
                                  </a:lnTo>
                                  <a:close/>
                                </a:path>
                                <a:path w="2227580" h="3077845">
                                  <a:moveTo>
                                    <a:pt x="2106972" y="3077398"/>
                                  </a:moveTo>
                                  <a:lnTo>
                                    <a:pt x="2227181" y="2960808"/>
                                  </a:lnTo>
                                  <a:lnTo>
                                    <a:pt x="2224981" y="2958265"/>
                                  </a:lnTo>
                                  <a:lnTo>
                                    <a:pt x="2193601" y="2928721"/>
                                  </a:lnTo>
                                  <a:lnTo>
                                    <a:pt x="2158080" y="2901475"/>
                                  </a:lnTo>
                                  <a:lnTo>
                                    <a:pt x="2118205" y="2876522"/>
                                  </a:lnTo>
                                  <a:lnTo>
                                    <a:pt x="2076590" y="2855329"/>
                                  </a:lnTo>
                                  <a:lnTo>
                                    <a:pt x="2033392" y="2837553"/>
                                  </a:lnTo>
                                  <a:lnTo>
                                    <a:pt x="1988767" y="2822848"/>
                                  </a:lnTo>
                                  <a:lnTo>
                                    <a:pt x="1942873" y="2810871"/>
                                  </a:lnTo>
                                  <a:lnTo>
                                    <a:pt x="1895866" y="2801276"/>
                                  </a:lnTo>
                                  <a:lnTo>
                                    <a:pt x="1847905" y="2793719"/>
                                  </a:lnTo>
                                  <a:lnTo>
                                    <a:pt x="1831342" y="2791728"/>
                                  </a:lnTo>
                                  <a:lnTo>
                                    <a:pt x="2100627" y="3069373"/>
                                  </a:lnTo>
                                  <a:lnTo>
                                    <a:pt x="2106972" y="3077398"/>
                                  </a:lnTo>
                                  <a:close/>
                                </a:path>
                                <a:path w="2227580" h="3077845">
                                  <a:moveTo>
                                    <a:pt x="716243" y="2604496"/>
                                  </a:moveTo>
                                  <a:lnTo>
                                    <a:pt x="749490" y="2638102"/>
                                  </a:lnTo>
                                  <a:lnTo>
                                    <a:pt x="784301" y="2669607"/>
                                  </a:lnTo>
                                  <a:lnTo>
                                    <a:pt x="820627" y="2699051"/>
                                  </a:lnTo>
                                  <a:lnTo>
                                    <a:pt x="858413" y="2726475"/>
                                  </a:lnTo>
                                  <a:lnTo>
                                    <a:pt x="897608" y="2751918"/>
                                  </a:lnTo>
                                  <a:lnTo>
                                    <a:pt x="938159" y="2775420"/>
                                  </a:lnTo>
                                  <a:lnTo>
                                    <a:pt x="980015" y="2797022"/>
                                  </a:lnTo>
                                  <a:lnTo>
                                    <a:pt x="1023123" y="2816762"/>
                                  </a:lnTo>
                                  <a:lnTo>
                                    <a:pt x="1067431" y="2834682"/>
                                  </a:lnTo>
                                  <a:lnTo>
                                    <a:pt x="1112886" y="2850820"/>
                                  </a:lnTo>
                                  <a:lnTo>
                                    <a:pt x="1159437" y="2865217"/>
                                  </a:lnTo>
                                  <a:lnTo>
                                    <a:pt x="1207031" y="2877912"/>
                                  </a:lnTo>
                                  <a:lnTo>
                                    <a:pt x="1255615" y="2888947"/>
                                  </a:lnTo>
                                  <a:lnTo>
                                    <a:pt x="1305138" y="2898359"/>
                                  </a:lnTo>
                                  <a:lnTo>
                                    <a:pt x="1355548" y="2906191"/>
                                  </a:lnTo>
                                  <a:lnTo>
                                    <a:pt x="1406791" y="2912480"/>
                                  </a:lnTo>
                                  <a:lnTo>
                                    <a:pt x="1458816" y="2917268"/>
                                  </a:lnTo>
                                  <a:lnTo>
                                    <a:pt x="1511571" y="2920594"/>
                                  </a:lnTo>
                                  <a:lnTo>
                                    <a:pt x="1608653" y="2924580"/>
                                  </a:lnTo>
                                  <a:lnTo>
                                    <a:pt x="1658504" y="2926788"/>
                                  </a:lnTo>
                                  <a:lnTo>
                                    <a:pt x="1708644" y="2929769"/>
                                  </a:lnTo>
                                  <a:lnTo>
                                    <a:pt x="1758632" y="2933993"/>
                                  </a:lnTo>
                                  <a:lnTo>
                                    <a:pt x="1808030" y="2939932"/>
                                  </a:lnTo>
                                  <a:lnTo>
                                    <a:pt x="1856396" y="2948056"/>
                                  </a:lnTo>
                                  <a:lnTo>
                                    <a:pt x="1903293" y="2958836"/>
                                  </a:lnTo>
                                  <a:lnTo>
                                    <a:pt x="1948280" y="2972745"/>
                                  </a:lnTo>
                                  <a:lnTo>
                                    <a:pt x="1990919" y="2990252"/>
                                  </a:lnTo>
                                  <a:lnTo>
                                    <a:pt x="2030769" y="3011830"/>
                                  </a:lnTo>
                                  <a:lnTo>
                                    <a:pt x="2067390" y="3037948"/>
                                  </a:lnTo>
                                  <a:lnTo>
                                    <a:pt x="2100627" y="3069373"/>
                                  </a:lnTo>
                                  <a:lnTo>
                                    <a:pt x="1831342" y="2791728"/>
                                  </a:lnTo>
                                  <a:lnTo>
                                    <a:pt x="1749743" y="2783341"/>
                                  </a:lnTo>
                                  <a:lnTo>
                                    <a:pt x="1699856" y="2779829"/>
                                  </a:lnTo>
                                  <a:lnTo>
                                    <a:pt x="1649643" y="2776978"/>
                                  </a:lnTo>
                                  <a:lnTo>
                                    <a:pt x="1548861" y="2771873"/>
                                  </a:lnTo>
                                  <a:lnTo>
                                    <a:pt x="1498606" y="2768932"/>
                                  </a:lnTo>
                                  <a:lnTo>
                                    <a:pt x="1448652" y="2765271"/>
                                  </a:lnTo>
                                  <a:lnTo>
                                    <a:pt x="1399156" y="2760546"/>
                                  </a:lnTo>
                                  <a:lnTo>
                                    <a:pt x="1350273" y="2754413"/>
                                  </a:lnTo>
                                  <a:lnTo>
                                    <a:pt x="1302162" y="2746527"/>
                                  </a:lnTo>
                                  <a:lnTo>
                                    <a:pt x="1254979" y="2736543"/>
                                  </a:lnTo>
                                  <a:lnTo>
                                    <a:pt x="1208882" y="2724117"/>
                                  </a:lnTo>
                                  <a:lnTo>
                                    <a:pt x="1164026" y="2708904"/>
                                  </a:lnTo>
                                  <a:lnTo>
                                    <a:pt x="1121987" y="2691760"/>
                                  </a:lnTo>
                                  <a:lnTo>
                                    <a:pt x="1080506" y="2672348"/>
                                  </a:lnTo>
                                  <a:lnTo>
                                    <a:pt x="1039800" y="2650739"/>
                                  </a:lnTo>
                                  <a:lnTo>
                                    <a:pt x="1000089" y="2627001"/>
                                  </a:lnTo>
                                  <a:lnTo>
                                    <a:pt x="961593" y="2601204"/>
                                  </a:lnTo>
                                  <a:lnTo>
                                    <a:pt x="924529" y="2573418"/>
                                  </a:lnTo>
                                  <a:lnTo>
                                    <a:pt x="889119" y="2543710"/>
                                  </a:lnTo>
                                  <a:lnTo>
                                    <a:pt x="855579" y="2512151"/>
                                  </a:lnTo>
                                  <a:lnTo>
                                    <a:pt x="519853" y="2166002"/>
                                  </a:lnTo>
                                  <a:lnTo>
                                    <a:pt x="521682" y="2193822"/>
                                  </a:lnTo>
                                  <a:lnTo>
                                    <a:pt x="527816" y="2238944"/>
                                  </a:lnTo>
                                  <a:lnTo>
                                    <a:pt x="537038" y="2283404"/>
                                  </a:lnTo>
                                  <a:lnTo>
                                    <a:pt x="549300" y="2327104"/>
                                  </a:lnTo>
                                  <a:lnTo>
                                    <a:pt x="564559" y="2369949"/>
                                  </a:lnTo>
                                  <a:lnTo>
                                    <a:pt x="582770" y="2411840"/>
                                  </a:lnTo>
                                  <a:lnTo>
                                    <a:pt x="603886" y="2452681"/>
                                  </a:lnTo>
                                  <a:lnTo>
                                    <a:pt x="627864" y="2492374"/>
                                  </a:lnTo>
                                  <a:lnTo>
                                    <a:pt x="654657" y="2530824"/>
                                  </a:lnTo>
                                  <a:lnTo>
                                    <a:pt x="684615" y="2568750"/>
                                  </a:lnTo>
                                  <a:lnTo>
                                    <a:pt x="716243" y="2604496"/>
                                  </a:lnTo>
                                  <a:close/>
                                </a:path>
                              </a:pathLst>
                            </a:custGeom>
                            <a:solidFill>
                              <a:srgbClr val="64B1C2"/>
                            </a:solidFill>
                          </wps:spPr>
                          <wps:bodyPr wrap="square" lIns="0" tIns="0" rIns="0" bIns="0" rtlCol="0">
                            <a:prstTxWarp prst="textNoShape">
                              <a:avLst/>
                            </a:prstTxWarp>
                            <a:noAutofit/>
                          </wps:bodyPr>
                        </wps:wsp>
                      </a:graphicData>
                    </a:graphic>
                  </wp:anchor>
                </w:drawing>
              </mc:Choice>
              <mc:Fallback>
                <w:pict>
                  <v:shape w14:anchorId="4120544F" id="Graphic 20" o:spid="_x0000_s1026" style="position:absolute;margin-left:-90.85pt;margin-top:-131.9pt;width:175.4pt;height:242.35pt;z-index:251658251;visibility:visible;mso-wrap-style:square;mso-wrap-distance-left:9pt;mso-wrap-distance-top:0;mso-wrap-distance-right:9pt;mso-wrap-distance-bottom:0;mso-position-horizontal:absolute;mso-position-horizontal-relative:text;mso-position-vertical:absolute;mso-position-vertical-relative:text;v-text-anchor:top" coordsize="2227580,307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" path="m519853,2166002r335726,346149l824130,2478810r-29139,-35054l768381,2407058r-23862,-38272l723623,2329008r-17709,-41213l691610,2245215r-10679,-43877l674094,2156233r-2773,-46265l672829,2062615r6009,-48375l688285,1970216r12951,-42892l717430,1885490r19178,-40853l758510,1804689r24366,-39117l809448,1727209r28516,-37685l868166,1652443r31628,-36555l932588,1579786r33700,-35727l1000636,1508632r34735,-35202l1070234,1438377r34731,-34980l1139304,1368414r33688,-35061l1205769,1298139r31607,-35445l1267553,1226944r28487,-36130l1328126,1145772r28212,-45277l1380679,1055115r20474,-45351l1417765,964573r12752,-44898l1439415,875203r5046,-43916l1445660,788060r-2644,-42407l1436531,704200r-10320,-40369l1412060,624679r-17980,-37803l1372276,550553r-25624,-34709l1317211,482879r-33253,-31088l1246897,422711r-40866,-26939l1162291,371128r-45130,-22128l1070756,329200r-47563,-17659l974589,295837,925061,281899r-20133,-4944l1210299,591807r23882,28281l1271167,684107r12597,35995l1292094,758927r3810,41784l1294941,845584r-6994,48232l1274680,940989r-18774,46098l1232390,1032097r-27491,43904l1174199,1118787r-33144,41650l1106235,1200939r-35732,39336l1034625,1278432r-34321,35761l965697,1349756r-34715,35490l896339,1420787r-34394,35717l827980,1492522r-33358,36445l762050,1565963r-31607,37671l699978,1642107r-29142,39398l640037,1727511r-27216,46412l589144,1820641r-20184,46929l552223,1914613r-13333,47059l528913,2008651r-6663,46801l518853,2101979r-174,46156l519853,2166002xem,210225r74733,40108l122194,270653r49194,17949l222058,304325r51887,13644l345887,333033r39176,6865l426039,346489r223025,33387l695529,387545r46495,8300l788297,404907r45797,9952l879163,425831r44087,12122l966104,451353r41367,14807l1047099,482505r37636,18010l1120125,520322r32893,21731l1183160,565838r27139,25969l904928,276955,823699,258573r-51601,-9761l720040,240067r-52400,-7913l517349,210866r-50459,-7914l416679,194124,366972,184075,318026,172503,270099,159102,223447,143568,178327,125598,134997,104886,93713,81130,52731,51868,17084,19560,,1944,,210225xem,1944l17084,19560,,,,1944xem2106972,3077398r120209,-116590l2224981,2958265r-31380,-29544l2158080,2901475r-39875,-24953l2076590,2855329r-43198,-17776l1988767,2822848r-45894,-11977l1895866,2801276r-47961,-7557l1831342,2791728r269285,277645l2106972,3077398xem716243,2604496r33247,33606l784301,2669607r36326,29444l858413,2726475r39195,25443l938159,2775420r41856,21602l1023123,2816762r44308,17920l1112886,2850820r46551,14397l1207031,2877912r48584,11035l1305138,2898359r50410,7832l1406791,2912480r52025,4788l1511571,2920594r97082,3986l1658504,2926788r50140,2981l1758632,2933993r49398,5939l1856396,2948056r46897,10780l1948280,2972745r42639,17507l2030769,3011830r36621,26118l2100627,3069373,1831342,2791728r-81599,-8387l1699856,2779829r-50213,-2851l1548861,2771873r-50255,-2941l1448652,2765271r-49496,-4725l1350273,2754413r-48111,-7886l1254979,2736543r-46097,-12426l1164026,2708904r-42039,-17144l1080506,2672348r-40706,-21609l1000089,2627001r-38496,-25797l924529,2573418r-35410,-29708l855579,2512151,519853,2166002r1829,27820l527816,2238944r9222,44460l549300,2327104r15259,42845l582770,2411840r21116,40841l627864,2492374r26793,38450l684615,2568750r31628,35746xe" fillcolor="#64b1c2" stroked="f">
                    <v:path arrowok="t"/>
                  </v:shape>
                </w:pict>
              </mc:Fallback>
            </mc:AlternateContent>
          </w:r>
        </w:p>
      </w:sdtContent>
    </w:sdt>
    <w:p w14:paraId="78F43674" w14:textId="6C83A50C" w:rsidR="000E4EF4" w:rsidRDefault="00EC7D58" w:rsidP="0044023D">
      <w:r>
        <w:rPr>
          <w:noProof/>
        </w:rPr>
        <w:drawing>
          <wp:inline distT="0" distB="0" distL="0" distR="0" wp14:anchorId="117E18ED" wp14:editId="7F445AE5">
            <wp:extent cx="5964555" cy="7963535"/>
            <wp:effectExtent l="0" t="0" r="0" b="0"/>
            <wp:docPr id="888848952"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64555" cy="7963535"/>
                    </a:xfrm>
                    <a:prstGeom prst="rect">
                      <a:avLst/>
                    </a:prstGeom>
                    <a:noFill/>
                    <a:ln>
                      <a:noFill/>
                    </a:ln>
                  </pic:spPr>
                </pic:pic>
              </a:graphicData>
            </a:graphic>
          </wp:inline>
        </w:drawing>
      </w:r>
      <w:r w:rsidR="497E4950">
        <w:t xml:space="preserve"> </w:t>
      </w:r>
    </w:p>
    <w:p w14:paraId="4BD9FBD9" w14:textId="2FAD526D" w:rsidR="000E4EF4" w:rsidRDefault="000E4EF4" w:rsidP="0044023D"/>
    <w:p w14:paraId="049F897B" w14:textId="77777777" w:rsidR="000E4EF4" w:rsidRDefault="000E4EF4" w:rsidP="0044023D"/>
    <w:p w14:paraId="7769D865" w14:textId="77777777" w:rsidR="000E4EF4" w:rsidRDefault="000E4EF4" w:rsidP="0044023D"/>
    <w:p w14:paraId="329F9B0B" w14:textId="77777777" w:rsidR="000E4EF4" w:rsidRDefault="000E4EF4" w:rsidP="0044023D"/>
    <w:p w14:paraId="50EAEF53" w14:textId="77777777" w:rsidR="000E4EF4" w:rsidRDefault="000E4EF4" w:rsidP="0044023D"/>
    <w:p w14:paraId="5FEC345E" w14:textId="77777777" w:rsidR="000E4EF4" w:rsidRDefault="000E4EF4" w:rsidP="0044023D"/>
    <w:p w14:paraId="03A1E59A" w14:textId="77777777" w:rsidR="000E4EF4" w:rsidRDefault="000E4EF4" w:rsidP="0044023D"/>
    <w:p w14:paraId="74F1E430" w14:textId="77777777" w:rsidR="000E4EF4" w:rsidRDefault="000E4EF4" w:rsidP="0044023D"/>
    <w:sdt>
      <w:sdtPr>
        <w:id w:val="-1511529038"/>
        <w:picture/>
      </w:sdtPr>
      <w:sdtEndPr/>
      <w:sdtContent>
        <w:p w14:paraId="7ECBFBD2" w14:textId="77777777" w:rsidR="000E4EF4" w:rsidRDefault="0010123B" w:rsidP="0044023D"/>
      </w:sdtContent>
    </w:sdt>
    <w:p w14:paraId="2BA4FA16" w14:textId="77777777" w:rsidR="000E4EF4" w:rsidRDefault="00B9014D" w:rsidP="00B9014D">
      <w:pPr>
        <w:pStyle w:val="KopZN"/>
      </w:pPr>
      <w:r>
        <w:t>Inhoudsopgave</w:t>
      </w:r>
    </w:p>
    <w:p w14:paraId="731AFB0D" w14:textId="77777777" w:rsidR="000E4EF4" w:rsidRDefault="000E4EF4" w:rsidP="0044023D"/>
    <w:p w14:paraId="6D1E127D" w14:textId="77777777" w:rsidR="00A5555F" w:rsidRDefault="00A5555F" w:rsidP="0044023D"/>
    <w:p w14:paraId="35B82D7D" w14:textId="77777777" w:rsidR="00A5555F" w:rsidRDefault="00A5555F" w:rsidP="0044023D"/>
    <w:p w14:paraId="75B5D36C" w14:textId="77777777" w:rsidR="00A5555F" w:rsidRDefault="00A5555F" w:rsidP="0044023D"/>
    <w:p w14:paraId="5B7CCD38" w14:textId="77777777" w:rsidR="00A5555F" w:rsidRDefault="00A5555F" w:rsidP="0044023D"/>
    <w:p w14:paraId="5DD9C844" w14:textId="77777777" w:rsidR="00B9014D" w:rsidRDefault="00B9014D" w:rsidP="0044023D"/>
    <w:p w14:paraId="06E4BA43" w14:textId="77777777" w:rsidR="00B9014D" w:rsidRDefault="00B9014D" w:rsidP="0044023D"/>
    <w:p w14:paraId="0FCA62DA" w14:textId="77777777" w:rsidR="00B9014D" w:rsidRDefault="00B9014D" w:rsidP="0044023D"/>
    <w:p w14:paraId="1A3AB632" w14:textId="5B57C0FE" w:rsidR="009769D2" w:rsidRDefault="007A0153">
      <w:pPr>
        <w:pStyle w:val="Inhopg1"/>
        <w:tabs>
          <w:tab w:val="right" w:pos="9402"/>
        </w:tabs>
        <w:rPr>
          <w:rFonts w:asciiTheme="minorHAnsi" w:eastAsiaTheme="minorEastAsia" w:hAnsiTheme="minorHAnsi"/>
          <w:noProof/>
          <w:color w:val="auto"/>
          <w:lang w:eastAsia="nl-NL"/>
        </w:rPr>
      </w:pPr>
      <w:r>
        <w:fldChar w:fldCharType="begin"/>
      </w:r>
      <w:r>
        <w:instrText xml:space="preserve"> TOC \o "1-1" \h \z \t "Kop ZN wit;1;Kop ZN blauw;1" </w:instrText>
      </w:r>
      <w:r>
        <w:fldChar w:fldCharType="separate"/>
      </w:r>
      <w:hyperlink w:anchor="_Toc209451550" w:history="1">
        <w:r w:rsidR="009769D2" w:rsidRPr="002C5FB8">
          <w:rPr>
            <w:rStyle w:val="Hyperlink"/>
            <w:noProof/>
          </w:rPr>
          <w:t>Voorwoord</w:t>
        </w:r>
        <w:r w:rsidR="009769D2">
          <w:rPr>
            <w:noProof/>
            <w:webHidden/>
          </w:rPr>
          <w:tab/>
        </w:r>
        <w:r w:rsidR="009769D2">
          <w:rPr>
            <w:noProof/>
            <w:webHidden/>
          </w:rPr>
          <w:fldChar w:fldCharType="begin"/>
        </w:r>
        <w:r w:rsidR="009769D2">
          <w:rPr>
            <w:noProof/>
            <w:webHidden/>
          </w:rPr>
          <w:instrText xml:space="preserve"> PAGEREF _Toc209451550 \h </w:instrText>
        </w:r>
        <w:r w:rsidR="009769D2">
          <w:rPr>
            <w:noProof/>
            <w:webHidden/>
          </w:rPr>
        </w:r>
        <w:r w:rsidR="009769D2">
          <w:rPr>
            <w:noProof/>
            <w:webHidden/>
          </w:rPr>
          <w:fldChar w:fldCharType="separate"/>
        </w:r>
        <w:r w:rsidR="00E21AC5">
          <w:rPr>
            <w:noProof/>
            <w:webHidden/>
          </w:rPr>
          <w:t>2</w:t>
        </w:r>
        <w:r w:rsidR="009769D2">
          <w:rPr>
            <w:noProof/>
            <w:webHidden/>
          </w:rPr>
          <w:fldChar w:fldCharType="end"/>
        </w:r>
      </w:hyperlink>
    </w:p>
    <w:p w14:paraId="596C62F8" w14:textId="77EA506B" w:rsidR="009769D2" w:rsidRDefault="009769D2">
      <w:pPr>
        <w:pStyle w:val="Inhopg1"/>
        <w:tabs>
          <w:tab w:val="right" w:pos="9402"/>
        </w:tabs>
        <w:rPr>
          <w:rFonts w:asciiTheme="minorHAnsi" w:eastAsiaTheme="minorEastAsia" w:hAnsiTheme="minorHAnsi"/>
          <w:noProof/>
          <w:color w:val="auto"/>
          <w:lang w:eastAsia="nl-NL"/>
        </w:rPr>
      </w:pPr>
      <w:hyperlink w:anchor="_Toc209451551" w:history="1">
        <w:r w:rsidRPr="002C5FB8">
          <w:rPr>
            <w:rStyle w:val="Hyperlink"/>
            <w:noProof/>
          </w:rPr>
          <w:t>1.</w:t>
        </w:r>
        <w:r>
          <w:rPr>
            <w:rFonts w:asciiTheme="minorHAnsi" w:eastAsiaTheme="minorEastAsia" w:hAnsiTheme="minorHAnsi"/>
            <w:noProof/>
            <w:color w:val="auto"/>
            <w:lang w:eastAsia="nl-NL"/>
          </w:rPr>
          <w:tab/>
        </w:r>
        <w:r w:rsidRPr="002C5FB8">
          <w:rPr>
            <w:rStyle w:val="Hyperlink"/>
            <w:noProof/>
          </w:rPr>
          <w:t>De Tarissing</w:t>
        </w:r>
        <w:r>
          <w:rPr>
            <w:noProof/>
            <w:webHidden/>
          </w:rPr>
          <w:tab/>
        </w:r>
        <w:r>
          <w:rPr>
            <w:noProof/>
            <w:webHidden/>
          </w:rPr>
          <w:fldChar w:fldCharType="begin"/>
        </w:r>
        <w:r>
          <w:rPr>
            <w:noProof/>
            <w:webHidden/>
          </w:rPr>
          <w:instrText xml:space="preserve"> PAGEREF _Toc209451551 \h </w:instrText>
        </w:r>
        <w:r>
          <w:rPr>
            <w:noProof/>
            <w:webHidden/>
          </w:rPr>
        </w:r>
        <w:r>
          <w:rPr>
            <w:noProof/>
            <w:webHidden/>
          </w:rPr>
          <w:fldChar w:fldCharType="separate"/>
        </w:r>
        <w:r w:rsidR="00E21AC5">
          <w:rPr>
            <w:noProof/>
            <w:webHidden/>
          </w:rPr>
          <w:t>3</w:t>
        </w:r>
        <w:r>
          <w:rPr>
            <w:noProof/>
            <w:webHidden/>
          </w:rPr>
          <w:fldChar w:fldCharType="end"/>
        </w:r>
      </w:hyperlink>
    </w:p>
    <w:p w14:paraId="2E1DB6E3" w14:textId="17BE6271" w:rsidR="009769D2" w:rsidRDefault="009769D2">
      <w:pPr>
        <w:pStyle w:val="Inhopg1"/>
        <w:tabs>
          <w:tab w:val="right" w:pos="9402"/>
        </w:tabs>
        <w:rPr>
          <w:rFonts w:asciiTheme="minorHAnsi" w:eastAsiaTheme="minorEastAsia" w:hAnsiTheme="minorHAnsi"/>
          <w:noProof/>
          <w:color w:val="auto"/>
          <w:lang w:eastAsia="nl-NL"/>
        </w:rPr>
      </w:pPr>
      <w:hyperlink w:anchor="_Toc209451552" w:history="1">
        <w:r w:rsidRPr="002C5FB8">
          <w:rPr>
            <w:rStyle w:val="Hyperlink"/>
            <w:noProof/>
          </w:rPr>
          <w:t>2.</w:t>
        </w:r>
        <w:r>
          <w:rPr>
            <w:rFonts w:asciiTheme="minorHAnsi" w:eastAsiaTheme="minorEastAsia" w:hAnsiTheme="minorHAnsi"/>
            <w:noProof/>
            <w:color w:val="auto"/>
            <w:lang w:eastAsia="nl-NL"/>
          </w:rPr>
          <w:tab/>
        </w:r>
        <w:r w:rsidRPr="002C5FB8">
          <w:rPr>
            <w:rStyle w:val="Hyperlink"/>
            <w:noProof/>
          </w:rPr>
          <w:t>Samenstelling van het team en de groepen</w:t>
        </w:r>
        <w:r>
          <w:rPr>
            <w:noProof/>
            <w:webHidden/>
          </w:rPr>
          <w:tab/>
        </w:r>
        <w:r>
          <w:rPr>
            <w:noProof/>
            <w:webHidden/>
          </w:rPr>
          <w:fldChar w:fldCharType="begin"/>
        </w:r>
        <w:r>
          <w:rPr>
            <w:noProof/>
            <w:webHidden/>
          </w:rPr>
          <w:instrText xml:space="preserve"> PAGEREF _Toc209451552 \h </w:instrText>
        </w:r>
        <w:r>
          <w:rPr>
            <w:noProof/>
            <w:webHidden/>
          </w:rPr>
        </w:r>
        <w:r>
          <w:rPr>
            <w:noProof/>
            <w:webHidden/>
          </w:rPr>
          <w:fldChar w:fldCharType="separate"/>
        </w:r>
        <w:r w:rsidR="00E21AC5">
          <w:rPr>
            <w:noProof/>
            <w:webHidden/>
          </w:rPr>
          <w:t>4</w:t>
        </w:r>
        <w:r>
          <w:rPr>
            <w:noProof/>
            <w:webHidden/>
          </w:rPr>
          <w:fldChar w:fldCharType="end"/>
        </w:r>
      </w:hyperlink>
    </w:p>
    <w:p w14:paraId="44FDE06E" w14:textId="2F46B05E" w:rsidR="009769D2" w:rsidRDefault="009769D2">
      <w:pPr>
        <w:pStyle w:val="Inhopg1"/>
        <w:tabs>
          <w:tab w:val="right" w:pos="9402"/>
        </w:tabs>
        <w:rPr>
          <w:rFonts w:asciiTheme="minorHAnsi" w:eastAsiaTheme="minorEastAsia" w:hAnsiTheme="minorHAnsi"/>
          <w:noProof/>
          <w:color w:val="auto"/>
          <w:lang w:eastAsia="nl-NL"/>
        </w:rPr>
      </w:pPr>
      <w:hyperlink w:anchor="_Toc209451553" w:history="1">
        <w:r w:rsidRPr="002C5FB8">
          <w:rPr>
            <w:rStyle w:val="Hyperlink"/>
            <w:noProof/>
          </w:rPr>
          <w:t>3.</w:t>
        </w:r>
        <w:r>
          <w:rPr>
            <w:rFonts w:asciiTheme="minorHAnsi" w:eastAsiaTheme="minorEastAsia" w:hAnsiTheme="minorHAnsi"/>
            <w:noProof/>
            <w:color w:val="auto"/>
            <w:lang w:eastAsia="nl-NL"/>
          </w:rPr>
          <w:tab/>
        </w:r>
        <w:r w:rsidRPr="002C5FB8">
          <w:rPr>
            <w:rStyle w:val="Hyperlink"/>
            <w:noProof/>
          </w:rPr>
          <w:t>Waar de school voor staat</w:t>
        </w:r>
        <w:r>
          <w:rPr>
            <w:noProof/>
            <w:webHidden/>
          </w:rPr>
          <w:tab/>
        </w:r>
        <w:r>
          <w:rPr>
            <w:noProof/>
            <w:webHidden/>
          </w:rPr>
          <w:fldChar w:fldCharType="begin"/>
        </w:r>
        <w:r>
          <w:rPr>
            <w:noProof/>
            <w:webHidden/>
          </w:rPr>
          <w:instrText xml:space="preserve"> PAGEREF _Toc209451553 \h </w:instrText>
        </w:r>
        <w:r>
          <w:rPr>
            <w:noProof/>
            <w:webHidden/>
          </w:rPr>
        </w:r>
        <w:r>
          <w:rPr>
            <w:noProof/>
            <w:webHidden/>
          </w:rPr>
          <w:fldChar w:fldCharType="separate"/>
        </w:r>
        <w:r w:rsidR="00E21AC5">
          <w:rPr>
            <w:noProof/>
            <w:webHidden/>
          </w:rPr>
          <w:t>5</w:t>
        </w:r>
        <w:r>
          <w:rPr>
            <w:noProof/>
            <w:webHidden/>
          </w:rPr>
          <w:fldChar w:fldCharType="end"/>
        </w:r>
      </w:hyperlink>
    </w:p>
    <w:p w14:paraId="5A97BE1E" w14:textId="0EE3613F" w:rsidR="009769D2" w:rsidRDefault="009769D2">
      <w:pPr>
        <w:pStyle w:val="Inhopg1"/>
        <w:tabs>
          <w:tab w:val="right" w:pos="9402"/>
        </w:tabs>
        <w:rPr>
          <w:rFonts w:asciiTheme="minorHAnsi" w:eastAsiaTheme="minorEastAsia" w:hAnsiTheme="minorHAnsi"/>
          <w:noProof/>
          <w:color w:val="auto"/>
          <w:lang w:eastAsia="nl-NL"/>
        </w:rPr>
      </w:pPr>
      <w:hyperlink w:anchor="_Toc209451554" w:history="1">
        <w:r w:rsidRPr="002C5FB8">
          <w:rPr>
            <w:rStyle w:val="Hyperlink"/>
            <w:noProof/>
          </w:rPr>
          <w:t>4.</w:t>
        </w:r>
        <w:r>
          <w:rPr>
            <w:rFonts w:asciiTheme="minorHAnsi" w:eastAsiaTheme="minorEastAsia" w:hAnsiTheme="minorHAnsi"/>
            <w:noProof/>
            <w:color w:val="auto"/>
            <w:lang w:eastAsia="nl-NL"/>
          </w:rPr>
          <w:tab/>
        </w:r>
        <w:r w:rsidRPr="002C5FB8">
          <w:rPr>
            <w:rStyle w:val="Hyperlink"/>
            <w:noProof/>
          </w:rPr>
          <w:t>Organisatie en inhoud van het onderwijs</w:t>
        </w:r>
        <w:r>
          <w:rPr>
            <w:noProof/>
            <w:webHidden/>
          </w:rPr>
          <w:tab/>
        </w:r>
        <w:r>
          <w:rPr>
            <w:noProof/>
            <w:webHidden/>
          </w:rPr>
          <w:fldChar w:fldCharType="begin"/>
        </w:r>
        <w:r>
          <w:rPr>
            <w:noProof/>
            <w:webHidden/>
          </w:rPr>
          <w:instrText xml:space="preserve"> PAGEREF _Toc209451554 \h </w:instrText>
        </w:r>
        <w:r>
          <w:rPr>
            <w:noProof/>
            <w:webHidden/>
          </w:rPr>
        </w:r>
        <w:r>
          <w:rPr>
            <w:noProof/>
            <w:webHidden/>
          </w:rPr>
          <w:fldChar w:fldCharType="separate"/>
        </w:r>
        <w:r w:rsidR="00E21AC5">
          <w:rPr>
            <w:noProof/>
            <w:webHidden/>
          </w:rPr>
          <w:t>9</w:t>
        </w:r>
        <w:r>
          <w:rPr>
            <w:noProof/>
            <w:webHidden/>
          </w:rPr>
          <w:fldChar w:fldCharType="end"/>
        </w:r>
      </w:hyperlink>
    </w:p>
    <w:p w14:paraId="0A655CCB" w14:textId="285A4D34" w:rsidR="009769D2" w:rsidRDefault="009769D2">
      <w:pPr>
        <w:pStyle w:val="Inhopg1"/>
        <w:tabs>
          <w:tab w:val="right" w:pos="9402"/>
        </w:tabs>
        <w:rPr>
          <w:rFonts w:asciiTheme="minorHAnsi" w:eastAsiaTheme="minorEastAsia" w:hAnsiTheme="minorHAnsi"/>
          <w:noProof/>
          <w:color w:val="auto"/>
          <w:lang w:eastAsia="nl-NL"/>
        </w:rPr>
      </w:pPr>
      <w:hyperlink w:anchor="_Toc209451555" w:history="1">
        <w:r w:rsidRPr="002C5FB8">
          <w:rPr>
            <w:rStyle w:val="Hyperlink"/>
            <w:noProof/>
          </w:rPr>
          <w:t>5.</w:t>
        </w:r>
        <w:r>
          <w:rPr>
            <w:rFonts w:asciiTheme="minorHAnsi" w:eastAsiaTheme="minorEastAsia" w:hAnsiTheme="minorHAnsi"/>
            <w:noProof/>
            <w:color w:val="auto"/>
            <w:lang w:eastAsia="nl-NL"/>
          </w:rPr>
          <w:tab/>
        </w:r>
        <w:r w:rsidRPr="002C5FB8">
          <w:rPr>
            <w:rStyle w:val="Hyperlink"/>
            <w:noProof/>
          </w:rPr>
          <w:t>De zorg voor de leerlingen</w:t>
        </w:r>
        <w:r>
          <w:rPr>
            <w:noProof/>
            <w:webHidden/>
          </w:rPr>
          <w:tab/>
        </w:r>
        <w:r>
          <w:rPr>
            <w:noProof/>
            <w:webHidden/>
          </w:rPr>
          <w:fldChar w:fldCharType="begin"/>
        </w:r>
        <w:r>
          <w:rPr>
            <w:noProof/>
            <w:webHidden/>
          </w:rPr>
          <w:instrText xml:space="preserve"> PAGEREF _Toc209451555 \h </w:instrText>
        </w:r>
        <w:r>
          <w:rPr>
            <w:noProof/>
            <w:webHidden/>
          </w:rPr>
        </w:r>
        <w:r>
          <w:rPr>
            <w:noProof/>
            <w:webHidden/>
          </w:rPr>
          <w:fldChar w:fldCharType="separate"/>
        </w:r>
        <w:r w:rsidR="00E21AC5">
          <w:rPr>
            <w:noProof/>
            <w:webHidden/>
          </w:rPr>
          <w:t>15</w:t>
        </w:r>
        <w:r>
          <w:rPr>
            <w:noProof/>
            <w:webHidden/>
          </w:rPr>
          <w:fldChar w:fldCharType="end"/>
        </w:r>
      </w:hyperlink>
    </w:p>
    <w:p w14:paraId="6DA58DB1" w14:textId="4A59134D" w:rsidR="009769D2" w:rsidRDefault="009769D2">
      <w:pPr>
        <w:pStyle w:val="Inhopg1"/>
        <w:tabs>
          <w:tab w:val="right" w:pos="9402"/>
        </w:tabs>
        <w:rPr>
          <w:rFonts w:asciiTheme="minorHAnsi" w:eastAsiaTheme="minorEastAsia" w:hAnsiTheme="minorHAnsi"/>
          <w:noProof/>
          <w:color w:val="auto"/>
          <w:lang w:eastAsia="nl-NL"/>
        </w:rPr>
      </w:pPr>
      <w:hyperlink w:anchor="_Toc209451556" w:history="1">
        <w:r w:rsidRPr="002C5FB8">
          <w:rPr>
            <w:rStyle w:val="Hyperlink"/>
            <w:noProof/>
          </w:rPr>
          <w:t>6.</w:t>
        </w:r>
        <w:r>
          <w:rPr>
            <w:rFonts w:asciiTheme="minorHAnsi" w:eastAsiaTheme="minorEastAsia" w:hAnsiTheme="minorHAnsi"/>
            <w:noProof/>
            <w:color w:val="auto"/>
            <w:lang w:eastAsia="nl-NL"/>
          </w:rPr>
          <w:tab/>
        </w:r>
        <w:r w:rsidRPr="002C5FB8">
          <w:rPr>
            <w:rStyle w:val="Hyperlink"/>
            <w:noProof/>
          </w:rPr>
          <w:t>Resultaten en ontwikkelingen  van de school</w:t>
        </w:r>
        <w:r>
          <w:rPr>
            <w:noProof/>
            <w:webHidden/>
          </w:rPr>
          <w:tab/>
        </w:r>
        <w:r>
          <w:rPr>
            <w:noProof/>
            <w:webHidden/>
          </w:rPr>
          <w:fldChar w:fldCharType="begin"/>
        </w:r>
        <w:r>
          <w:rPr>
            <w:noProof/>
            <w:webHidden/>
          </w:rPr>
          <w:instrText xml:space="preserve"> PAGEREF _Toc209451556 \h </w:instrText>
        </w:r>
        <w:r>
          <w:rPr>
            <w:noProof/>
            <w:webHidden/>
          </w:rPr>
        </w:r>
        <w:r>
          <w:rPr>
            <w:noProof/>
            <w:webHidden/>
          </w:rPr>
          <w:fldChar w:fldCharType="separate"/>
        </w:r>
        <w:r w:rsidR="00E21AC5">
          <w:rPr>
            <w:noProof/>
            <w:webHidden/>
          </w:rPr>
          <w:t>19</w:t>
        </w:r>
        <w:r>
          <w:rPr>
            <w:noProof/>
            <w:webHidden/>
          </w:rPr>
          <w:fldChar w:fldCharType="end"/>
        </w:r>
      </w:hyperlink>
    </w:p>
    <w:p w14:paraId="0339B71D" w14:textId="624098C4" w:rsidR="009769D2" w:rsidRDefault="009769D2">
      <w:pPr>
        <w:pStyle w:val="Inhopg1"/>
        <w:tabs>
          <w:tab w:val="right" w:pos="9402"/>
        </w:tabs>
        <w:rPr>
          <w:rFonts w:asciiTheme="minorHAnsi" w:eastAsiaTheme="minorEastAsia" w:hAnsiTheme="minorHAnsi"/>
          <w:noProof/>
          <w:color w:val="auto"/>
          <w:lang w:eastAsia="nl-NL"/>
        </w:rPr>
      </w:pPr>
      <w:hyperlink w:anchor="_Toc209451557" w:history="1">
        <w:r w:rsidRPr="002C5FB8">
          <w:rPr>
            <w:rStyle w:val="Hyperlink"/>
            <w:noProof/>
          </w:rPr>
          <w:t>7.</w:t>
        </w:r>
        <w:r>
          <w:rPr>
            <w:rFonts w:asciiTheme="minorHAnsi" w:eastAsiaTheme="minorEastAsia" w:hAnsiTheme="minorHAnsi"/>
            <w:noProof/>
            <w:color w:val="auto"/>
            <w:lang w:eastAsia="nl-NL"/>
          </w:rPr>
          <w:tab/>
        </w:r>
        <w:r w:rsidRPr="002C5FB8">
          <w:rPr>
            <w:rStyle w:val="Hyperlink"/>
            <w:noProof/>
          </w:rPr>
          <w:t>School en ouders</w:t>
        </w:r>
        <w:r>
          <w:rPr>
            <w:noProof/>
            <w:webHidden/>
          </w:rPr>
          <w:tab/>
        </w:r>
        <w:r>
          <w:rPr>
            <w:noProof/>
            <w:webHidden/>
          </w:rPr>
          <w:fldChar w:fldCharType="begin"/>
        </w:r>
        <w:r>
          <w:rPr>
            <w:noProof/>
            <w:webHidden/>
          </w:rPr>
          <w:instrText xml:space="preserve"> PAGEREF _Toc209451557 \h </w:instrText>
        </w:r>
        <w:r>
          <w:rPr>
            <w:noProof/>
            <w:webHidden/>
          </w:rPr>
        </w:r>
        <w:r>
          <w:rPr>
            <w:noProof/>
            <w:webHidden/>
          </w:rPr>
          <w:fldChar w:fldCharType="separate"/>
        </w:r>
        <w:r w:rsidR="00E21AC5">
          <w:rPr>
            <w:noProof/>
            <w:webHidden/>
          </w:rPr>
          <w:t>22</w:t>
        </w:r>
        <w:r>
          <w:rPr>
            <w:noProof/>
            <w:webHidden/>
          </w:rPr>
          <w:fldChar w:fldCharType="end"/>
        </w:r>
      </w:hyperlink>
    </w:p>
    <w:p w14:paraId="58329818" w14:textId="7E56DBCC" w:rsidR="009769D2" w:rsidRDefault="009769D2">
      <w:pPr>
        <w:pStyle w:val="Inhopg1"/>
        <w:tabs>
          <w:tab w:val="right" w:pos="9402"/>
        </w:tabs>
        <w:rPr>
          <w:rFonts w:asciiTheme="minorHAnsi" w:eastAsiaTheme="minorEastAsia" w:hAnsiTheme="minorHAnsi"/>
          <w:noProof/>
          <w:color w:val="auto"/>
          <w:lang w:eastAsia="nl-NL"/>
        </w:rPr>
      </w:pPr>
      <w:hyperlink w:anchor="_Toc209451558" w:history="1">
        <w:r w:rsidRPr="002C5FB8">
          <w:rPr>
            <w:rStyle w:val="Hyperlink"/>
            <w:noProof/>
          </w:rPr>
          <w:t>8.</w:t>
        </w:r>
        <w:r>
          <w:rPr>
            <w:rFonts w:asciiTheme="minorHAnsi" w:eastAsiaTheme="minorEastAsia" w:hAnsiTheme="minorHAnsi"/>
            <w:noProof/>
            <w:color w:val="auto"/>
            <w:lang w:eastAsia="nl-NL"/>
          </w:rPr>
          <w:tab/>
        </w:r>
        <w:r w:rsidRPr="002C5FB8">
          <w:rPr>
            <w:rStyle w:val="Hyperlink"/>
            <w:noProof/>
          </w:rPr>
          <w:t>Overige zaken</w:t>
        </w:r>
        <w:r>
          <w:rPr>
            <w:noProof/>
            <w:webHidden/>
          </w:rPr>
          <w:tab/>
        </w:r>
        <w:r>
          <w:rPr>
            <w:noProof/>
            <w:webHidden/>
          </w:rPr>
          <w:fldChar w:fldCharType="begin"/>
        </w:r>
        <w:r>
          <w:rPr>
            <w:noProof/>
            <w:webHidden/>
          </w:rPr>
          <w:instrText xml:space="preserve"> PAGEREF _Toc209451558 \h </w:instrText>
        </w:r>
        <w:r>
          <w:rPr>
            <w:noProof/>
            <w:webHidden/>
          </w:rPr>
        </w:r>
        <w:r>
          <w:rPr>
            <w:noProof/>
            <w:webHidden/>
          </w:rPr>
          <w:fldChar w:fldCharType="separate"/>
        </w:r>
        <w:r w:rsidR="00E21AC5">
          <w:rPr>
            <w:noProof/>
            <w:webHidden/>
          </w:rPr>
          <w:t>26</w:t>
        </w:r>
        <w:r>
          <w:rPr>
            <w:noProof/>
            <w:webHidden/>
          </w:rPr>
          <w:fldChar w:fldCharType="end"/>
        </w:r>
      </w:hyperlink>
    </w:p>
    <w:p w14:paraId="2801B248" w14:textId="28B908F7" w:rsidR="009769D2" w:rsidRDefault="009769D2">
      <w:pPr>
        <w:pStyle w:val="Inhopg1"/>
        <w:tabs>
          <w:tab w:val="right" w:pos="9402"/>
        </w:tabs>
        <w:rPr>
          <w:rFonts w:asciiTheme="minorHAnsi" w:eastAsiaTheme="minorEastAsia" w:hAnsiTheme="minorHAnsi"/>
          <w:noProof/>
          <w:color w:val="auto"/>
          <w:lang w:eastAsia="nl-NL"/>
        </w:rPr>
      </w:pPr>
      <w:hyperlink w:anchor="_Toc209451559" w:history="1">
        <w:r w:rsidRPr="002C5FB8">
          <w:rPr>
            <w:rStyle w:val="Hyperlink"/>
            <w:noProof/>
          </w:rPr>
          <w:t>9.</w:t>
        </w:r>
        <w:r>
          <w:rPr>
            <w:rFonts w:asciiTheme="minorHAnsi" w:eastAsiaTheme="minorEastAsia" w:hAnsiTheme="minorHAnsi"/>
            <w:noProof/>
            <w:color w:val="auto"/>
            <w:lang w:eastAsia="nl-NL"/>
          </w:rPr>
          <w:tab/>
        </w:r>
        <w:r w:rsidRPr="002C5FB8">
          <w:rPr>
            <w:rStyle w:val="Hyperlink"/>
            <w:noProof/>
          </w:rPr>
          <w:t>Vakantie, feestdagen en vrije dagen</w:t>
        </w:r>
        <w:r>
          <w:rPr>
            <w:noProof/>
            <w:webHidden/>
          </w:rPr>
          <w:tab/>
        </w:r>
        <w:r>
          <w:rPr>
            <w:noProof/>
            <w:webHidden/>
          </w:rPr>
          <w:fldChar w:fldCharType="begin"/>
        </w:r>
        <w:r>
          <w:rPr>
            <w:noProof/>
            <w:webHidden/>
          </w:rPr>
          <w:instrText xml:space="preserve"> PAGEREF _Toc209451559 \h </w:instrText>
        </w:r>
        <w:r>
          <w:rPr>
            <w:noProof/>
            <w:webHidden/>
          </w:rPr>
        </w:r>
        <w:r>
          <w:rPr>
            <w:noProof/>
            <w:webHidden/>
          </w:rPr>
          <w:fldChar w:fldCharType="separate"/>
        </w:r>
        <w:r w:rsidR="00E21AC5">
          <w:rPr>
            <w:noProof/>
            <w:webHidden/>
          </w:rPr>
          <w:t>29</w:t>
        </w:r>
        <w:r>
          <w:rPr>
            <w:noProof/>
            <w:webHidden/>
          </w:rPr>
          <w:fldChar w:fldCharType="end"/>
        </w:r>
      </w:hyperlink>
    </w:p>
    <w:p w14:paraId="64212B4D" w14:textId="6E20B083" w:rsidR="009769D2" w:rsidRDefault="009769D2">
      <w:pPr>
        <w:pStyle w:val="Inhopg1"/>
        <w:tabs>
          <w:tab w:val="left" w:pos="568"/>
          <w:tab w:val="right" w:pos="9402"/>
        </w:tabs>
        <w:rPr>
          <w:rFonts w:asciiTheme="minorHAnsi" w:eastAsiaTheme="minorEastAsia" w:hAnsiTheme="minorHAnsi"/>
          <w:noProof/>
          <w:color w:val="auto"/>
          <w:lang w:eastAsia="nl-NL"/>
        </w:rPr>
      </w:pPr>
      <w:hyperlink w:anchor="_Toc209451560" w:history="1">
        <w:r w:rsidRPr="002C5FB8">
          <w:rPr>
            <w:rStyle w:val="Hyperlink"/>
            <w:noProof/>
          </w:rPr>
          <w:t>10.</w:t>
        </w:r>
        <w:r>
          <w:rPr>
            <w:rFonts w:asciiTheme="minorHAnsi" w:eastAsiaTheme="minorEastAsia" w:hAnsiTheme="minorHAnsi"/>
            <w:noProof/>
            <w:color w:val="auto"/>
            <w:lang w:eastAsia="nl-NL"/>
          </w:rPr>
          <w:tab/>
        </w:r>
        <w:r w:rsidRPr="002C5FB8">
          <w:rPr>
            <w:rStyle w:val="Hyperlink"/>
            <w:noProof/>
          </w:rPr>
          <w:t>Namen en adressen</w:t>
        </w:r>
        <w:r>
          <w:rPr>
            <w:noProof/>
            <w:webHidden/>
          </w:rPr>
          <w:tab/>
        </w:r>
        <w:r>
          <w:rPr>
            <w:noProof/>
            <w:webHidden/>
          </w:rPr>
          <w:fldChar w:fldCharType="begin"/>
        </w:r>
        <w:r>
          <w:rPr>
            <w:noProof/>
            <w:webHidden/>
          </w:rPr>
          <w:instrText xml:space="preserve"> PAGEREF _Toc209451560 \h </w:instrText>
        </w:r>
        <w:r>
          <w:rPr>
            <w:noProof/>
            <w:webHidden/>
          </w:rPr>
        </w:r>
        <w:r>
          <w:rPr>
            <w:noProof/>
            <w:webHidden/>
          </w:rPr>
          <w:fldChar w:fldCharType="separate"/>
        </w:r>
        <w:r w:rsidR="00E21AC5">
          <w:rPr>
            <w:noProof/>
            <w:webHidden/>
          </w:rPr>
          <w:t>30</w:t>
        </w:r>
        <w:r>
          <w:rPr>
            <w:noProof/>
            <w:webHidden/>
          </w:rPr>
          <w:fldChar w:fldCharType="end"/>
        </w:r>
      </w:hyperlink>
    </w:p>
    <w:p w14:paraId="67871D2F" w14:textId="39C3C94D" w:rsidR="009769D2" w:rsidRDefault="009769D2">
      <w:pPr>
        <w:pStyle w:val="Inhopg1"/>
        <w:tabs>
          <w:tab w:val="left" w:pos="568"/>
          <w:tab w:val="right" w:pos="9402"/>
        </w:tabs>
        <w:rPr>
          <w:rFonts w:asciiTheme="minorHAnsi" w:eastAsiaTheme="minorEastAsia" w:hAnsiTheme="minorHAnsi"/>
          <w:noProof/>
          <w:color w:val="auto"/>
          <w:lang w:eastAsia="nl-NL"/>
        </w:rPr>
      </w:pPr>
    </w:p>
    <w:p w14:paraId="7E166808" w14:textId="457789B6" w:rsidR="00B9014D" w:rsidRDefault="007A0153" w:rsidP="0044023D">
      <w:r>
        <w:rPr>
          <w:color w:val="004AAC" w:themeColor="accent1"/>
          <w:sz w:val="24"/>
        </w:rPr>
        <w:fldChar w:fldCharType="end"/>
      </w:r>
    </w:p>
    <w:p w14:paraId="3CA1F50A" w14:textId="77777777" w:rsidR="00A5555F" w:rsidRDefault="00A5555F" w:rsidP="0044023D"/>
    <w:p w14:paraId="2C425D78" w14:textId="77777777" w:rsidR="00A5555F" w:rsidRDefault="00A5555F" w:rsidP="0044023D"/>
    <w:p w14:paraId="0908A076" w14:textId="77777777" w:rsidR="00CE66B4" w:rsidRDefault="00CE66B4" w:rsidP="0044023D">
      <w:pPr>
        <w:sectPr w:rsidR="00CE66B4" w:rsidSect="00A9147B">
          <w:headerReference w:type="default" r:id="rId19"/>
          <w:footerReference w:type="default" r:id="rId20"/>
          <w:headerReference w:type="first" r:id="rId21"/>
          <w:footerReference w:type="first" r:id="rId22"/>
          <w:pgSz w:w="11906" w:h="16838"/>
          <w:pgMar w:top="568" w:right="1247" w:bottom="1418" w:left="1247" w:header="709" w:footer="709" w:gutter="0"/>
          <w:pgNumType w:start="0"/>
          <w:cols w:space="708"/>
          <w:titlePg/>
          <w:docGrid w:linePitch="360"/>
        </w:sectPr>
      </w:pPr>
    </w:p>
    <w:p w14:paraId="2B007682" w14:textId="77777777" w:rsidR="00A5555F" w:rsidRDefault="00CE66B4" w:rsidP="00CE66B4">
      <w:pPr>
        <w:pStyle w:val="KopZNblauw"/>
      </w:pPr>
      <w:bookmarkStart w:id="0" w:name="_Toc209451550"/>
      <w:r>
        <w:lastRenderedPageBreak/>
        <w:t>Voorwoord</w:t>
      </w:r>
      <w:bookmarkEnd w:id="0"/>
    </w:p>
    <w:p w14:paraId="4BCF1013" w14:textId="77777777" w:rsidR="00CE66B4" w:rsidRDefault="00CE66B4" w:rsidP="00CE66B4"/>
    <w:p w14:paraId="61A8813E" w14:textId="77777777" w:rsidR="00CE66B4" w:rsidRDefault="00CE66B4" w:rsidP="00CE66B4"/>
    <w:p w14:paraId="18730749" w14:textId="77777777" w:rsidR="00CE66B4" w:rsidRDefault="00CE66B4" w:rsidP="00CE66B4"/>
    <w:p w14:paraId="0FEB343E" w14:textId="77777777" w:rsidR="00CE66B4" w:rsidRDefault="00CE66B4" w:rsidP="00CE66B4"/>
    <w:p w14:paraId="4D3FF541" w14:textId="77777777" w:rsidR="00CE66B4" w:rsidRDefault="00CE66B4" w:rsidP="00CE66B4"/>
    <w:p w14:paraId="29B0AA70" w14:textId="77777777" w:rsidR="00CE66B4" w:rsidRDefault="00CE66B4" w:rsidP="00CE66B4"/>
    <w:p w14:paraId="79874CC5" w14:textId="77777777" w:rsidR="00CE66B4" w:rsidRDefault="00CE66B4" w:rsidP="00CE66B4"/>
    <w:p w14:paraId="569929B6" w14:textId="77777777" w:rsidR="00CE66B4" w:rsidRDefault="00CE66B4" w:rsidP="00CE66B4"/>
    <w:p w14:paraId="4CE2069B" w14:textId="77777777" w:rsidR="00CE66B4" w:rsidRDefault="00CE66B4" w:rsidP="00CE66B4">
      <w:r>
        <w:t>Geachte ouders en/of verzorgers,</w:t>
      </w:r>
    </w:p>
    <w:p w14:paraId="162439D5" w14:textId="77777777" w:rsidR="00CE66B4" w:rsidRDefault="00CE66B4" w:rsidP="00CE66B4"/>
    <w:p w14:paraId="06CB6BD6" w14:textId="77777777" w:rsidR="00CE66B4" w:rsidRDefault="00CE66B4" w:rsidP="00CE66B4"/>
    <w:p w14:paraId="44F4A0D9" w14:textId="77777777" w:rsidR="00CE66B4" w:rsidRDefault="00CE66B4" w:rsidP="00CE66B4">
      <w:r>
        <w:t xml:space="preserve">Voor u ligt de schoolgids van de Tarissing. Met behulp van deze schoolgids willen we u op de hoogte brengen van de gang van zaken binnen onze school. We hopen dat u door het lezen van deze schoolgids in staat bent een beeld te vormen hoe onze school functioneert in al haar facetten. De schoolgids is online te bekijken op </w:t>
      </w:r>
      <w:hyperlink r:id="rId23" w:history="1">
        <w:r w:rsidR="009D1CB2" w:rsidRPr="009D1CB2">
          <w:rPr>
            <w:rStyle w:val="Hyperlink"/>
            <w:color w:val="auto"/>
          </w:rPr>
          <w:t>http://www.tarissing-arlanta.nl</w:t>
        </w:r>
      </w:hyperlink>
    </w:p>
    <w:p w14:paraId="77CB6FD5" w14:textId="77777777" w:rsidR="00CE66B4" w:rsidRDefault="00CE66B4" w:rsidP="00CE66B4"/>
    <w:p w14:paraId="528E37C3" w14:textId="6E7C836E" w:rsidR="00CE66B4" w:rsidRDefault="00CE66B4" w:rsidP="00CE66B4">
      <w:r>
        <w:t>Wanneer u vragen heeft of een gesprek wilt, dan sta</w:t>
      </w:r>
      <w:r w:rsidR="003518A6">
        <w:t>an</w:t>
      </w:r>
      <w:r>
        <w:t xml:space="preserve"> wij u natuurlijk graag te woord. </w:t>
      </w:r>
    </w:p>
    <w:p w14:paraId="34FE1792" w14:textId="3EA54443" w:rsidR="00CE66B4" w:rsidRDefault="00CE66B4" w:rsidP="00CE66B4">
      <w:r>
        <w:t>U kunt contact met ons opnemen via 0511-452500 of tarissing@arlanta.nl.</w:t>
      </w:r>
    </w:p>
    <w:p w14:paraId="12DB0CD1" w14:textId="64FD5BB8" w:rsidR="00CE66B4" w:rsidRDefault="00CE66B4" w:rsidP="00CE66B4"/>
    <w:p w14:paraId="78875A0E" w14:textId="77777777" w:rsidR="00CE66B4" w:rsidRDefault="00CE66B4" w:rsidP="00CE66B4">
      <w:r>
        <w:t>Wij wensen u veel plezier bij het lezen van deze schoolgids! Namens het team en de medezeggenschapsraad van de Tarissing,</w:t>
      </w:r>
    </w:p>
    <w:p w14:paraId="7B96CAC3" w14:textId="5EDEC136" w:rsidR="00CE66B4" w:rsidRDefault="00CE66B4" w:rsidP="00CE66B4"/>
    <w:p w14:paraId="65AECE1C" w14:textId="1DBEFFF6" w:rsidR="003518A6" w:rsidRDefault="009E65E0" w:rsidP="00CE66B4">
      <w:r>
        <w:t>Jan-Willem Sakko</w:t>
      </w:r>
    </w:p>
    <w:p w14:paraId="62ED8875" w14:textId="28FE7746" w:rsidR="00CE66B4" w:rsidRDefault="401D6EB6" w:rsidP="00CE66B4">
      <w:r>
        <w:t>D</w:t>
      </w:r>
      <w:r w:rsidR="00CE66B4">
        <w:t xml:space="preserve">irecteur </w:t>
      </w:r>
    </w:p>
    <w:p w14:paraId="4D98E6D1" w14:textId="77777777" w:rsidR="00CE66B4" w:rsidRDefault="00CE66B4" w:rsidP="00CE66B4"/>
    <w:p w14:paraId="7DDBB27E" w14:textId="4B10CDCA" w:rsidR="00476652" w:rsidRDefault="00476652">
      <w:pPr>
        <w:spacing w:after="160" w:line="24" w:lineRule="auto"/>
      </w:pPr>
      <w:r>
        <w:br w:type="page"/>
      </w:r>
    </w:p>
    <w:p w14:paraId="705B926B" w14:textId="77777777" w:rsidR="00CE66B4" w:rsidRDefault="001547FF" w:rsidP="00E24EF4">
      <w:pPr>
        <w:pStyle w:val="KopZNwit"/>
        <w:numPr>
          <w:ilvl w:val="0"/>
          <w:numId w:val="5"/>
        </w:numPr>
      </w:pPr>
      <w:bookmarkStart w:id="1" w:name="_Toc209451551"/>
      <w:r>
        <w:lastRenderedPageBreak/>
        <w:t>De Tarissing</w:t>
      </w:r>
      <w:bookmarkEnd w:id="1"/>
    </w:p>
    <w:p w14:paraId="040CFC73" w14:textId="77777777" w:rsidR="000D54F1" w:rsidRDefault="000D54F1" w:rsidP="00CE66B4"/>
    <w:p w14:paraId="013D78B6" w14:textId="77777777" w:rsidR="000D54F1" w:rsidRDefault="000D54F1" w:rsidP="00CE66B4"/>
    <w:p w14:paraId="2E4C82AF" w14:textId="77777777" w:rsidR="000D54F1" w:rsidRDefault="000D54F1" w:rsidP="00CE66B4"/>
    <w:p w14:paraId="483E3FA1" w14:textId="77777777" w:rsidR="001547FF" w:rsidRDefault="001547FF" w:rsidP="00CE66B4"/>
    <w:p w14:paraId="171BD07B" w14:textId="77777777" w:rsidR="001547FF" w:rsidRDefault="001547FF" w:rsidP="00CE66B4"/>
    <w:p w14:paraId="2119B755" w14:textId="77777777" w:rsidR="001547FF" w:rsidRDefault="001547FF" w:rsidP="00CE66B4"/>
    <w:p w14:paraId="729AF7A4" w14:textId="77777777" w:rsidR="001547FF" w:rsidRDefault="001547FF" w:rsidP="00CE66B4"/>
    <w:p w14:paraId="3E1B3E85" w14:textId="77777777" w:rsidR="001547FF" w:rsidRDefault="001547FF" w:rsidP="00CE66B4"/>
    <w:p w14:paraId="363A5C8B" w14:textId="77777777" w:rsidR="001547FF" w:rsidRDefault="001547FF" w:rsidP="00CE66B4"/>
    <w:p w14:paraId="77FD0D5F" w14:textId="4985D6D6" w:rsidR="001547FF" w:rsidRDefault="001547FF" w:rsidP="001547FF">
      <w:r>
        <w:t xml:space="preserve">De Tarissing is een school met ongeveer </w:t>
      </w:r>
      <w:r w:rsidR="00CE224A">
        <w:t>55</w:t>
      </w:r>
      <w:r>
        <w:t xml:space="preserve"> leerlingen. Samen met het dorpshuis vormt onze school een centrale plek in het dorp. Onze school is een christelijke school voor primair onderwijs. Kinderen mogen leren dat ze uniek zijn.</w:t>
      </w:r>
    </w:p>
    <w:p w14:paraId="41F6DD4A" w14:textId="77777777" w:rsidR="001547FF" w:rsidRDefault="001547FF" w:rsidP="001547FF"/>
    <w:p w14:paraId="36942963" w14:textId="7895C34C" w:rsidR="001547FF" w:rsidRDefault="001547FF" w:rsidP="001547FF">
      <w:r>
        <w:t>De Tarissing is een groene school. Op onze school maken kinderen op een uitdagende, speelse manier kennis met de natuur, voedsel en het milieu. Er zijn natuurlijke, avontuurlijke speelruimten (gecreëerd) die kinderen op een ongedwongen manier motiveren te bewegen en te ontdekken. We voldoen aan</w:t>
      </w:r>
      <w:r w:rsidR="00252E05">
        <w:t xml:space="preserve"> </w:t>
      </w:r>
      <w:r w:rsidR="002B02F6">
        <w:t>facetten van</w:t>
      </w:r>
      <w:r>
        <w:t xml:space="preserve"> de Gezonde School.</w:t>
      </w:r>
    </w:p>
    <w:p w14:paraId="6D049C12" w14:textId="77777777" w:rsidR="001547FF" w:rsidRDefault="001547FF" w:rsidP="001547FF">
      <w:pPr>
        <w:pStyle w:val="Kop2ZN"/>
      </w:pPr>
      <w:r>
        <w:t>Schoolgrootte</w:t>
      </w:r>
    </w:p>
    <w:p w14:paraId="64E447F6" w14:textId="6093658E" w:rsidR="001547FF" w:rsidRDefault="001547FF" w:rsidP="001547FF">
      <w:r>
        <w:t xml:space="preserve">Op de teldatum 1 </w:t>
      </w:r>
      <w:r w:rsidR="00B86487">
        <w:t>februari</w:t>
      </w:r>
      <w:r>
        <w:t xml:space="preserve"> 202</w:t>
      </w:r>
      <w:r w:rsidR="20BC75EF">
        <w:t>6</w:t>
      </w:r>
      <w:r>
        <w:t xml:space="preserve"> had de school </w:t>
      </w:r>
      <w:r w:rsidR="000B2A59">
        <w:t>5</w:t>
      </w:r>
      <w:r w:rsidR="07205C16">
        <w:t>3</w:t>
      </w:r>
      <w:r>
        <w:t xml:space="preserve"> leerlingen. De school werk</w:t>
      </w:r>
      <w:r w:rsidR="003518A6">
        <w:t xml:space="preserve">t </w:t>
      </w:r>
      <w:r>
        <w:t xml:space="preserve">met </w:t>
      </w:r>
      <w:r w:rsidR="007F287C">
        <w:t>3</w:t>
      </w:r>
      <w:r>
        <w:t xml:space="preserve"> groepen</w:t>
      </w:r>
      <w:r w:rsidR="007F287C">
        <w:t xml:space="preserve">. </w:t>
      </w:r>
      <w:r>
        <w:t xml:space="preserve">Er zijn </w:t>
      </w:r>
      <w:r w:rsidR="60437D9C">
        <w:t>5</w:t>
      </w:r>
      <w:r>
        <w:t xml:space="preserve"> leerkrachten, </w:t>
      </w:r>
      <w:r w:rsidR="003518A6">
        <w:t xml:space="preserve">een onderwijsassistent, </w:t>
      </w:r>
      <w:r w:rsidR="1F09D42A">
        <w:t xml:space="preserve">gym leerkracht, </w:t>
      </w:r>
      <w:r w:rsidR="003518A6">
        <w:t xml:space="preserve">een </w:t>
      </w:r>
      <w:r>
        <w:t>kwaliteits</w:t>
      </w:r>
      <w:r w:rsidR="000B2A59">
        <w:t>coör</w:t>
      </w:r>
      <w:r w:rsidR="007F287C">
        <w:t xml:space="preserve">dinator </w:t>
      </w:r>
      <w:r>
        <w:t>(</w:t>
      </w:r>
      <w:r w:rsidR="007F287C">
        <w:t>KC</w:t>
      </w:r>
      <w:r>
        <w:t xml:space="preserve">) </w:t>
      </w:r>
      <w:r w:rsidR="003518A6">
        <w:t xml:space="preserve">en een directeur </w:t>
      </w:r>
      <w:r>
        <w:t>aan de school verbonden.</w:t>
      </w:r>
    </w:p>
    <w:p w14:paraId="24A99816" w14:textId="77777777" w:rsidR="001547FF" w:rsidRDefault="001547FF" w:rsidP="001547FF">
      <w:pPr>
        <w:pStyle w:val="Kop2ZN"/>
      </w:pPr>
      <w:r>
        <w:t>Directie</w:t>
      </w:r>
    </w:p>
    <w:p w14:paraId="1BF42BF0" w14:textId="4AA7CAC8" w:rsidR="00A25F36" w:rsidRDefault="001547FF" w:rsidP="001547FF">
      <w:r>
        <w:t xml:space="preserve">De directie van de school bestaat uit directeur </w:t>
      </w:r>
      <w:r w:rsidR="00A021D4">
        <w:t>Jan-Willem Sakko</w:t>
      </w:r>
      <w:r>
        <w:t xml:space="preserve">. </w:t>
      </w:r>
      <w:r w:rsidR="003518A6">
        <w:t xml:space="preserve">Hij is </w:t>
      </w:r>
      <w:r>
        <w:t xml:space="preserve">voor </w:t>
      </w:r>
    </w:p>
    <w:p w14:paraId="193C572A" w14:textId="75DAE03D" w:rsidR="001547FF" w:rsidRDefault="3DFE61A1" w:rsidP="001547FF">
      <w:r>
        <w:t xml:space="preserve">Minimaal </w:t>
      </w:r>
      <w:r w:rsidR="00EA0F55">
        <w:t xml:space="preserve">2 dagen beschikbaar </w:t>
      </w:r>
      <w:r w:rsidR="008C5781">
        <w:t xml:space="preserve">voor </w:t>
      </w:r>
      <w:r w:rsidR="001547FF">
        <w:t xml:space="preserve">onze school. </w:t>
      </w:r>
      <w:r w:rsidR="00A021D4">
        <w:t xml:space="preserve">Hij is </w:t>
      </w:r>
      <w:r w:rsidR="224F2F05">
        <w:t xml:space="preserve">meestal </w:t>
      </w:r>
      <w:r w:rsidR="00A021D4">
        <w:t>aanwezig op maandag en donderdag.</w:t>
      </w:r>
    </w:p>
    <w:p w14:paraId="3AE8B190" w14:textId="77777777" w:rsidR="000201EE" w:rsidRDefault="000201EE" w:rsidP="001547FF"/>
    <w:p w14:paraId="0BF0A9D9" w14:textId="221B3DB7" w:rsidR="000201EE" w:rsidRDefault="00324225">
      <w:pPr>
        <w:spacing w:after="160" w:line="24" w:lineRule="auto"/>
      </w:pPr>
      <w:r>
        <w:rPr>
          <w:noProof/>
        </w:rPr>
        <mc:AlternateContent>
          <mc:Choice Requires="wps">
            <w:drawing>
              <wp:anchor distT="45720" distB="45720" distL="114300" distR="114300" simplePos="0" relativeHeight="251658241" behindDoc="0" locked="0" layoutInCell="1" allowOverlap="1" wp14:anchorId="551E6390" wp14:editId="6E82BE15">
                <wp:simplePos x="0" y="0"/>
                <wp:positionH relativeFrom="column">
                  <wp:posOffset>-434800</wp:posOffset>
                </wp:positionH>
                <wp:positionV relativeFrom="paragraph">
                  <wp:posOffset>3532505</wp:posOffset>
                </wp:positionV>
                <wp:extent cx="2411506" cy="1022400"/>
                <wp:effectExtent l="0" t="0" r="0" b="6350"/>
                <wp:wrapNone/>
                <wp:docPr id="199535410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506" cy="1022400"/>
                        </a:xfrm>
                        <a:prstGeom prst="rect">
                          <a:avLst/>
                        </a:prstGeom>
                        <a:noFill/>
                        <a:ln w="9525">
                          <a:noFill/>
                          <a:miter lim="800000"/>
                          <a:headEnd/>
                          <a:tailEnd/>
                        </a:ln>
                      </wps:spPr>
                      <wps:txbx>
                        <w:txbxContent>
                          <w:p w14:paraId="2CF5C188" w14:textId="77777777" w:rsidR="000D2EBA" w:rsidRDefault="000D2EBA" w:rsidP="000D2EBA">
                            <w:pPr>
                              <w:pStyle w:val="Bloktekstblauw"/>
                            </w:pPr>
                            <w:r>
                              <w:t>Bezoek- en postadres:</w:t>
                            </w:r>
                          </w:p>
                          <w:p w14:paraId="6B0E4570" w14:textId="77777777" w:rsidR="000D2EBA" w:rsidRDefault="000D2EBA" w:rsidP="000D2EBA">
                            <w:pPr>
                              <w:pStyle w:val="Bloktekstblauw"/>
                            </w:pPr>
                            <w:r>
                              <w:t xml:space="preserve">De Tarissing </w:t>
                            </w:r>
                          </w:p>
                          <w:p w14:paraId="1D8ABB06" w14:textId="77777777" w:rsidR="000D2EBA" w:rsidRDefault="000D2EBA" w:rsidP="000D2EBA">
                            <w:pPr>
                              <w:pStyle w:val="Bloktekstblauw"/>
                            </w:pPr>
                            <w:r>
                              <w:t>De Wygeast 10</w:t>
                            </w:r>
                          </w:p>
                          <w:p w14:paraId="6E3586DB" w14:textId="77777777" w:rsidR="000D2EBA" w:rsidRDefault="000D2EBA" w:rsidP="000D2EBA">
                            <w:pPr>
                              <w:pStyle w:val="Bloktekstblauw"/>
                            </w:pPr>
                            <w:r>
                              <w:t>9294 KN Oudwoude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1E6390" id="Tekstvak 2" o:spid="_x0000_s1031" type="#_x0000_t202" style="position:absolute;margin-left:-34.25pt;margin-top:278.15pt;width:189.9pt;height:80.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" filled="f" stroked="f">
                <v:textbox>
                  <w:txbxContent>
                    <w:p w14:paraId="2CF5C188" w14:textId="77777777" w:rsidR="000D2EBA" w:rsidRDefault="000D2EBA" w:rsidP="000D2EBA">
                      <w:pPr>
                        <w:pStyle w:val="Bloktekstblauw"/>
                      </w:pPr>
                      <w:r>
                        <w:t>Bezoek- en postadres:</w:t>
                      </w:r>
                    </w:p>
                    <w:p w14:paraId="6B0E4570" w14:textId="77777777" w:rsidR="000D2EBA" w:rsidRDefault="000D2EBA" w:rsidP="000D2EBA">
                      <w:pPr>
                        <w:pStyle w:val="Bloktekstblauw"/>
                      </w:pPr>
                      <w:r>
                        <w:t xml:space="preserve">De Tarissing </w:t>
                      </w:r>
                    </w:p>
                    <w:p w14:paraId="1D8ABB06" w14:textId="77777777" w:rsidR="000D2EBA" w:rsidRDefault="000D2EBA" w:rsidP="000D2EBA">
                      <w:pPr>
                        <w:pStyle w:val="Bloktekstblauw"/>
                      </w:pPr>
                      <w:r>
                        <w:t>De Wygeast 10</w:t>
                      </w:r>
                    </w:p>
                    <w:p w14:paraId="6E3586DB" w14:textId="77777777" w:rsidR="000D2EBA" w:rsidRDefault="000D2EBA" w:rsidP="000D2EBA">
                      <w:pPr>
                        <w:pStyle w:val="Bloktekstblauw"/>
                      </w:pPr>
                      <w:r>
                        <w:t>9294 KN Oudwoude</w:t>
                      </w:r>
                    </w:p>
                  </w:txbxContent>
                </v:textbox>
              </v:shape>
            </w:pict>
          </mc:Fallback>
        </mc:AlternateContent>
      </w:r>
      <w:r w:rsidR="000201EE">
        <w:br w:type="page"/>
      </w:r>
    </w:p>
    <w:p w14:paraId="2AB096B7" w14:textId="77777777" w:rsidR="000201EE" w:rsidRDefault="006A32A6" w:rsidP="00E24EF4">
      <w:pPr>
        <w:pStyle w:val="KopZNwit"/>
        <w:numPr>
          <w:ilvl w:val="0"/>
          <w:numId w:val="5"/>
        </w:numPr>
      </w:pPr>
      <w:bookmarkStart w:id="2" w:name="_Toc209451552"/>
      <w:r>
        <w:lastRenderedPageBreak/>
        <w:t>Samenstelling van het team en de groepen</w:t>
      </w:r>
      <w:bookmarkEnd w:id="2"/>
    </w:p>
    <w:p w14:paraId="5392BCC0" w14:textId="77777777" w:rsidR="006A32A6" w:rsidRDefault="006A32A6" w:rsidP="006A32A6"/>
    <w:p w14:paraId="3F5FFC86" w14:textId="77777777" w:rsidR="006A32A6" w:rsidRDefault="006A32A6" w:rsidP="006A32A6"/>
    <w:p w14:paraId="6067744C" w14:textId="77777777" w:rsidR="006A32A6" w:rsidRDefault="006A32A6" w:rsidP="006A32A6"/>
    <w:p w14:paraId="7BE57CB8" w14:textId="77777777" w:rsidR="006A32A6" w:rsidRDefault="006A32A6" w:rsidP="006A32A6"/>
    <w:p w14:paraId="2DEE9B60" w14:textId="77777777" w:rsidR="006A32A6" w:rsidRDefault="006A32A6" w:rsidP="006A32A6"/>
    <w:p w14:paraId="35CB8785" w14:textId="031D8E4A" w:rsidR="006A32A6" w:rsidRDefault="000C2846" w:rsidP="006A32A6">
      <w:pPr>
        <w:rPr>
          <w:b/>
          <w:bCs/>
        </w:rPr>
      </w:pPr>
      <w:r w:rsidRPr="00F138CE">
        <w:rPr>
          <w:b/>
          <w:bCs/>
        </w:rPr>
        <w:t>Groepsindeling:</w:t>
      </w:r>
    </w:p>
    <w:p w14:paraId="65FA01CB" w14:textId="77777777" w:rsidR="004E4DD6" w:rsidRDefault="004E4DD6" w:rsidP="006A32A6">
      <w:pPr>
        <w:rPr>
          <w:b/>
          <w:bCs/>
        </w:rPr>
      </w:pPr>
    </w:p>
    <w:p w14:paraId="4CFDF9AD" w14:textId="77777777" w:rsidR="004E4DD6" w:rsidRDefault="004E4DD6" w:rsidP="006A32A6">
      <w:pPr>
        <w:rPr>
          <w:b/>
          <w:bCs/>
        </w:rPr>
      </w:pPr>
    </w:p>
    <w:tbl>
      <w:tblPr>
        <w:tblStyle w:val="Rastertabel5donker-Accent2"/>
        <w:tblW w:w="0" w:type="auto"/>
        <w:tblLook w:val="0600" w:firstRow="0" w:lastRow="0" w:firstColumn="0" w:lastColumn="0" w:noHBand="1" w:noVBand="1"/>
      </w:tblPr>
      <w:tblGrid>
        <w:gridCol w:w="2691"/>
        <w:gridCol w:w="2692"/>
        <w:gridCol w:w="2692"/>
      </w:tblGrid>
      <w:tr w:rsidR="004E4DD6" w14:paraId="775F9525" w14:textId="77777777" w:rsidTr="00A418FF">
        <w:trPr>
          <w:trHeight w:val="454"/>
        </w:trPr>
        <w:tc>
          <w:tcPr>
            <w:tcW w:w="2691" w:type="dxa"/>
            <w:vAlign w:val="center"/>
          </w:tcPr>
          <w:p w14:paraId="5CB7CC18" w14:textId="77777777" w:rsidR="004E4DD6" w:rsidRPr="002B1FFA" w:rsidRDefault="004E4DD6" w:rsidP="00BD75F4">
            <w:pPr>
              <w:rPr>
                <w:b/>
                <w:bCs/>
              </w:rPr>
            </w:pPr>
            <w:r w:rsidRPr="002B1FFA">
              <w:rPr>
                <w:b/>
                <w:bCs/>
              </w:rPr>
              <w:t>Groep</w:t>
            </w:r>
          </w:p>
        </w:tc>
        <w:tc>
          <w:tcPr>
            <w:tcW w:w="2692" w:type="dxa"/>
            <w:vAlign w:val="center"/>
          </w:tcPr>
          <w:p w14:paraId="121D89C4" w14:textId="77777777" w:rsidR="004E4DD6" w:rsidRPr="002B1FFA" w:rsidRDefault="004E4DD6" w:rsidP="00BD75F4">
            <w:pPr>
              <w:rPr>
                <w:b/>
                <w:bCs/>
              </w:rPr>
            </w:pPr>
            <w:r w:rsidRPr="002B1FFA">
              <w:rPr>
                <w:b/>
                <w:bCs/>
              </w:rPr>
              <w:t>Juf/meester</w:t>
            </w:r>
          </w:p>
        </w:tc>
        <w:tc>
          <w:tcPr>
            <w:tcW w:w="2692" w:type="dxa"/>
            <w:vAlign w:val="center"/>
          </w:tcPr>
          <w:p w14:paraId="123ADDE7" w14:textId="77777777" w:rsidR="004E4DD6" w:rsidRPr="002B1FFA" w:rsidRDefault="004E4DD6" w:rsidP="00BD75F4">
            <w:pPr>
              <w:rPr>
                <w:b/>
                <w:bCs/>
              </w:rPr>
            </w:pPr>
            <w:r w:rsidRPr="002B1FFA">
              <w:rPr>
                <w:b/>
                <w:bCs/>
              </w:rPr>
              <w:t>Werkdagen</w:t>
            </w:r>
          </w:p>
        </w:tc>
      </w:tr>
      <w:tr w:rsidR="004E4DD6" w:rsidRPr="00FA24D5" w14:paraId="6CEA23F6" w14:textId="77777777" w:rsidTr="00A418FF">
        <w:trPr>
          <w:trHeight w:val="454"/>
        </w:trPr>
        <w:tc>
          <w:tcPr>
            <w:tcW w:w="2691" w:type="dxa"/>
            <w:vAlign w:val="center"/>
          </w:tcPr>
          <w:p w14:paraId="28E9AF6B" w14:textId="77777777" w:rsidR="004E4DD6" w:rsidRDefault="004E4DD6" w:rsidP="00BD75F4">
            <w:r>
              <w:t>Groep 1-2</w:t>
            </w:r>
          </w:p>
          <w:p w14:paraId="27FB62D4" w14:textId="77777777" w:rsidR="004E4DD6" w:rsidRDefault="004E4DD6" w:rsidP="00BD75F4"/>
        </w:tc>
        <w:tc>
          <w:tcPr>
            <w:tcW w:w="2692" w:type="dxa"/>
            <w:vAlign w:val="center"/>
          </w:tcPr>
          <w:p w14:paraId="720B3960" w14:textId="77777777" w:rsidR="004E4DD6" w:rsidRDefault="004E4DD6" w:rsidP="00BD75F4">
            <w:r>
              <w:t>Juf Yteke</w:t>
            </w:r>
          </w:p>
          <w:p w14:paraId="33A51A54" w14:textId="77777777" w:rsidR="004E4DD6" w:rsidRDefault="004E4DD6" w:rsidP="00BD75F4">
            <w:r>
              <w:t>Juf Jitta</w:t>
            </w:r>
          </w:p>
        </w:tc>
        <w:tc>
          <w:tcPr>
            <w:tcW w:w="2692" w:type="dxa"/>
            <w:vAlign w:val="center"/>
          </w:tcPr>
          <w:p w14:paraId="5FEFC522" w14:textId="77777777" w:rsidR="004E4DD6" w:rsidRPr="00A87ABE" w:rsidRDefault="004E4DD6" w:rsidP="00BD75F4">
            <w:pPr>
              <w:rPr>
                <w:lang w:val="en-US"/>
              </w:rPr>
            </w:pPr>
            <w:r w:rsidRPr="00A87ABE">
              <w:rPr>
                <w:lang w:val="en-US"/>
              </w:rPr>
              <w:t>ma/di/wo</w:t>
            </w:r>
          </w:p>
          <w:p w14:paraId="0C6A812C" w14:textId="77777777" w:rsidR="004E4DD6" w:rsidRPr="00A87ABE" w:rsidRDefault="004E4DD6" w:rsidP="00BD75F4">
            <w:pPr>
              <w:rPr>
                <w:lang w:val="en-US"/>
              </w:rPr>
            </w:pPr>
            <w:r w:rsidRPr="00A87ABE">
              <w:rPr>
                <w:lang w:val="en-US"/>
              </w:rPr>
              <w:t>do/vr</w:t>
            </w:r>
          </w:p>
        </w:tc>
      </w:tr>
      <w:tr w:rsidR="004E4DD6" w:rsidRPr="00FA24D5" w14:paraId="548FE872" w14:textId="77777777" w:rsidTr="00A418FF">
        <w:trPr>
          <w:trHeight w:val="454"/>
        </w:trPr>
        <w:tc>
          <w:tcPr>
            <w:tcW w:w="2691" w:type="dxa"/>
            <w:vAlign w:val="center"/>
          </w:tcPr>
          <w:p w14:paraId="6D72904C" w14:textId="77777777" w:rsidR="004E4DD6" w:rsidRDefault="004E4DD6" w:rsidP="00BD75F4">
            <w:r>
              <w:t>Groep 3-4-5</w:t>
            </w:r>
          </w:p>
        </w:tc>
        <w:tc>
          <w:tcPr>
            <w:tcW w:w="2692" w:type="dxa"/>
            <w:vAlign w:val="center"/>
          </w:tcPr>
          <w:p w14:paraId="5F169E3B" w14:textId="77777777" w:rsidR="004E4DD6" w:rsidRDefault="004E4DD6" w:rsidP="00BD75F4">
            <w:r>
              <w:t>Juf Douwina</w:t>
            </w:r>
          </w:p>
          <w:p w14:paraId="01C1298F" w14:textId="52EE14A1" w:rsidR="004E4DD6" w:rsidRDefault="004E4DD6" w:rsidP="00BD75F4">
            <w:r>
              <w:t>Juf Jitta</w:t>
            </w:r>
          </w:p>
        </w:tc>
        <w:tc>
          <w:tcPr>
            <w:tcW w:w="2692" w:type="dxa"/>
            <w:vAlign w:val="center"/>
          </w:tcPr>
          <w:p w14:paraId="6A640A8B" w14:textId="77777777" w:rsidR="004E4DD6" w:rsidRDefault="004E4DD6" w:rsidP="00BD75F4">
            <w:pPr>
              <w:rPr>
                <w:lang w:val="en-US"/>
              </w:rPr>
            </w:pPr>
            <w:r w:rsidRPr="007D1FD9">
              <w:rPr>
                <w:lang w:val="en-US"/>
              </w:rPr>
              <w:t>di/wo/do/vr</w:t>
            </w:r>
          </w:p>
          <w:p w14:paraId="1AF56E29" w14:textId="77777777" w:rsidR="004E4DD6" w:rsidRPr="007D1FD9" w:rsidRDefault="004E4DD6" w:rsidP="00BD75F4">
            <w:pPr>
              <w:rPr>
                <w:lang w:val="en-US"/>
              </w:rPr>
            </w:pPr>
            <w:r>
              <w:rPr>
                <w:lang w:val="en-US"/>
              </w:rPr>
              <w:t>ma</w:t>
            </w:r>
          </w:p>
        </w:tc>
      </w:tr>
      <w:tr w:rsidR="004E4DD6" w:rsidRPr="00FA24D5" w14:paraId="011B956E" w14:textId="77777777" w:rsidTr="00A418FF">
        <w:trPr>
          <w:trHeight w:val="454"/>
        </w:trPr>
        <w:tc>
          <w:tcPr>
            <w:tcW w:w="2691" w:type="dxa"/>
            <w:vAlign w:val="center"/>
          </w:tcPr>
          <w:p w14:paraId="2FD5372E" w14:textId="77777777" w:rsidR="004E4DD6" w:rsidRDefault="004E4DD6" w:rsidP="00BD75F4">
            <w:r>
              <w:t>Groep 6-7-8</w:t>
            </w:r>
          </w:p>
        </w:tc>
        <w:tc>
          <w:tcPr>
            <w:tcW w:w="2692" w:type="dxa"/>
            <w:vAlign w:val="center"/>
          </w:tcPr>
          <w:p w14:paraId="21B2AA6B" w14:textId="77777777" w:rsidR="004E4DD6" w:rsidRDefault="004E4DD6" w:rsidP="00BD75F4">
            <w:r>
              <w:t>Meester Arjen</w:t>
            </w:r>
          </w:p>
          <w:p w14:paraId="5E408204" w14:textId="0DDF9819" w:rsidR="004E4DD6" w:rsidRDefault="00BD75F4" w:rsidP="00BD75F4">
            <w:r>
              <w:t>Juf Jitta</w:t>
            </w:r>
          </w:p>
        </w:tc>
        <w:tc>
          <w:tcPr>
            <w:tcW w:w="2692" w:type="dxa"/>
            <w:vAlign w:val="center"/>
          </w:tcPr>
          <w:p w14:paraId="6BC8C7AA" w14:textId="77777777" w:rsidR="004E4DD6" w:rsidRPr="00A87ABE" w:rsidRDefault="004E4DD6" w:rsidP="00BD75F4">
            <w:pPr>
              <w:rPr>
                <w:lang w:val="en-US"/>
              </w:rPr>
            </w:pPr>
            <w:r w:rsidRPr="00A87ABE">
              <w:rPr>
                <w:lang w:val="en-US"/>
              </w:rPr>
              <w:t>ma/di/do/vr</w:t>
            </w:r>
          </w:p>
          <w:p w14:paraId="10A0BA66" w14:textId="77777777" w:rsidR="004E4DD6" w:rsidRPr="00A87ABE" w:rsidRDefault="004E4DD6" w:rsidP="00BD75F4">
            <w:pPr>
              <w:rPr>
                <w:lang w:val="en-US"/>
              </w:rPr>
            </w:pPr>
            <w:r w:rsidRPr="00A87ABE">
              <w:rPr>
                <w:lang w:val="en-US"/>
              </w:rPr>
              <w:t>wo</w:t>
            </w:r>
          </w:p>
        </w:tc>
      </w:tr>
      <w:tr w:rsidR="004E4DD6" w:rsidRPr="00FA24D5" w14:paraId="56B305D3" w14:textId="77777777" w:rsidTr="00A418FF">
        <w:trPr>
          <w:trHeight w:val="454"/>
        </w:trPr>
        <w:tc>
          <w:tcPr>
            <w:tcW w:w="2691" w:type="dxa"/>
            <w:vAlign w:val="center"/>
          </w:tcPr>
          <w:p w14:paraId="1A403D2F" w14:textId="77777777" w:rsidR="004E4DD6" w:rsidRDefault="004E4DD6" w:rsidP="00BD75F4">
            <w:r>
              <w:t>Onderwijsassistent</w:t>
            </w:r>
          </w:p>
        </w:tc>
        <w:tc>
          <w:tcPr>
            <w:tcW w:w="2692" w:type="dxa"/>
            <w:vAlign w:val="center"/>
          </w:tcPr>
          <w:p w14:paraId="2D77EB99" w14:textId="77777777" w:rsidR="004E4DD6" w:rsidRDefault="004E4DD6" w:rsidP="00BD75F4">
            <w:r>
              <w:t>Meester Jacob</w:t>
            </w:r>
          </w:p>
        </w:tc>
        <w:tc>
          <w:tcPr>
            <w:tcW w:w="2692" w:type="dxa"/>
            <w:vAlign w:val="center"/>
          </w:tcPr>
          <w:p w14:paraId="6C962269" w14:textId="5F64B118" w:rsidR="004E4DD6" w:rsidRPr="00BD75F4" w:rsidRDefault="00BD75F4" w:rsidP="00BD75F4">
            <w:pPr>
              <w:rPr>
                <w:lang w:val="en-GB"/>
              </w:rPr>
            </w:pPr>
            <w:r w:rsidRPr="00BD75F4">
              <w:rPr>
                <w:lang w:val="en-GB"/>
              </w:rPr>
              <w:t>Ma/di/wo/do/vr</w:t>
            </w:r>
          </w:p>
        </w:tc>
      </w:tr>
      <w:tr w:rsidR="00BD75F4" w14:paraId="5C14C77F" w14:textId="77777777" w:rsidTr="00A418FF">
        <w:trPr>
          <w:trHeight w:val="454"/>
        </w:trPr>
        <w:tc>
          <w:tcPr>
            <w:tcW w:w="2691" w:type="dxa"/>
            <w:vAlign w:val="center"/>
          </w:tcPr>
          <w:p w14:paraId="10DD27F4" w14:textId="1858DC7C" w:rsidR="00BD75F4" w:rsidRDefault="00BD75F4" w:rsidP="00BD75F4">
            <w:r>
              <w:t>Gym Leerkracht</w:t>
            </w:r>
          </w:p>
        </w:tc>
        <w:tc>
          <w:tcPr>
            <w:tcW w:w="2692" w:type="dxa"/>
            <w:vAlign w:val="center"/>
          </w:tcPr>
          <w:p w14:paraId="0F527B68" w14:textId="77CF4E0F" w:rsidR="00BD75F4" w:rsidRDefault="00BD75F4" w:rsidP="00BD75F4">
            <w:r>
              <w:t>Juf Annet</w:t>
            </w:r>
          </w:p>
        </w:tc>
        <w:tc>
          <w:tcPr>
            <w:tcW w:w="2692" w:type="dxa"/>
            <w:vAlign w:val="center"/>
          </w:tcPr>
          <w:p w14:paraId="6A550E5C" w14:textId="56AF9B81" w:rsidR="00BD75F4" w:rsidRDefault="00BD75F4" w:rsidP="00BD75F4">
            <w:r>
              <w:t>di/do (alle groepen)</w:t>
            </w:r>
          </w:p>
        </w:tc>
      </w:tr>
    </w:tbl>
    <w:p w14:paraId="75125E47" w14:textId="77777777" w:rsidR="004E4DD6" w:rsidRPr="00F138CE" w:rsidRDefault="004E4DD6" w:rsidP="006A32A6">
      <w:pPr>
        <w:rPr>
          <w:b/>
          <w:bCs/>
        </w:rPr>
      </w:pPr>
    </w:p>
    <w:p w14:paraId="5C1AC465" w14:textId="77777777" w:rsidR="002B1FFA" w:rsidRDefault="002B1FFA" w:rsidP="006A32A6"/>
    <w:tbl>
      <w:tblPr>
        <w:tblW w:w="0" w:type="auto"/>
        <w:tblLook w:val="0600" w:firstRow="0" w:lastRow="0" w:firstColumn="0" w:lastColumn="0" w:noHBand="1" w:noVBand="1"/>
      </w:tblPr>
      <w:tblGrid>
        <w:gridCol w:w="3673"/>
        <w:gridCol w:w="3675"/>
        <w:gridCol w:w="1032"/>
        <w:gridCol w:w="1032"/>
      </w:tblGrid>
      <w:tr w:rsidR="006A32A6" w14:paraId="3C6A0EBD" w14:textId="77777777" w:rsidTr="00D67464">
        <w:trPr>
          <w:trHeight w:val="454"/>
        </w:trPr>
        <w:tc>
          <w:tcPr>
            <w:tcW w:w="7348" w:type="dxa"/>
            <w:gridSpan w:val="2"/>
            <w:vAlign w:val="center"/>
          </w:tcPr>
          <w:tbl>
            <w:tblPr>
              <w:tblStyle w:val="Rastertabel5donker-Accent2"/>
              <w:tblW w:w="6691" w:type="dxa"/>
              <w:tblLook w:val="0600" w:firstRow="0" w:lastRow="0" w:firstColumn="0" w:lastColumn="0" w:noHBand="1" w:noVBand="1"/>
            </w:tblPr>
            <w:tblGrid>
              <w:gridCol w:w="2581"/>
              <w:gridCol w:w="4110"/>
            </w:tblGrid>
            <w:tr w:rsidR="00C471AB" w14:paraId="3B6E835F" w14:textId="77777777" w:rsidTr="00C471AB">
              <w:trPr>
                <w:trHeight w:val="454"/>
              </w:trPr>
              <w:tc>
                <w:tcPr>
                  <w:tcW w:w="2581" w:type="dxa"/>
                  <w:vAlign w:val="center"/>
                </w:tcPr>
                <w:p w14:paraId="034D3539" w14:textId="77777777" w:rsidR="00C471AB" w:rsidRPr="002B1FFA" w:rsidRDefault="00C471AB" w:rsidP="00C471AB">
                  <w:pPr>
                    <w:rPr>
                      <w:b/>
                      <w:bCs/>
                    </w:rPr>
                  </w:pPr>
                  <w:r w:rsidRPr="002B1FFA">
                    <w:rPr>
                      <w:b/>
                      <w:bCs/>
                    </w:rPr>
                    <w:t>Directeur</w:t>
                  </w:r>
                </w:p>
              </w:tc>
              <w:tc>
                <w:tcPr>
                  <w:tcW w:w="4110" w:type="dxa"/>
                  <w:vAlign w:val="center"/>
                </w:tcPr>
                <w:p w14:paraId="43FF7D16" w14:textId="77777777" w:rsidR="00C471AB" w:rsidRPr="002B1FFA" w:rsidRDefault="00C471AB" w:rsidP="00C471AB">
                  <w:pPr>
                    <w:rPr>
                      <w:b/>
                      <w:bCs/>
                    </w:rPr>
                  </w:pPr>
                  <w:r>
                    <w:rPr>
                      <w:b/>
                      <w:bCs/>
                    </w:rPr>
                    <w:t>Kwaliteitscoördinator</w:t>
                  </w:r>
                </w:p>
              </w:tc>
            </w:tr>
            <w:tr w:rsidR="00C471AB" w14:paraId="6B2AA588" w14:textId="77777777" w:rsidTr="00C471AB">
              <w:trPr>
                <w:trHeight w:val="454"/>
              </w:trPr>
              <w:tc>
                <w:tcPr>
                  <w:tcW w:w="2581" w:type="dxa"/>
                  <w:vAlign w:val="center"/>
                </w:tcPr>
                <w:p w14:paraId="19B29DD8" w14:textId="77777777" w:rsidR="00C471AB" w:rsidRDefault="00C471AB" w:rsidP="00C471AB">
                  <w:r>
                    <w:t>Meester Jan-Willem</w:t>
                  </w:r>
                </w:p>
                <w:p w14:paraId="745E2222" w14:textId="77777777" w:rsidR="00C471AB" w:rsidRDefault="00C471AB" w:rsidP="00C471AB">
                  <w:r>
                    <w:t>Aanwezig: ma-do</w:t>
                  </w:r>
                </w:p>
              </w:tc>
              <w:tc>
                <w:tcPr>
                  <w:tcW w:w="4110" w:type="dxa"/>
                  <w:vAlign w:val="center"/>
                </w:tcPr>
                <w:p w14:paraId="5A507B2B" w14:textId="77777777" w:rsidR="00C471AB" w:rsidRDefault="00C471AB" w:rsidP="00C471AB">
                  <w:r>
                    <w:t>Juf Hendrika</w:t>
                  </w:r>
                </w:p>
                <w:p w14:paraId="5C921489" w14:textId="77777777" w:rsidR="00C471AB" w:rsidRDefault="00C471AB" w:rsidP="00C471AB">
                  <w:r>
                    <w:t>Aanwezig: do</w:t>
                  </w:r>
                </w:p>
              </w:tc>
            </w:tr>
          </w:tbl>
          <w:p w14:paraId="09ED30AF" w14:textId="36A552BD" w:rsidR="006A32A6" w:rsidRPr="002B1FFA" w:rsidRDefault="006A32A6" w:rsidP="002B1FFA">
            <w:pPr>
              <w:jc w:val="center"/>
              <w:rPr>
                <w:b/>
                <w:bCs/>
              </w:rPr>
            </w:pPr>
          </w:p>
        </w:tc>
        <w:tc>
          <w:tcPr>
            <w:tcW w:w="1032" w:type="dxa"/>
            <w:vAlign w:val="center"/>
          </w:tcPr>
          <w:p w14:paraId="6B7162D1" w14:textId="2F10E81C" w:rsidR="006A32A6" w:rsidRPr="002B1FFA" w:rsidRDefault="006A32A6" w:rsidP="002B1FFA">
            <w:pPr>
              <w:jc w:val="center"/>
              <w:rPr>
                <w:b/>
                <w:bCs/>
              </w:rPr>
            </w:pPr>
          </w:p>
        </w:tc>
        <w:tc>
          <w:tcPr>
            <w:tcW w:w="1032" w:type="dxa"/>
            <w:vAlign w:val="center"/>
          </w:tcPr>
          <w:p w14:paraId="77E8E36F" w14:textId="34EACEEB" w:rsidR="006A32A6" w:rsidRPr="002B1FFA" w:rsidRDefault="006A32A6" w:rsidP="002B1FFA">
            <w:pPr>
              <w:jc w:val="center"/>
              <w:rPr>
                <w:b/>
                <w:bCs/>
              </w:rPr>
            </w:pPr>
          </w:p>
        </w:tc>
      </w:tr>
      <w:tr w:rsidR="006A32A6" w:rsidRPr="009460C7" w14:paraId="086BA1FC" w14:textId="77777777" w:rsidTr="00D67464">
        <w:trPr>
          <w:trHeight w:val="454"/>
        </w:trPr>
        <w:tc>
          <w:tcPr>
            <w:tcW w:w="7348" w:type="dxa"/>
            <w:gridSpan w:val="2"/>
            <w:vAlign w:val="center"/>
          </w:tcPr>
          <w:tbl>
            <w:tblPr>
              <w:tblStyle w:val="Rastertabel5donker-Accent2"/>
              <w:tblpPr w:leftFromText="141" w:rightFromText="141" w:vertAnchor="text" w:horzAnchor="margin" w:tblpY="357"/>
              <w:tblOverlap w:val="never"/>
              <w:tblW w:w="7122" w:type="dxa"/>
              <w:tblLook w:val="0600" w:firstRow="0" w:lastRow="0" w:firstColumn="0" w:lastColumn="0" w:noHBand="1" w:noVBand="1"/>
            </w:tblPr>
            <w:tblGrid>
              <w:gridCol w:w="2561"/>
              <w:gridCol w:w="2708"/>
              <w:gridCol w:w="1853"/>
            </w:tblGrid>
            <w:tr w:rsidR="00D67464" w14:paraId="73F01A54" w14:textId="77777777" w:rsidTr="00D67464">
              <w:trPr>
                <w:trHeight w:val="471"/>
              </w:trPr>
              <w:tc>
                <w:tcPr>
                  <w:tcW w:w="2561" w:type="dxa"/>
                  <w:vAlign w:val="center"/>
                </w:tcPr>
                <w:p w14:paraId="764F6B2E" w14:textId="77777777" w:rsidR="00D67464" w:rsidRPr="002B1FFA" w:rsidRDefault="00D67464" w:rsidP="00D67464">
                  <w:pPr>
                    <w:rPr>
                      <w:b/>
                      <w:bCs/>
                    </w:rPr>
                  </w:pPr>
                  <w:r>
                    <w:rPr>
                      <w:b/>
                      <w:bCs/>
                    </w:rPr>
                    <w:t>Dag</w:t>
                  </w:r>
                </w:p>
              </w:tc>
              <w:tc>
                <w:tcPr>
                  <w:tcW w:w="2708" w:type="dxa"/>
                  <w:vAlign w:val="center"/>
                </w:tcPr>
                <w:p w14:paraId="5FCFCCD4" w14:textId="77777777" w:rsidR="00D67464" w:rsidRPr="002B1FFA" w:rsidRDefault="00D67464" w:rsidP="00D67464">
                  <w:pPr>
                    <w:rPr>
                      <w:b/>
                      <w:bCs/>
                    </w:rPr>
                  </w:pPr>
                  <w:r>
                    <w:rPr>
                      <w:b/>
                      <w:bCs/>
                    </w:rPr>
                    <w:t>Schooltijden</w:t>
                  </w:r>
                </w:p>
              </w:tc>
              <w:tc>
                <w:tcPr>
                  <w:tcW w:w="1853" w:type="dxa"/>
                  <w:vAlign w:val="center"/>
                </w:tcPr>
                <w:p w14:paraId="41F1CA71" w14:textId="77777777" w:rsidR="00D67464" w:rsidRPr="002B1FFA" w:rsidRDefault="00D67464" w:rsidP="00D67464">
                  <w:pPr>
                    <w:rPr>
                      <w:b/>
                      <w:bCs/>
                    </w:rPr>
                  </w:pPr>
                  <w:r>
                    <w:rPr>
                      <w:b/>
                      <w:bCs/>
                    </w:rPr>
                    <w:t>Groepen</w:t>
                  </w:r>
                </w:p>
              </w:tc>
            </w:tr>
            <w:tr w:rsidR="00D67464" w14:paraId="202FA80A" w14:textId="77777777" w:rsidTr="00D67464">
              <w:trPr>
                <w:trHeight w:val="471"/>
              </w:trPr>
              <w:tc>
                <w:tcPr>
                  <w:tcW w:w="2561" w:type="dxa"/>
                  <w:vAlign w:val="center"/>
                </w:tcPr>
                <w:p w14:paraId="5D2EFB14" w14:textId="77777777" w:rsidR="00D67464" w:rsidRDefault="00D67464" w:rsidP="00D67464">
                  <w:r>
                    <w:t>Maandag</w:t>
                  </w:r>
                </w:p>
                <w:p w14:paraId="6E632420" w14:textId="77777777" w:rsidR="00D67464" w:rsidRDefault="00D67464" w:rsidP="00D67464"/>
              </w:tc>
              <w:tc>
                <w:tcPr>
                  <w:tcW w:w="2708" w:type="dxa"/>
                  <w:vAlign w:val="center"/>
                </w:tcPr>
                <w:p w14:paraId="6C6DD51C" w14:textId="77777777" w:rsidR="00D67464" w:rsidRDefault="00D67464" w:rsidP="00D67464">
                  <w:r>
                    <w:t>8.15-14.00 uur</w:t>
                  </w:r>
                </w:p>
              </w:tc>
              <w:tc>
                <w:tcPr>
                  <w:tcW w:w="1853" w:type="dxa"/>
                  <w:vAlign w:val="center"/>
                </w:tcPr>
                <w:p w14:paraId="4C958C2E" w14:textId="77777777" w:rsidR="00D67464" w:rsidRDefault="00D67464" w:rsidP="00D67464">
                  <w:r>
                    <w:t>Groep 1 t/m 8</w:t>
                  </w:r>
                </w:p>
              </w:tc>
            </w:tr>
            <w:tr w:rsidR="00D67464" w:rsidRPr="002C02C9" w14:paraId="0797A53C" w14:textId="77777777" w:rsidTr="00D67464">
              <w:trPr>
                <w:trHeight w:val="471"/>
              </w:trPr>
              <w:tc>
                <w:tcPr>
                  <w:tcW w:w="2561" w:type="dxa"/>
                  <w:vAlign w:val="center"/>
                </w:tcPr>
                <w:p w14:paraId="5F4E4D9D" w14:textId="77777777" w:rsidR="00D67464" w:rsidRDefault="00D67464" w:rsidP="00D67464">
                  <w:r>
                    <w:t>Dinsdag</w:t>
                  </w:r>
                </w:p>
              </w:tc>
              <w:tc>
                <w:tcPr>
                  <w:tcW w:w="2708" w:type="dxa"/>
                  <w:vAlign w:val="center"/>
                </w:tcPr>
                <w:p w14:paraId="5A0472E6" w14:textId="77777777" w:rsidR="00D67464" w:rsidRDefault="00D67464" w:rsidP="00D67464">
                  <w:r>
                    <w:t>8.15-14.00 uur</w:t>
                  </w:r>
                </w:p>
              </w:tc>
              <w:tc>
                <w:tcPr>
                  <w:tcW w:w="1853" w:type="dxa"/>
                  <w:vAlign w:val="center"/>
                </w:tcPr>
                <w:p w14:paraId="77B8CCD9" w14:textId="77777777" w:rsidR="00D67464" w:rsidRPr="007D1FD9" w:rsidRDefault="00D67464" w:rsidP="00D67464">
                  <w:pPr>
                    <w:rPr>
                      <w:lang w:val="en-US"/>
                    </w:rPr>
                  </w:pPr>
                  <w:r>
                    <w:t>Groep 1 t/m 8</w:t>
                  </w:r>
                </w:p>
              </w:tc>
            </w:tr>
            <w:tr w:rsidR="00D67464" w14:paraId="4904D2E9" w14:textId="77777777" w:rsidTr="00D67464">
              <w:trPr>
                <w:trHeight w:val="471"/>
              </w:trPr>
              <w:tc>
                <w:tcPr>
                  <w:tcW w:w="2561" w:type="dxa"/>
                  <w:vAlign w:val="center"/>
                </w:tcPr>
                <w:p w14:paraId="5FAAA0C6" w14:textId="77777777" w:rsidR="00D67464" w:rsidRDefault="00D67464" w:rsidP="00D67464">
                  <w:r>
                    <w:t>Woensdag</w:t>
                  </w:r>
                </w:p>
              </w:tc>
              <w:tc>
                <w:tcPr>
                  <w:tcW w:w="2708" w:type="dxa"/>
                  <w:vAlign w:val="center"/>
                </w:tcPr>
                <w:p w14:paraId="2FE6ABB0" w14:textId="77777777" w:rsidR="00D67464" w:rsidRDefault="00D67464" w:rsidP="00D67464">
                  <w:r>
                    <w:t>8.15-14.00 uur</w:t>
                  </w:r>
                </w:p>
              </w:tc>
              <w:tc>
                <w:tcPr>
                  <w:tcW w:w="1853" w:type="dxa"/>
                  <w:vAlign w:val="center"/>
                </w:tcPr>
                <w:p w14:paraId="3F555E06" w14:textId="77777777" w:rsidR="00D67464" w:rsidRDefault="00D67464" w:rsidP="00D67464">
                  <w:r>
                    <w:t>Groep 1 t/m 8</w:t>
                  </w:r>
                </w:p>
              </w:tc>
            </w:tr>
            <w:tr w:rsidR="00D67464" w14:paraId="56C994AF" w14:textId="77777777" w:rsidTr="00D67464">
              <w:trPr>
                <w:trHeight w:val="471"/>
              </w:trPr>
              <w:tc>
                <w:tcPr>
                  <w:tcW w:w="2561" w:type="dxa"/>
                  <w:vAlign w:val="center"/>
                </w:tcPr>
                <w:p w14:paraId="591C2077" w14:textId="77777777" w:rsidR="00D67464" w:rsidRDefault="00D67464" w:rsidP="00D67464">
                  <w:r>
                    <w:t>Donderdag</w:t>
                  </w:r>
                </w:p>
              </w:tc>
              <w:tc>
                <w:tcPr>
                  <w:tcW w:w="2708" w:type="dxa"/>
                  <w:vAlign w:val="center"/>
                </w:tcPr>
                <w:p w14:paraId="27165DAF" w14:textId="77777777" w:rsidR="00D67464" w:rsidRDefault="00D67464" w:rsidP="00D67464">
                  <w:r>
                    <w:t>8.15-14.00 uur</w:t>
                  </w:r>
                </w:p>
              </w:tc>
              <w:tc>
                <w:tcPr>
                  <w:tcW w:w="1853" w:type="dxa"/>
                  <w:vAlign w:val="center"/>
                </w:tcPr>
                <w:p w14:paraId="2014BDFF" w14:textId="77777777" w:rsidR="00D67464" w:rsidRDefault="00D67464" w:rsidP="00D67464">
                  <w:r>
                    <w:t>Groep 1 t/m 8</w:t>
                  </w:r>
                </w:p>
              </w:tc>
            </w:tr>
            <w:tr w:rsidR="00D67464" w14:paraId="4A67BF1F" w14:textId="77777777" w:rsidTr="00D67464">
              <w:trPr>
                <w:trHeight w:val="471"/>
              </w:trPr>
              <w:tc>
                <w:tcPr>
                  <w:tcW w:w="2561" w:type="dxa"/>
                  <w:vAlign w:val="center"/>
                </w:tcPr>
                <w:p w14:paraId="0E59EE7F" w14:textId="77777777" w:rsidR="00D67464" w:rsidRDefault="00D67464" w:rsidP="00D67464">
                  <w:r>
                    <w:t>Vrijdag</w:t>
                  </w:r>
                </w:p>
              </w:tc>
              <w:tc>
                <w:tcPr>
                  <w:tcW w:w="2708" w:type="dxa"/>
                  <w:vAlign w:val="center"/>
                </w:tcPr>
                <w:p w14:paraId="2B1F2759" w14:textId="77777777" w:rsidR="00D67464" w:rsidRDefault="00D67464" w:rsidP="00D67464">
                  <w:r>
                    <w:t>8.15-12.15 uur</w:t>
                  </w:r>
                </w:p>
              </w:tc>
              <w:tc>
                <w:tcPr>
                  <w:tcW w:w="1853" w:type="dxa"/>
                  <w:vAlign w:val="center"/>
                </w:tcPr>
                <w:p w14:paraId="6535576C" w14:textId="77777777" w:rsidR="00D67464" w:rsidRDefault="00D67464" w:rsidP="00D67464">
                  <w:r>
                    <w:t>Groep 1 t/m 8</w:t>
                  </w:r>
                </w:p>
              </w:tc>
            </w:tr>
          </w:tbl>
          <w:p w14:paraId="4BC4346A" w14:textId="77777777" w:rsidR="006A0821" w:rsidRDefault="006A0821" w:rsidP="0009135B"/>
        </w:tc>
        <w:tc>
          <w:tcPr>
            <w:tcW w:w="1032" w:type="dxa"/>
            <w:vAlign w:val="center"/>
          </w:tcPr>
          <w:p w14:paraId="411B927C" w14:textId="3368E9EA" w:rsidR="006A0821" w:rsidRDefault="006A0821" w:rsidP="002B1FFA">
            <w:pPr>
              <w:jc w:val="center"/>
            </w:pPr>
          </w:p>
        </w:tc>
        <w:tc>
          <w:tcPr>
            <w:tcW w:w="1032" w:type="dxa"/>
            <w:vAlign w:val="center"/>
          </w:tcPr>
          <w:p w14:paraId="59CF7FEE" w14:textId="3B71E436" w:rsidR="006A0821" w:rsidRPr="00A87ABE" w:rsidRDefault="006A0821" w:rsidP="002B1FFA">
            <w:pPr>
              <w:jc w:val="center"/>
              <w:rPr>
                <w:lang w:val="en-US"/>
              </w:rPr>
            </w:pPr>
          </w:p>
        </w:tc>
      </w:tr>
      <w:tr w:rsidR="007DA966" w14:paraId="5B4ED72D" w14:textId="77777777" w:rsidTr="00D67464">
        <w:trPr>
          <w:gridAfter w:val="1"/>
          <w:wAfter w:w="1032" w:type="dxa"/>
          <w:trHeight w:val="74"/>
        </w:trPr>
        <w:tc>
          <w:tcPr>
            <w:tcW w:w="3673" w:type="dxa"/>
            <w:vAlign w:val="center"/>
          </w:tcPr>
          <w:p w14:paraId="1D562057" w14:textId="059CC45D" w:rsidR="0F35CA5C" w:rsidRDefault="0F35CA5C" w:rsidP="00D67464"/>
        </w:tc>
        <w:tc>
          <w:tcPr>
            <w:tcW w:w="3675" w:type="dxa"/>
            <w:vAlign w:val="center"/>
          </w:tcPr>
          <w:p w14:paraId="22B9BEAF" w14:textId="4C983101" w:rsidR="0F35CA5C" w:rsidRDefault="0F35CA5C" w:rsidP="007DA966">
            <w:pPr>
              <w:jc w:val="center"/>
            </w:pPr>
          </w:p>
        </w:tc>
        <w:tc>
          <w:tcPr>
            <w:tcW w:w="1032" w:type="dxa"/>
            <w:vAlign w:val="center"/>
          </w:tcPr>
          <w:p w14:paraId="0A1B69DC" w14:textId="320A34CB" w:rsidR="0F35CA5C" w:rsidRDefault="0F35CA5C" w:rsidP="00D67464"/>
        </w:tc>
      </w:tr>
    </w:tbl>
    <w:p w14:paraId="2A232A57" w14:textId="63982826" w:rsidR="00B06E7B" w:rsidRDefault="00B06E7B" w:rsidP="006A32A6">
      <w:r w:rsidRPr="00B06E7B">
        <w:t>Gymnastiek:</w:t>
      </w:r>
    </w:p>
    <w:p w14:paraId="080E2469" w14:textId="42EC352C" w:rsidR="00DA2714" w:rsidRPr="00B06E7B" w:rsidRDefault="00DA2714" w:rsidP="00BA587B">
      <w:pPr>
        <w:pStyle w:val="Lijstalinea"/>
        <w:numPr>
          <w:ilvl w:val="0"/>
          <w:numId w:val="7"/>
        </w:numPr>
      </w:pPr>
      <w:r>
        <w:t xml:space="preserve">Groep </w:t>
      </w:r>
      <w:r w:rsidR="00E976B5">
        <w:t>1</w:t>
      </w:r>
      <w:r>
        <w:t xml:space="preserve"> t/m 8: dinsdag en </w:t>
      </w:r>
      <w:r w:rsidR="002508E3">
        <w:t>donderdag</w:t>
      </w:r>
    </w:p>
    <w:p w14:paraId="54886824" w14:textId="77777777" w:rsidR="00324225" w:rsidRDefault="00324225" w:rsidP="006A32A6"/>
    <w:p w14:paraId="13B9B924" w14:textId="0A1B4DE8" w:rsidR="00B06E7B" w:rsidRPr="00B06E7B" w:rsidRDefault="00B06E7B" w:rsidP="006A32A6">
      <w:r w:rsidRPr="00B06E7B">
        <w:t>Muziek:</w:t>
      </w:r>
      <w:r w:rsidR="00087881">
        <w:t xml:space="preserve"> woensdag</w:t>
      </w:r>
    </w:p>
    <w:p w14:paraId="52356936" w14:textId="77777777" w:rsidR="00BC6F3E" w:rsidRDefault="00BC6F3E" w:rsidP="006A32A6"/>
    <w:p w14:paraId="1C190B2C" w14:textId="1FE854AC" w:rsidR="00BC6F3E" w:rsidRDefault="00BC6F3E" w:rsidP="006A32A6">
      <w:pPr>
        <w:sectPr w:rsidR="00BC6F3E" w:rsidSect="0082037A">
          <w:headerReference w:type="default" r:id="rId24"/>
          <w:footerReference w:type="default" r:id="rId25"/>
          <w:headerReference w:type="first" r:id="rId26"/>
          <w:footerReference w:type="first" r:id="rId27"/>
          <w:pgSz w:w="11906" w:h="16838" w:code="9"/>
          <w:pgMar w:top="567" w:right="1247" w:bottom="1418" w:left="1247" w:header="709" w:footer="709" w:gutter="0"/>
          <w:cols w:space="708"/>
          <w:titlePg/>
          <w:docGrid w:linePitch="360"/>
        </w:sectPr>
      </w:pPr>
    </w:p>
    <w:p w14:paraId="07CE59C0" w14:textId="14339DC3" w:rsidR="002B1FFA" w:rsidRDefault="007E44D4" w:rsidP="00E24EF4">
      <w:pPr>
        <w:pStyle w:val="Kop1"/>
        <w:numPr>
          <w:ilvl w:val="0"/>
          <w:numId w:val="5"/>
        </w:numPr>
      </w:pPr>
      <w:bookmarkStart w:id="3" w:name="_Toc209451553"/>
      <w:r>
        <w:lastRenderedPageBreak/>
        <w:t>Waar de school voor staat</w:t>
      </w:r>
      <w:bookmarkEnd w:id="3"/>
    </w:p>
    <w:p w14:paraId="1255C829" w14:textId="77777777" w:rsidR="007E44D4" w:rsidRDefault="007E44D4" w:rsidP="006A32A6"/>
    <w:p w14:paraId="7FEC8337" w14:textId="77777777" w:rsidR="007E44D4" w:rsidRDefault="007E44D4" w:rsidP="006A32A6"/>
    <w:p w14:paraId="574F4D47" w14:textId="318952B5" w:rsidR="007E44D4" w:rsidRDefault="003D5B32" w:rsidP="000C7999">
      <w:pPr>
        <w:pStyle w:val="Kop2ZN"/>
      </w:pPr>
      <w:r>
        <w:t>Missie</w:t>
      </w:r>
    </w:p>
    <w:p w14:paraId="18547F67" w14:textId="078D5547" w:rsidR="003D5B32" w:rsidRDefault="003D5B32" w:rsidP="003D5B32">
      <w:r w:rsidRPr="003D5B32">
        <w:t>Onze missie is om een veilige en overzichtelijke basis voor de leerlingen en het team te creëren</w:t>
      </w:r>
      <w:r w:rsidR="004640BE">
        <w:t xml:space="preserve"> en</w:t>
      </w:r>
      <w:r w:rsidRPr="003D5B32">
        <w:t xml:space="preserve"> vanuit deze veiligheid willen we de wereld leren kennen. Met kleine en soms grote stappen treden we de wereld tegemoet of halen we de wereld de Tarissing binnen.</w:t>
      </w:r>
    </w:p>
    <w:p w14:paraId="7CA84764" w14:textId="77777777" w:rsidR="003D5B32" w:rsidRDefault="003D5B32" w:rsidP="000C7999">
      <w:pPr>
        <w:pStyle w:val="Kop2ZN"/>
      </w:pPr>
      <w:r>
        <w:t>Visie</w:t>
      </w:r>
    </w:p>
    <w:p w14:paraId="5EC7B146" w14:textId="17FEE4FE" w:rsidR="003D5B32" w:rsidRDefault="003D5B32" w:rsidP="003D5B32">
      <w:r>
        <w:t>Om goed te kunnen leren moet de school een plek zijn waar een goede sfeer hangt, waar je je veilig voelt en gewaardeerd wordt. De Tarissing is daarom een kanjerschool en hier zijn wij trots op. Wij geven kinderen vertrouwen in zichzelf en de ander mee.</w:t>
      </w:r>
    </w:p>
    <w:p w14:paraId="2DE8C4A4" w14:textId="77777777" w:rsidR="003D5B32" w:rsidRDefault="003D5B32" w:rsidP="003D5B32"/>
    <w:p w14:paraId="55CC84DE" w14:textId="63E348B6" w:rsidR="003D5B32" w:rsidRDefault="003D5B32" w:rsidP="003D5B32">
      <w:r>
        <w:t>Binnen de lessen is er ruimte voor verschillen en gaat iedereen respectvol met deze verschillen om. Leerkrachten kijken naar de onderwijsbehoeften van de kinderen en bouwen hun lessen op vanuit deze behoeften. Daarnaast stimuleren ze kinderen hun eigen talenten te ontwikkelen, om elkaar te inspireren en van elkaar te leren.</w:t>
      </w:r>
    </w:p>
    <w:p w14:paraId="221228D1" w14:textId="1B87FD8A" w:rsidR="003D5B32" w:rsidRDefault="003D5B32" w:rsidP="003D5B32"/>
    <w:p w14:paraId="2DB4B08B" w14:textId="48CAD652" w:rsidR="003D5B32" w:rsidRDefault="003D5B32" w:rsidP="003D5B32">
      <w:r>
        <w:t>We vinden een goede samenwerking met ouders heel belangrijk. We hechten veel waarde aan een open communicatie met ouders en kind. We voeren oudergesprekken</w:t>
      </w:r>
      <w:r w:rsidR="00926EC9">
        <w:t xml:space="preserve"> </w:t>
      </w:r>
      <w:r>
        <w:t>en organiseren activiteiten waarbij ouders mee organiseren of bij worden uitgenodigd, zodat zij elkaar kunnen ontmoeten en zich betrokken voelen bij de school van hun kinderen.</w:t>
      </w:r>
    </w:p>
    <w:p w14:paraId="07E59D71" w14:textId="46D2B684" w:rsidR="003D5B32" w:rsidRDefault="003D5B32" w:rsidP="003D5B32"/>
    <w:p w14:paraId="0ED59C78" w14:textId="166E005F" w:rsidR="003D5B32" w:rsidRDefault="003D5B32" w:rsidP="003D5B32">
      <w:r>
        <w:t xml:space="preserve">Ook zijn wij een </w:t>
      </w:r>
      <w:r w:rsidR="009E75B4">
        <w:t>g</w:t>
      </w:r>
      <w:r>
        <w:t>roene school</w:t>
      </w:r>
      <w:r w:rsidR="70F8ACF0">
        <w:t xml:space="preserve"> en geven wij vorm aan onze lessen vanuit kunst, cultuur en bewegen. </w:t>
      </w:r>
      <w:r>
        <w:t>Wij geloven dat natuur</w:t>
      </w:r>
      <w:r w:rsidR="23A207D0">
        <w:t xml:space="preserve"> en aanbod vanuit diversiteit</w:t>
      </w:r>
      <w:r>
        <w:t xml:space="preserve"> een essentiële rol </w:t>
      </w:r>
      <w:r w:rsidR="00BE1D54">
        <w:t>speelt in de ontwikkeling van kinderen</w:t>
      </w:r>
      <w:r>
        <w:t xml:space="preserve">. </w:t>
      </w:r>
      <w:r w:rsidR="733B2BCB">
        <w:t>Kunst/cultuur en n</w:t>
      </w:r>
      <w:r>
        <w:t>atuur – op welke schaal ook- nodigt uit tot bewegen, spelenderwijs ontdekken</w:t>
      </w:r>
      <w:r w:rsidR="00005B57">
        <w:t xml:space="preserve"> en</w:t>
      </w:r>
      <w:r>
        <w:t xml:space="preserve"> draagt bij aan </w:t>
      </w:r>
      <w:r w:rsidR="369468B7">
        <w:t xml:space="preserve">ontdekken, aanwakkeren van nieuwsgierigheid en </w:t>
      </w:r>
      <w:r>
        <w:t xml:space="preserve">het welzijn en sociale ontwikkeling van kinderen. </w:t>
      </w:r>
    </w:p>
    <w:p w14:paraId="33E065B6" w14:textId="714FE0D2" w:rsidR="003D5B32" w:rsidRDefault="00B13402" w:rsidP="003D5B32">
      <w:r>
        <w:rPr>
          <w:noProof/>
        </w:rPr>
        <w:drawing>
          <wp:anchor distT="0" distB="0" distL="114300" distR="114300" simplePos="0" relativeHeight="251658271" behindDoc="1" locked="0" layoutInCell="1" allowOverlap="1" wp14:anchorId="3F7C7985" wp14:editId="07D5EDF7">
            <wp:simplePos x="0" y="0"/>
            <wp:positionH relativeFrom="page">
              <wp:posOffset>-17780</wp:posOffset>
            </wp:positionH>
            <wp:positionV relativeFrom="paragraph">
              <wp:posOffset>315595</wp:posOffset>
            </wp:positionV>
            <wp:extent cx="7562850" cy="3685001"/>
            <wp:effectExtent l="0" t="0" r="0" b="0"/>
            <wp:wrapNone/>
            <wp:docPr id="545617979"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17979" name="Afbeelding 545617979"/>
                    <pic:cNvPicPr/>
                  </pic:nvPicPr>
                  <pic:blipFill>
                    <a:blip r:embed="rId28">
                      <a:extLst>
                        <a:ext uri="{28A0092B-C50C-407E-A947-70E740481C1C}">
                          <a14:useLocalDpi xmlns:a14="http://schemas.microsoft.com/office/drawing/2010/main" val="0"/>
                        </a:ext>
                      </a:extLst>
                    </a:blip>
                    <a:stretch>
                      <a:fillRect/>
                    </a:stretch>
                  </pic:blipFill>
                  <pic:spPr>
                    <a:xfrm>
                      <a:off x="0" y="0"/>
                      <a:ext cx="7562850" cy="3685001"/>
                    </a:xfrm>
                    <a:prstGeom prst="rect">
                      <a:avLst/>
                    </a:prstGeom>
                  </pic:spPr>
                </pic:pic>
              </a:graphicData>
            </a:graphic>
            <wp14:sizeRelH relativeFrom="margin">
              <wp14:pctWidth>0</wp14:pctWidth>
            </wp14:sizeRelH>
            <wp14:sizeRelV relativeFrom="margin">
              <wp14:pctHeight>0</wp14:pctHeight>
            </wp14:sizeRelV>
          </wp:anchor>
        </w:drawing>
      </w:r>
    </w:p>
    <w:p w14:paraId="75D9FB5C" w14:textId="50613140" w:rsidR="0034104E" w:rsidRDefault="0034104E">
      <w:pPr>
        <w:spacing w:after="160" w:line="24" w:lineRule="auto"/>
      </w:pPr>
      <w:r>
        <w:br w:type="page"/>
      </w:r>
    </w:p>
    <w:p w14:paraId="2214A3A2" w14:textId="77777777" w:rsidR="00B13402" w:rsidRDefault="00B13402" w:rsidP="003D5B32"/>
    <w:p w14:paraId="109F5026" w14:textId="77777777" w:rsidR="00B13402" w:rsidRDefault="00B13402" w:rsidP="003D5B32"/>
    <w:p w14:paraId="05C20A27" w14:textId="77777777" w:rsidR="00B13402" w:rsidRDefault="00B13402" w:rsidP="003D5B32"/>
    <w:p w14:paraId="6E8D811E" w14:textId="77777777" w:rsidR="00B13402" w:rsidRDefault="00B13402" w:rsidP="003D5B32"/>
    <w:p w14:paraId="0E1E8B16" w14:textId="77777777" w:rsidR="00B13402" w:rsidRDefault="00B13402" w:rsidP="003D5B32"/>
    <w:p w14:paraId="42AAC0D9" w14:textId="459F5F79" w:rsidR="003D5B32" w:rsidRPr="003D5B32" w:rsidRDefault="003D5B32" w:rsidP="003D5B32">
      <w:r>
        <w:t xml:space="preserve">We willen nu en in de toekomst onderwijs bieden dat het verschil maakt. We willen de kinderen een stevige basis bieden waardoor ze als zelfstandig en verantwoordelijke burgers hun weg in de snel veranderende wereld makkelijk kunnen vinden. We willen dat de leerlingen hun talenten herkennen en we willen ze helpen </w:t>
      </w:r>
      <w:r w:rsidR="002F3F4D">
        <w:t xml:space="preserve">zich </w:t>
      </w:r>
      <w:r>
        <w:t>te ontwikkelen tot gelukkige en evenwichtige mensen die een bijdrage kunnen en willen leveren aan de samenleving.</w:t>
      </w:r>
    </w:p>
    <w:p w14:paraId="079A5CCB" w14:textId="30E00486" w:rsidR="007E44D4" w:rsidRDefault="007E44D4">
      <w:pPr>
        <w:spacing w:after="160" w:line="24" w:lineRule="auto"/>
      </w:pPr>
    </w:p>
    <w:p w14:paraId="06B398E1" w14:textId="13C01F99" w:rsidR="00CF5CF1" w:rsidRDefault="00CF5CF1" w:rsidP="00CF5CF1">
      <w:r w:rsidRPr="00CF5CF1">
        <w:t>Onze school staat voor boeiend en uitdagend onderwijs. We stimuleren de intrinsieke motivatie van leerlingen en houden rekening met de zone van de naaste ontwikkeling. Zo groeien kinderen in hun ontwikkeling.</w:t>
      </w:r>
    </w:p>
    <w:p w14:paraId="32FC9DAC" w14:textId="77777777" w:rsidR="00CF5CF1" w:rsidRDefault="00CF5CF1" w:rsidP="00CF5CF1">
      <w:pPr>
        <w:pStyle w:val="Kop2ZN"/>
      </w:pPr>
      <w:r>
        <w:t>Geluk</w:t>
      </w:r>
    </w:p>
    <w:p w14:paraId="2039903A" w14:textId="77777777" w:rsidR="00CF5CF1" w:rsidRDefault="00CF5CF1" w:rsidP="00CF5CF1">
      <w:r w:rsidRPr="00CF5CF1">
        <w:t>We werken in een positieve, stimulerende, overzichtelijke en veilige omgeving met aandacht voor het individu. In zo'n omgeving werken kinderen met veel plezier en is hun motivatie om hard te werken groter. Het organiseren van je eigen geluk en dat van anderen is iets waar je bewust aan kan werken.</w:t>
      </w:r>
    </w:p>
    <w:p w14:paraId="5B5EB226" w14:textId="77777777" w:rsidR="00CF5CF1" w:rsidRDefault="00CF5CF1" w:rsidP="00CF5CF1">
      <w:pPr>
        <w:pStyle w:val="Kop2ZN"/>
      </w:pPr>
      <w:r>
        <w:t>Verantwoordelijkheid</w:t>
      </w:r>
    </w:p>
    <w:p w14:paraId="5AE534AB" w14:textId="77777777" w:rsidR="00CF5CF1" w:rsidRDefault="00CF5CF1" w:rsidP="00CF5CF1">
      <w:r w:rsidRPr="00CF5CF1">
        <w:t>Ieder kind is uniek en is eigenaar van zijn of haar eigen leerproces, waarbij leerkrachten hen begeleiden in hun ontwikkeling. Verantwoordelijkheid is echter veel breder dan dat. Het houdt op de Tarissing ook in dat je verantwoordelijk bent voor je medeleerlingen en voor de leerkracht. De leerkracht heeft dezelfde verantwoordelijkheid naar kinderen.</w:t>
      </w:r>
    </w:p>
    <w:p w14:paraId="26226E4C" w14:textId="77777777" w:rsidR="00CF5CF1" w:rsidRDefault="00CF5CF1" w:rsidP="00CF5CF1">
      <w:pPr>
        <w:pStyle w:val="Kop2ZN"/>
      </w:pPr>
      <w:r>
        <w:t>Echtheid</w:t>
      </w:r>
    </w:p>
    <w:p w14:paraId="11EE1BD9" w14:textId="77777777" w:rsidR="00CF5CF1" w:rsidRDefault="00CF5CF1" w:rsidP="00CF5CF1">
      <w:r w:rsidRPr="00CF5CF1">
        <w:t>Echtheid betekent voor ons dat daden moeten aansluiten bij woorden en dat afspraken die gemaakt zijn gelden voor iedereen en worden gedragen door iedereen.</w:t>
      </w:r>
    </w:p>
    <w:p w14:paraId="76AF1D2F" w14:textId="77777777" w:rsidR="00CF5CF1" w:rsidRDefault="00CF5CF1" w:rsidP="00CF5CF1">
      <w:pPr>
        <w:pStyle w:val="Kop2ZN"/>
      </w:pPr>
      <w:r>
        <w:t>Openheid</w:t>
      </w:r>
    </w:p>
    <w:p w14:paraId="36FF8D9C" w14:textId="6595E8B4" w:rsidR="00CF5CF1" w:rsidRDefault="00CF5CF1" w:rsidP="00CF5CF1">
      <w:r>
        <w:t>Het is goed dat elke belanghebbende weet waar school mee bezig is. De communicatie moet duidelijk zijn en het echte verhaal vertellen. De MR</w:t>
      </w:r>
      <w:r w:rsidR="0257D71B">
        <w:t xml:space="preserve"> en Ouder klankbordgroep</w:t>
      </w:r>
      <w:r>
        <w:t xml:space="preserve"> </w:t>
      </w:r>
      <w:r w:rsidR="76ADA691">
        <w:t>zijn</w:t>
      </w:r>
      <w:r>
        <w:t xml:space="preserve"> een belangrijke schakel tussen ouders en school, maar ook tussen school en bestuur. Het is van belang dat deze schakel goed wordt geïnformeerd </w:t>
      </w:r>
      <w:r w:rsidR="53CD93E3">
        <w:t xml:space="preserve">en geraadpleegd </w:t>
      </w:r>
      <w:r>
        <w:t xml:space="preserve">over </w:t>
      </w:r>
      <w:r w:rsidR="1D339910">
        <w:t xml:space="preserve">wat leeft en wat </w:t>
      </w:r>
      <w:r>
        <w:t>de koers</w:t>
      </w:r>
      <w:r w:rsidR="514FC0F7">
        <w:t>/ontwikkelingen zijn</w:t>
      </w:r>
      <w:r>
        <w:t xml:space="preserve"> van de school. Openheid zorgt ervoor dat kinderen, leerkrachten en ouders samen de verantwoordelijkheid dragen</w:t>
      </w:r>
      <w:r w:rsidR="4FC60871">
        <w:t>, ervaren</w:t>
      </w:r>
      <w:r>
        <w:t xml:space="preserve"> en zich bewust worden van hun eigen handelen en het effect daarvan.</w:t>
      </w:r>
    </w:p>
    <w:p w14:paraId="04E86521" w14:textId="77777777" w:rsidR="00CF5CF1" w:rsidRDefault="00CF5CF1" w:rsidP="00CF5CF1">
      <w:pPr>
        <w:pStyle w:val="Kop2ZN"/>
      </w:pPr>
      <w:r>
        <w:t>Waarden</w:t>
      </w:r>
    </w:p>
    <w:p w14:paraId="627C5317" w14:textId="77777777" w:rsidR="00CF5CF1" w:rsidRDefault="00CF5CF1" w:rsidP="00CF5CF1">
      <w:r w:rsidRPr="00CF5CF1">
        <w:t>Op de Tarissing zijn onze belangrijkste waarden: veiligheid, verantwoordelijkheid, respect, vrijheid, waardering en gunnen. Met deze waarden geven we ook aan wat onze normen zijn.</w:t>
      </w:r>
    </w:p>
    <w:p w14:paraId="568C8AB9" w14:textId="77777777" w:rsidR="00CF5CF1" w:rsidRDefault="00CF5CF1" w:rsidP="00CF5CF1">
      <w:pPr>
        <w:pStyle w:val="Kop2ZN"/>
      </w:pPr>
      <w:r>
        <w:t>Hart voor kinderen</w:t>
      </w:r>
    </w:p>
    <w:p w14:paraId="68B2AE3A" w14:textId="77777777" w:rsidR="00F706BB" w:rsidRDefault="00CF5CF1" w:rsidP="00CF5CF1">
      <w:r>
        <w:rPr>
          <w:noProof/>
        </w:rPr>
        <w:drawing>
          <wp:anchor distT="0" distB="0" distL="114300" distR="114300" simplePos="0" relativeHeight="251658242" behindDoc="0" locked="1" layoutInCell="1" allowOverlap="1" wp14:anchorId="35794838" wp14:editId="6FBBF634">
            <wp:simplePos x="0" y="0"/>
            <wp:positionH relativeFrom="column">
              <wp:posOffset>-588645</wp:posOffset>
            </wp:positionH>
            <wp:positionV relativeFrom="page">
              <wp:posOffset>8545195</wp:posOffset>
            </wp:positionV>
            <wp:extent cx="1331595" cy="2710180"/>
            <wp:effectExtent l="0" t="0" r="0" b="0"/>
            <wp:wrapNone/>
            <wp:docPr id="1149468098" name="Image 84" descr="Afbeelding met kunst, Kinderkunst, verven, schets&#10;&#10;Automatisch gegenereerde beschrijving"/>
            <wp:cNvGraphicFramePr/>
            <a:graphic xmlns:a="http://schemas.openxmlformats.org/drawingml/2006/main">
              <a:graphicData uri="http://schemas.openxmlformats.org/drawingml/2006/picture">
                <pic:pic xmlns:pic="http://schemas.openxmlformats.org/drawingml/2006/picture">
                  <pic:nvPicPr>
                    <pic:cNvPr id="1149468098" name="Image 84" descr="Afbeelding met kunst, Kinderkunst, verven, schets&#10;&#10;Automatisch gegenereerde beschrijving"/>
                    <pic:cNvPicPr/>
                  </pic:nvPicPr>
                  <pic:blipFill>
                    <a:blip r:embed="rId29" cstate="screen">
                      <a:extLst>
                        <a:ext uri="{28A0092B-C50C-407E-A947-70E740481C1C}">
                          <a14:useLocalDpi xmlns:a14="http://schemas.microsoft.com/office/drawing/2010/main"/>
                        </a:ext>
                      </a:extLst>
                    </a:blip>
                    <a:stretch>
                      <a:fillRect/>
                    </a:stretch>
                  </pic:blipFill>
                  <pic:spPr>
                    <a:xfrm>
                      <a:off x="0" y="0"/>
                      <a:ext cx="1331595" cy="2710180"/>
                    </a:xfrm>
                    <a:prstGeom prst="rect">
                      <a:avLst/>
                    </a:prstGeom>
                  </pic:spPr>
                </pic:pic>
              </a:graphicData>
            </a:graphic>
            <wp14:sizeRelH relativeFrom="margin">
              <wp14:pctWidth>0</wp14:pctWidth>
            </wp14:sizeRelH>
            <wp14:sizeRelV relativeFrom="margin">
              <wp14:pctHeight>0</wp14:pctHeight>
            </wp14:sizeRelV>
          </wp:anchor>
        </w:drawing>
      </w:r>
      <w:r w:rsidRPr="00CF5CF1">
        <w:t>Wij zien ieder kind als individu. De prestaties in positieve of negatieve zin leiden niet af van dat beeld.</w:t>
      </w:r>
    </w:p>
    <w:p w14:paraId="29D2CACD" w14:textId="77777777" w:rsidR="00F706BB" w:rsidRDefault="00F706BB">
      <w:pPr>
        <w:spacing w:after="160" w:line="24" w:lineRule="auto"/>
      </w:pPr>
      <w:r>
        <w:br w:type="page"/>
      </w:r>
    </w:p>
    <w:p w14:paraId="16BAEB40" w14:textId="77777777" w:rsidR="00CF5CF1" w:rsidRDefault="00CF5CF1" w:rsidP="00CF5CF1"/>
    <w:p w14:paraId="1BDFA263" w14:textId="77777777" w:rsidR="00CF5CF1" w:rsidRDefault="00CF5CF1" w:rsidP="00CF5CF1"/>
    <w:p w14:paraId="6D6562EA" w14:textId="77777777" w:rsidR="00531F67" w:rsidRDefault="00531F67" w:rsidP="00CF5CF1"/>
    <w:p w14:paraId="659098A0" w14:textId="77777777" w:rsidR="00531F67" w:rsidRDefault="00531F67" w:rsidP="00CF5CF1"/>
    <w:p w14:paraId="773C286F" w14:textId="77777777" w:rsidR="00531F67" w:rsidRDefault="00531F67" w:rsidP="00CF5CF1"/>
    <w:p w14:paraId="69943C37" w14:textId="77777777" w:rsidR="00531F67" w:rsidRDefault="00531F67" w:rsidP="00531F67">
      <w:pPr>
        <w:pStyle w:val="Kop2ZN"/>
      </w:pPr>
      <w:r>
        <w:t>Stichting Arlanta</w:t>
      </w:r>
    </w:p>
    <w:p w14:paraId="76D6F859" w14:textId="6A0C0A72" w:rsidR="00531F67" w:rsidRDefault="00531F67" w:rsidP="00CF5CF1">
      <w:r w:rsidRPr="00531F67">
        <w:t xml:space="preserve">De Tarissing is onderdeel van Stichting Arlanta. Arlanta is een stichting die bestaat uit een veelkleurig palet van </w:t>
      </w:r>
      <w:r w:rsidR="003739F7">
        <w:t>19</w:t>
      </w:r>
      <w:r w:rsidR="00452B35">
        <w:t xml:space="preserve"> </w:t>
      </w:r>
      <w:r w:rsidRPr="00531F67">
        <w:t>christelijke basisscholen en één school voor christelijk speciaal basisonderwijs. De scholen bevinden zich in de gemeente Noardeast-Fryslân, de meest noordelijke gemeente van Friesland, grenzend aan de Waddenzee. De organisatie is sinds 1 april 2019 gefuseerd met VCBO Kollumerland.</w:t>
      </w:r>
    </w:p>
    <w:p w14:paraId="30025D87" w14:textId="77777777" w:rsidR="00531F67" w:rsidRDefault="00531F67" w:rsidP="00CF5CF1"/>
    <w:p w14:paraId="65CACCCC" w14:textId="77777777" w:rsidR="00531F67" w:rsidRDefault="00531F67" w:rsidP="00531F67">
      <w:pPr>
        <w:pStyle w:val="Kop2ZN"/>
      </w:pPr>
      <w:r>
        <w:t>Gemeenschappelijke Medezeggenschapsraad (GMR)</w:t>
      </w:r>
    </w:p>
    <w:p w14:paraId="301F9643" w14:textId="2A868DB2" w:rsidR="00531F67" w:rsidRDefault="00531F67" w:rsidP="00531F67">
      <w:r>
        <w:t xml:space="preserve">Om invloed uit te oefenen op het beleid van de school is het bestuur verplicht op elke school een medezeggenschapsraad (MR) in te stellen. Op bovenschools niveau geldt dat voor een Gezamenlijke medezeggenschapsraad (GMR). In deze raden zitten vertegenwoordigers van de personeelsleden en van de ouders. De GMR denkt mee over het beleid op bestuursniveau; beleid dat geldt voor alle scholen die deel uitmaken van de </w:t>
      </w:r>
      <w:r w:rsidR="00E54FD2">
        <w:t>stichting</w:t>
      </w:r>
      <w:r>
        <w:t>. Bij het vormen van dit beleid heeft de GMR recht op inspraak door middel van instemming- of adviesrecht. Verder heeft de raad het recht tot initiatief.</w:t>
      </w:r>
    </w:p>
    <w:p w14:paraId="46D44E3F" w14:textId="14FC9888" w:rsidR="00531F67" w:rsidRDefault="00531F67" w:rsidP="00531F67">
      <w:r>
        <w:t>De GMR zorgt dat alle belangen (van ouders en personeel) naar voren worden gebracht en dat de verschillende gezichtspunten die bij deze groepen leven worden toegelicht. De actuele samenstelling en informat</w:t>
      </w:r>
      <w:r w:rsidR="00CF1AEA">
        <w:t xml:space="preserve">ie </w:t>
      </w:r>
      <w:r>
        <w:t xml:space="preserve">van de GMR is de vinden op de website van de </w:t>
      </w:r>
      <w:r w:rsidR="001C4D75">
        <w:t>stichting</w:t>
      </w:r>
      <w:r>
        <w:t xml:space="preserve">: </w:t>
      </w:r>
      <w:hyperlink r:id="rId30" w:history="1">
        <w:r w:rsidRPr="00531F67">
          <w:rPr>
            <w:rStyle w:val="Hyperlink"/>
            <w:color w:val="000000" w:themeColor="text1"/>
          </w:rPr>
          <w:t>www.arlanta.nl</w:t>
        </w:r>
      </w:hyperlink>
    </w:p>
    <w:p w14:paraId="75C63483" w14:textId="0FC0F329" w:rsidR="00A709BE" w:rsidRDefault="00A709BE" w:rsidP="00531F67"/>
    <w:p w14:paraId="04D55276" w14:textId="64622E16" w:rsidR="00A709BE" w:rsidRDefault="00A709BE" w:rsidP="00531F67"/>
    <w:p w14:paraId="59CAB2C8" w14:textId="676AA483" w:rsidR="00531F67" w:rsidRDefault="00531F67" w:rsidP="00531F67"/>
    <w:p w14:paraId="50399213" w14:textId="227A9AD7" w:rsidR="00531F67" w:rsidRDefault="008F11FC">
      <w:pPr>
        <w:spacing w:after="160" w:line="24" w:lineRule="auto"/>
      </w:pPr>
      <w:r>
        <w:rPr>
          <w:noProof/>
        </w:rPr>
        <w:drawing>
          <wp:anchor distT="0" distB="0" distL="114300" distR="114300" simplePos="0" relativeHeight="251658267" behindDoc="1" locked="0" layoutInCell="1" allowOverlap="1" wp14:anchorId="5492EA18" wp14:editId="55824B7C">
            <wp:simplePos x="0" y="0"/>
            <wp:positionH relativeFrom="page">
              <wp:align>right</wp:align>
            </wp:positionH>
            <wp:positionV relativeFrom="paragraph">
              <wp:posOffset>263595</wp:posOffset>
            </wp:positionV>
            <wp:extent cx="7550727" cy="4736453"/>
            <wp:effectExtent l="0" t="0" r="0" b="7620"/>
            <wp:wrapNone/>
            <wp:docPr id="767257842"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257842" name="Afbeelding 767257842"/>
                    <pic:cNvPicPr/>
                  </pic:nvPicPr>
                  <pic:blipFill>
                    <a:blip r:embed="rId31">
                      <a:extLst>
                        <a:ext uri="{28A0092B-C50C-407E-A947-70E740481C1C}">
                          <a14:useLocalDpi xmlns:a14="http://schemas.microsoft.com/office/drawing/2010/main" val="0"/>
                        </a:ext>
                      </a:extLst>
                    </a:blip>
                    <a:stretch>
                      <a:fillRect/>
                    </a:stretch>
                  </pic:blipFill>
                  <pic:spPr>
                    <a:xfrm>
                      <a:off x="0" y="0"/>
                      <a:ext cx="7550727" cy="4736453"/>
                    </a:xfrm>
                    <a:prstGeom prst="rect">
                      <a:avLst/>
                    </a:prstGeom>
                  </pic:spPr>
                </pic:pic>
              </a:graphicData>
            </a:graphic>
            <wp14:sizeRelH relativeFrom="margin">
              <wp14:pctWidth>0</wp14:pctWidth>
            </wp14:sizeRelH>
            <wp14:sizeRelV relativeFrom="margin">
              <wp14:pctHeight>0</wp14:pctHeight>
            </wp14:sizeRelV>
          </wp:anchor>
        </w:drawing>
      </w:r>
      <w:r w:rsidR="00531F67">
        <w:br w:type="page"/>
      </w:r>
    </w:p>
    <w:p w14:paraId="4BA5C090" w14:textId="77777777" w:rsidR="00531F67" w:rsidRDefault="00531F67" w:rsidP="00531F67"/>
    <w:p w14:paraId="30D9301A" w14:textId="77777777" w:rsidR="00531F67" w:rsidRDefault="00531F67" w:rsidP="00531F67"/>
    <w:p w14:paraId="17171C7B" w14:textId="77777777" w:rsidR="00531F67" w:rsidRDefault="00531F67" w:rsidP="00531F67"/>
    <w:p w14:paraId="6CAC55A6" w14:textId="77777777" w:rsidR="00531F67" w:rsidRDefault="00531F67" w:rsidP="00531F67"/>
    <w:p w14:paraId="2A5EBFA3" w14:textId="77777777" w:rsidR="00531F67" w:rsidRDefault="00531F67" w:rsidP="00531F67"/>
    <w:p w14:paraId="517391DA" w14:textId="77777777" w:rsidR="00531F67" w:rsidRDefault="00531F67" w:rsidP="00531F67">
      <w:pPr>
        <w:pStyle w:val="Kop2ZN"/>
      </w:pPr>
      <w:r>
        <w:t>Medezeggenschapsraad (MR) de Tarissing</w:t>
      </w:r>
    </w:p>
    <w:p w14:paraId="733BAF53" w14:textId="79860CF7" w:rsidR="006A0D8C" w:rsidRPr="006A0D8C" w:rsidRDefault="00531F67" w:rsidP="007DA966">
      <w:pPr>
        <w:spacing w:line="249" w:lineRule="auto"/>
        <w:ind w:right="460"/>
        <w:rPr>
          <w:rFonts w:asciiTheme="minorHAnsi" w:eastAsia="Corbel" w:hAnsiTheme="minorHAnsi"/>
        </w:rPr>
      </w:pPr>
      <w:r>
        <w:t>Iedere school, dus ook de Tarissing heeft een medezeggenschapsraad (MR).</w:t>
      </w:r>
      <w:r w:rsidR="00A44C07">
        <w:t xml:space="preserve"> </w:t>
      </w:r>
      <w:r w:rsidR="1A9ED3FB">
        <w:t>B</w:t>
      </w:r>
      <w:r w:rsidR="00A44C07" w:rsidRPr="007DA966">
        <w:rPr>
          <w:rFonts w:asciiTheme="minorHAnsi" w:eastAsia="Corbel" w:hAnsiTheme="minorHAnsi"/>
        </w:rPr>
        <w:t>ij de MR komen</w:t>
      </w:r>
      <w:r w:rsidR="006A0D8C" w:rsidRPr="007DA966">
        <w:rPr>
          <w:rFonts w:asciiTheme="minorHAnsi" w:eastAsia="Corbel" w:hAnsiTheme="minorHAnsi"/>
        </w:rPr>
        <w:t xml:space="preserve"> allerlei school- </w:t>
      </w:r>
      <w:r w:rsidR="00EC2224" w:rsidRPr="007DA966">
        <w:rPr>
          <w:rFonts w:asciiTheme="minorHAnsi" w:eastAsia="Corbel" w:hAnsiTheme="minorHAnsi"/>
        </w:rPr>
        <w:t>en</w:t>
      </w:r>
      <w:r w:rsidR="006A0D8C" w:rsidRPr="007DA966">
        <w:rPr>
          <w:rFonts w:asciiTheme="minorHAnsi" w:eastAsia="Corbel" w:hAnsiTheme="minorHAnsi"/>
        </w:rPr>
        <w:t xml:space="preserve"> beleidszaken </w:t>
      </w:r>
      <w:r w:rsidR="00EC2224" w:rsidRPr="007DA966">
        <w:rPr>
          <w:rFonts w:asciiTheme="minorHAnsi" w:eastAsia="Corbel" w:hAnsiTheme="minorHAnsi"/>
        </w:rPr>
        <w:t>ter</w:t>
      </w:r>
      <w:r w:rsidR="006A0D8C" w:rsidRPr="007DA966">
        <w:rPr>
          <w:rFonts w:asciiTheme="minorHAnsi" w:eastAsia="Corbel" w:hAnsiTheme="minorHAnsi"/>
        </w:rPr>
        <w:t xml:space="preserve"> tafel.</w:t>
      </w:r>
      <w:r w:rsidR="00EC2224" w:rsidRPr="007DA966">
        <w:rPr>
          <w:rFonts w:asciiTheme="minorHAnsi" w:eastAsia="Corbel" w:hAnsiTheme="minorHAnsi"/>
        </w:rPr>
        <w:t xml:space="preserve"> </w:t>
      </w:r>
      <w:r w:rsidR="006A0D8C" w:rsidRPr="007DA966">
        <w:rPr>
          <w:rFonts w:asciiTheme="minorHAnsi" w:eastAsia="Corbel" w:hAnsiTheme="minorHAnsi"/>
        </w:rPr>
        <w:t>Over sommige zaken wordt de instemming van de MR gevraagd, terwijl over andere zaken een advies van de MR wordt verlangd. Te denken valt aan bijvoorbeeld het vakantierooster, het activiteitenplan, benoeming van personeel, wijzigingen aan het schoolplan.</w:t>
      </w:r>
    </w:p>
    <w:p w14:paraId="610658AC" w14:textId="77777777" w:rsidR="00A87A47" w:rsidRDefault="00A87A47" w:rsidP="00531F67"/>
    <w:p w14:paraId="59AF3003" w14:textId="4B849986" w:rsidR="00531F67" w:rsidRDefault="00531F67" w:rsidP="00531F67">
      <w:r>
        <w:t>De raad bestaat voor de helft uit personeelsleden (de personeelsgeleding) en voor de helft uit ouders (oudergeleding).</w:t>
      </w:r>
    </w:p>
    <w:p w14:paraId="30D1B86F" w14:textId="77777777" w:rsidR="00531F67" w:rsidRDefault="00531F67" w:rsidP="00531F67"/>
    <w:p w14:paraId="789D4FE4" w14:textId="19BFD390" w:rsidR="00531F67" w:rsidRDefault="00531F67" w:rsidP="00531F67">
      <w:r>
        <w:t>De zittingsduur van ieder lid is 4 jaar en kan met één of meer termijnen verlengd worden. Voor vragen, suggesties of andere zaken kunt u terecht bij ieder willekeurig lid van de MR of via de mail:</w:t>
      </w:r>
      <w:r w:rsidR="00726FA0">
        <w:t xml:space="preserve"> mr</w:t>
      </w:r>
      <w:r w:rsidR="005B3E57">
        <w:t>.</w:t>
      </w:r>
      <w:r w:rsidR="00726FA0">
        <w:t xml:space="preserve">tarissing@arlanta.nl. </w:t>
      </w:r>
    </w:p>
    <w:p w14:paraId="460EC84D" w14:textId="77777777" w:rsidR="00531F67" w:rsidRDefault="00531F67" w:rsidP="00531F67"/>
    <w:p w14:paraId="40271028" w14:textId="21990EA4" w:rsidR="00531F67" w:rsidRDefault="00034F26" w:rsidP="00531F67">
      <w:r>
        <w:t>Leden MR:</w:t>
      </w:r>
    </w:p>
    <w:p w14:paraId="337EFC53" w14:textId="77777777" w:rsidR="00B44E06" w:rsidRDefault="00E76169" w:rsidP="00531F67">
      <w:r>
        <w:t>Johanna de Boer</w:t>
      </w:r>
      <w:r w:rsidR="00531F67">
        <w:t xml:space="preserve"> (ouder</w:t>
      </w:r>
      <w:r w:rsidR="00B44E06">
        <w:t>)</w:t>
      </w:r>
    </w:p>
    <w:p w14:paraId="54E80A4B" w14:textId="2417818C" w:rsidR="00D26D59" w:rsidRDefault="00D26D59" w:rsidP="00531F67">
      <w:r>
        <w:t xml:space="preserve">Joukje </w:t>
      </w:r>
      <w:r w:rsidR="00540D9F">
        <w:t>Smeding</w:t>
      </w:r>
      <w:r>
        <w:t xml:space="preserve"> (ouder</w:t>
      </w:r>
      <w:r w:rsidR="00EE79AC">
        <w:t>)</w:t>
      </w:r>
    </w:p>
    <w:p w14:paraId="53E5226C" w14:textId="663A8B7B" w:rsidR="00531F67" w:rsidRDefault="00531F67" w:rsidP="00531F67">
      <w:r>
        <w:t>Yteke de Haan (personeel)</w:t>
      </w:r>
    </w:p>
    <w:p w14:paraId="18666EEA" w14:textId="3341344F" w:rsidR="00531F67" w:rsidRDefault="00E76169" w:rsidP="00531F67">
      <w:r>
        <w:t>Douwina Kazemier</w:t>
      </w:r>
      <w:r w:rsidR="00531F67">
        <w:t xml:space="preserve"> (personeel)</w:t>
      </w:r>
    </w:p>
    <w:p w14:paraId="2CB9CD24" w14:textId="77777777" w:rsidR="00290D4F" w:rsidRDefault="00290D4F" w:rsidP="00531F67"/>
    <w:p w14:paraId="6EFFB884" w14:textId="77777777" w:rsidR="00531F67" w:rsidRDefault="00172E08" w:rsidP="00531F67">
      <w:r>
        <w:rPr>
          <w:noProof/>
        </w:rPr>
        <w:drawing>
          <wp:anchor distT="0" distB="0" distL="114300" distR="114300" simplePos="0" relativeHeight="251658243" behindDoc="0" locked="1" layoutInCell="1" allowOverlap="1" wp14:anchorId="338FE0A3" wp14:editId="2D08375E">
            <wp:simplePos x="0" y="0"/>
            <wp:positionH relativeFrom="column">
              <wp:posOffset>147320</wp:posOffset>
            </wp:positionH>
            <wp:positionV relativeFrom="page">
              <wp:posOffset>6338056</wp:posOffset>
            </wp:positionV>
            <wp:extent cx="3484800" cy="4363200"/>
            <wp:effectExtent l="0" t="0" r="0" b="0"/>
            <wp:wrapNone/>
            <wp:docPr id="143" name="Image 143" descr="Afbeelding met tekst, tekening, tekenfilm, Kinderkunst&#10;&#10;Automatisch gegenereerde beschrijving"/>
            <wp:cNvGraphicFramePr/>
            <a:graphic xmlns:a="http://schemas.openxmlformats.org/drawingml/2006/main">
              <a:graphicData uri="http://schemas.openxmlformats.org/drawingml/2006/picture">
                <pic:pic xmlns:pic="http://schemas.openxmlformats.org/drawingml/2006/picture">
                  <pic:nvPicPr>
                    <pic:cNvPr id="143" name="Image 143" descr="Afbeelding met tekst, tekening, tekenfilm, Kinderkunst&#10;&#10;Automatisch gegenereerde beschrijving"/>
                    <pic:cNvPicPr/>
                  </pic:nvPicPr>
                  <pic:blipFill>
                    <a:blip r:embed="rId32" cstate="screen">
                      <a:extLst>
                        <a:ext uri="{28A0092B-C50C-407E-A947-70E740481C1C}">
                          <a14:useLocalDpi xmlns:a14="http://schemas.microsoft.com/office/drawing/2010/main"/>
                        </a:ext>
                      </a:extLst>
                    </a:blip>
                    <a:stretch>
                      <a:fillRect/>
                    </a:stretch>
                  </pic:blipFill>
                  <pic:spPr>
                    <a:xfrm>
                      <a:off x="0" y="0"/>
                      <a:ext cx="3484800" cy="4363200"/>
                    </a:xfrm>
                    <a:prstGeom prst="rect">
                      <a:avLst/>
                    </a:prstGeom>
                  </pic:spPr>
                </pic:pic>
              </a:graphicData>
            </a:graphic>
            <wp14:sizeRelH relativeFrom="margin">
              <wp14:pctWidth>0</wp14:pctWidth>
            </wp14:sizeRelH>
            <wp14:sizeRelV relativeFrom="margin">
              <wp14:pctHeight>0</wp14:pctHeight>
            </wp14:sizeRelV>
          </wp:anchor>
        </w:drawing>
      </w:r>
    </w:p>
    <w:p w14:paraId="63568302" w14:textId="77777777" w:rsidR="00172E08" w:rsidRDefault="00172E08" w:rsidP="00531F67">
      <w:pPr>
        <w:sectPr w:rsidR="00172E08" w:rsidSect="00626CD4">
          <w:headerReference w:type="default" r:id="rId33"/>
          <w:footerReference w:type="default" r:id="rId34"/>
          <w:headerReference w:type="first" r:id="rId35"/>
          <w:footerReference w:type="first" r:id="rId36"/>
          <w:pgSz w:w="11906" w:h="16838" w:code="9"/>
          <w:pgMar w:top="567" w:right="1247" w:bottom="1418" w:left="1247" w:header="709" w:footer="709" w:gutter="0"/>
          <w:cols w:space="708"/>
          <w:titlePg/>
          <w:docGrid w:linePitch="360"/>
        </w:sectPr>
      </w:pPr>
    </w:p>
    <w:p w14:paraId="08ECC2AA" w14:textId="397154F1" w:rsidR="00172E08" w:rsidRDefault="00172E08" w:rsidP="00E24EF4">
      <w:pPr>
        <w:pStyle w:val="Kop1"/>
        <w:numPr>
          <w:ilvl w:val="0"/>
          <w:numId w:val="5"/>
        </w:numPr>
        <w:ind w:left="567" w:hanging="567"/>
      </w:pPr>
      <w:bookmarkStart w:id="4" w:name="_Toc209451554"/>
      <w:r>
        <w:lastRenderedPageBreak/>
        <w:t>Organisatie en inhoud van het onderwijs</w:t>
      </w:r>
      <w:bookmarkEnd w:id="4"/>
    </w:p>
    <w:p w14:paraId="2E8C914A" w14:textId="1B6F887E" w:rsidR="00172E08" w:rsidRDefault="00B34FBF" w:rsidP="00172E08">
      <w:pPr>
        <w:pStyle w:val="Kop2ZN"/>
      </w:pPr>
      <w:r>
        <w:br/>
      </w:r>
      <w:r w:rsidR="00172E08">
        <w:t>Samenstelling groepen</w:t>
      </w:r>
    </w:p>
    <w:p w14:paraId="7F3C7E09" w14:textId="502C2268" w:rsidR="00172E08" w:rsidRDefault="00172E08" w:rsidP="00051F87">
      <w:r>
        <w:t xml:space="preserve">De leerlingen zijn ingedeeld in </w:t>
      </w:r>
      <w:r w:rsidR="00051F87">
        <w:t>drie</w:t>
      </w:r>
      <w:r>
        <w:t xml:space="preserve"> groepen: Groep 1/2, groep 3/4</w:t>
      </w:r>
      <w:r w:rsidR="00051F87">
        <w:t xml:space="preserve">/5 en </w:t>
      </w:r>
      <w:r>
        <w:t xml:space="preserve">groep </w:t>
      </w:r>
      <w:r w:rsidR="00051F87">
        <w:t>6/</w:t>
      </w:r>
      <w:r>
        <w:t xml:space="preserve">7/8. </w:t>
      </w:r>
    </w:p>
    <w:p w14:paraId="4EBC1FC5" w14:textId="77777777" w:rsidR="00172E08" w:rsidRDefault="00172E08" w:rsidP="00172E08">
      <w:pPr>
        <w:pStyle w:val="Kop2ZN"/>
      </w:pPr>
      <w:r>
        <w:t>Functies en taken binnen de school:</w:t>
      </w:r>
    </w:p>
    <w:p w14:paraId="221BB630" w14:textId="224A7329" w:rsidR="00172E08" w:rsidRDefault="00172E08" w:rsidP="00172E08">
      <w:r>
        <w:t xml:space="preserve">Op onze school is </w:t>
      </w:r>
      <w:r w:rsidR="00051F87">
        <w:t>Jan-Willem Sakko</w:t>
      </w:r>
      <w:r>
        <w:t xml:space="preserve"> de directeur. Hij komt </w:t>
      </w:r>
      <w:r w:rsidR="4E142AB0">
        <w:t xml:space="preserve">minimaal </w:t>
      </w:r>
      <w:r>
        <w:t xml:space="preserve">twee dagen per week op onze school. Hendrika van der Meulen is onze </w:t>
      </w:r>
      <w:r w:rsidR="00CB3123">
        <w:t>kwaliteitscoördinator</w:t>
      </w:r>
      <w:r>
        <w:t xml:space="preserve">. Zij heeft </w:t>
      </w:r>
      <w:r w:rsidR="16FB7FEF">
        <w:t xml:space="preserve">minimaal </w:t>
      </w:r>
      <w:r>
        <w:t xml:space="preserve">één dag voor haar taken. Naast de </w:t>
      </w:r>
      <w:r w:rsidR="00CB3123">
        <w:t>v</w:t>
      </w:r>
      <w:r w:rsidR="7A8210A3">
        <w:t>ier</w:t>
      </w:r>
      <w:r>
        <w:t xml:space="preserve"> leerkrachten is er</w:t>
      </w:r>
      <w:r w:rsidR="003C642A">
        <w:t xml:space="preserve"> een onderwijsassistent.</w:t>
      </w:r>
      <w:r>
        <w:t xml:space="preserve"> </w:t>
      </w:r>
      <w:r w:rsidR="003C642A">
        <w:t>V</w:t>
      </w:r>
      <w:r>
        <w:t>oor muzikale vorming</w:t>
      </w:r>
      <w:r w:rsidR="003C642A">
        <w:t xml:space="preserve"> </w:t>
      </w:r>
      <w:r w:rsidR="185B8A00">
        <w:t xml:space="preserve">en gymnastiek hebben </w:t>
      </w:r>
      <w:r w:rsidR="067F1C4A">
        <w:t xml:space="preserve">we 2 </w:t>
      </w:r>
      <w:r>
        <w:t>vakleerkracht</w:t>
      </w:r>
      <w:r w:rsidR="375651D2">
        <w:t>en</w:t>
      </w:r>
      <w:r>
        <w:t xml:space="preserve"> voor de groepen</w:t>
      </w:r>
      <w:r w:rsidR="003C642A">
        <w:t>.</w:t>
      </w:r>
    </w:p>
    <w:p w14:paraId="1C291F50" w14:textId="77777777" w:rsidR="00172E08" w:rsidRDefault="00172E08" w:rsidP="00172E08">
      <w:r>
        <w:t>Wij bieden collega's in opleiding graag een leer- en werkplek. U kunt bij ons stagiair(e)s tegenkomen van de PABO en van de opleiding Onderwijsassistent.</w:t>
      </w:r>
    </w:p>
    <w:p w14:paraId="70A30BAA" w14:textId="77777777" w:rsidR="00172E08" w:rsidRDefault="00172E08" w:rsidP="00172E08">
      <w:pPr>
        <w:pStyle w:val="Kop2ZN"/>
      </w:pPr>
      <w:r>
        <w:t>De functies binnen onze school zijn:</w:t>
      </w:r>
    </w:p>
    <w:p w14:paraId="3A035D2A" w14:textId="77777777" w:rsidR="00172E08" w:rsidRDefault="00172E08" w:rsidP="00281942">
      <w:pPr>
        <w:pStyle w:val="Opsomming"/>
      </w:pPr>
      <w:r>
        <w:t>Directeur: is verantwoordelijk voor de dagelijkse gang van zaken op school (onderwijs, kwaliteit, beheer en innovatie) en geeft leiding aan het team.</w:t>
      </w:r>
    </w:p>
    <w:p w14:paraId="305AAE96" w14:textId="680DF094" w:rsidR="00172E08" w:rsidRDefault="00236CCA" w:rsidP="00236CCA">
      <w:pPr>
        <w:pStyle w:val="Opsomming"/>
      </w:pPr>
      <w:r>
        <w:t>Kwaliteitscoördinator</w:t>
      </w:r>
      <w:r w:rsidR="00172E08">
        <w:t>: houdt zich bezig met het ondersteuningsbeleid, de onderwijskwaliteit en coacht leerkrachten.</w:t>
      </w:r>
    </w:p>
    <w:p w14:paraId="39176FF4" w14:textId="77777777" w:rsidR="00577B25" w:rsidRDefault="00172E08" w:rsidP="00281942">
      <w:pPr>
        <w:pStyle w:val="Opsomming"/>
      </w:pPr>
      <w:r>
        <w:t xml:space="preserve">Leerkracht: verzorgt het onderwijs en de begeleiding van de leerlingen. </w:t>
      </w:r>
    </w:p>
    <w:p w14:paraId="386A9713" w14:textId="43A2C64F" w:rsidR="00236CCA" w:rsidRDefault="00236CCA" w:rsidP="00281942">
      <w:pPr>
        <w:pStyle w:val="Opsomming"/>
      </w:pPr>
      <w:r>
        <w:t>Onderwijsassistent: ondersteunt de leerkracht</w:t>
      </w:r>
      <w:r w:rsidR="00042D2D">
        <w:t xml:space="preserve"> bij de begeleiding aan de leerlingen.</w:t>
      </w:r>
    </w:p>
    <w:p w14:paraId="21E88D2E" w14:textId="46E0349D" w:rsidR="00172E08" w:rsidRDefault="00172E08" w:rsidP="00281942">
      <w:pPr>
        <w:pStyle w:val="Opsomming"/>
      </w:pPr>
      <w:r>
        <w:t>Vakleerkracht</w:t>
      </w:r>
      <w:r w:rsidR="4EC3B1B4">
        <w:t>en</w:t>
      </w:r>
      <w:r>
        <w:t xml:space="preserve">: </w:t>
      </w:r>
      <w:r w:rsidR="0276BC5D">
        <w:t>zijn</w:t>
      </w:r>
      <w:r>
        <w:t xml:space="preserve"> verantwoordelijk voor specifieke vakken op school.</w:t>
      </w:r>
    </w:p>
    <w:p w14:paraId="717CEBA2" w14:textId="77777777" w:rsidR="00172E08" w:rsidRDefault="00172E08" w:rsidP="00172E08">
      <w:pPr>
        <w:pStyle w:val="Kop2ZN"/>
      </w:pPr>
      <w:r>
        <w:t>Het jonge kind: leerjaar 1 en 2</w:t>
      </w:r>
    </w:p>
    <w:p w14:paraId="6068A275" w14:textId="77777777" w:rsidR="00172E08" w:rsidRDefault="00172E08" w:rsidP="00172E08">
      <w:r>
        <w:t>Bij het onderwijs in de in de onderbouw van onze school staat het jonge kind centraal. De kinderen zijn niet allemaal even ver in hun ontwikkeling. Hier houden we in de groep rekening mee door aan te sluiten bij het ontwikkelingsniveau van het kind.</w:t>
      </w:r>
    </w:p>
    <w:p w14:paraId="292D3F0B" w14:textId="02703F50" w:rsidR="00172E08" w:rsidRDefault="00172E08" w:rsidP="00172E08">
      <w:r>
        <w:t>Betrokkenheid van het kind is hierbij essentieel. Pas dan komt het kind tot leren. We werken aan de hand van een thema. Bij de keuze van thema's vinden wij het belangrijk dat deze aansluiten bij de belevingswereld van de kinderen.</w:t>
      </w:r>
    </w:p>
    <w:p w14:paraId="47D848FC" w14:textId="10DBF5D1" w:rsidR="00172E08" w:rsidRDefault="00693DC4" w:rsidP="00172E08">
      <w:r>
        <w:rPr>
          <w:noProof/>
        </w:rPr>
        <w:drawing>
          <wp:anchor distT="0" distB="0" distL="114300" distR="114300" simplePos="0" relativeHeight="251658268" behindDoc="1" locked="0" layoutInCell="1" allowOverlap="1" wp14:anchorId="2C2D0CE1" wp14:editId="71914AE0">
            <wp:simplePos x="0" y="0"/>
            <wp:positionH relativeFrom="page">
              <wp:posOffset>-13970</wp:posOffset>
            </wp:positionH>
            <wp:positionV relativeFrom="paragraph">
              <wp:posOffset>697230</wp:posOffset>
            </wp:positionV>
            <wp:extent cx="7543800" cy="3537058"/>
            <wp:effectExtent l="0" t="0" r="0" b="6350"/>
            <wp:wrapNone/>
            <wp:docPr id="211752103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521030" name="Afbeelding 2117521030"/>
                    <pic:cNvPicPr/>
                  </pic:nvPicPr>
                  <pic:blipFill>
                    <a:blip r:embed="rId37">
                      <a:extLst>
                        <a:ext uri="{28A0092B-C50C-407E-A947-70E740481C1C}">
                          <a14:useLocalDpi xmlns:a14="http://schemas.microsoft.com/office/drawing/2010/main" val="0"/>
                        </a:ext>
                      </a:extLst>
                    </a:blip>
                    <a:stretch>
                      <a:fillRect/>
                    </a:stretch>
                  </pic:blipFill>
                  <pic:spPr>
                    <a:xfrm>
                      <a:off x="0" y="0"/>
                      <a:ext cx="7543800" cy="3537058"/>
                    </a:xfrm>
                    <a:prstGeom prst="rect">
                      <a:avLst/>
                    </a:prstGeom>
                  </pic:spPr>
                </pic:pic>
              </a:graphicData>
            </a:graphic>
            <wp14:sizeRelH relativeFrom="margin">
              <wp14:pctWidth>0</wp14:pctWidth>
            </wp14:sizeRelH>
            <wp14:sizeRelV relativeFrom="margin">
              <wp14:pctHeight>0</wp14:pctHeight>
            </wp14:sizeRelV>
          </wp:anchor>
        </w:drawing>
      </w:r>
      <w:r w:rsidR="00172E08">
        <w:t>Kinderen leren het beste door dingen te doen, te ontdekken en te ervaren. Hier stemmen we de inrichting van het lokaal op af. We vinden het belangrijk dat de kinderen het geleerde kunnen naspelen in wisselende hoeken. Ook uitstapjes die bij het thema passen staan op het programma. Kinderen worden zo uitgedaagd hun omgeving te onderzoeken en grip te krijgen op de wereld om zich heen.</w:t>
      </w:r>
    </w:p>
    <w:p w14:paraId="4F74CA08" w14:textId="61F44CB0" w:rsidR="00281942" w:rsidRDefault="00281942" w:rsidP="00172E08"/>
    <w:p w14:paraId="4E77709E" w14:textId="30781B7A" w:rsidR="00281942" w:rsidRDefault="00281942">
      <w:pPr>
        <w:spacing w:after="160" w:line="24" w:lineRule="auto"/>
      </w:pPr>
      <w:r>
        <w:br w:type="page"/>
      </w:r>
    </w:p>
    <w:p w14:paraId="572843D3" w14:textId="77777777" w:rsidR="00281942" w:rsidRDefault="00281942" w:rsidP="00172E08"/>
    <w:p w14:paraId="3EBEDB1B" w14:textId="3E7D08A5" w:rsidR="00281942" w:rsidRDefault="00281942" w:rsidP="00172E08"/>
    <w:p w14:paraId="3AE87267" w14:textId="77777777" w:rsidR="00281942" w:rsidRDefault="00281942" w:rsidP="00172E08"/>
    <w:p w14:paraId="027999DC" w14:textId="77777777" w:rsidR="00281942" w:rsidRDefault="00281942" w:rsidP="00172E08"/>
    <w:p w14:paraId="6FF12E27" w14:textId="378A7D77" w:rsidR="00281942" w:rsidRDefault="00D67464" w:rsidP="000C7999">
      <w:pPr>
        <w:pStyle w:val="Kop2ZN"/>
      </w:pPr>
      <w:r>
        <w:br/>
      </w:r>
      <w:r w:rsidR="00281942">
        <w:t>De vak- en vormingsgebieden</w:t>
      </w:r>
    </w:p>
    <w:p w14:paraId="12847BCB" w14:textId="77777777" w:rsidR="00281942" w:rsidRDefault="00281942" w:rsidP="00281942">
      <w:pPr>
        <w:pStyle w:val="Kop2ZN"/>
      </w:pPr>
      <w:r>
        <w:t>Godsdienstige vorming</w:t>
      </w:r>
    </w:p>
    <w:p w14:paraId="7F8DC454" w14:textId="77777777" w:rsidR="00281942" w:rsidRDefault="00281942" w:rsidP="00281942">
      <w:r>
        <w:t>Godsdienstige vorming is meer dan alleen de concrete godsdienstlessen. Onze Christelijke normen en waarden zijn in ons handelen verankerd. Wij laten dit merken in de omgang met u en uw kind. Voor de godsdienstlessen maken wij gebruik van de methode ''Trefwoord''. Daarnaast werken wij mee aan tal van activiteiten, zoals medewerking aan een kerkdiensten.</w:t>
      </w:r>
    </w:p>
    <w:p w14:paraId="7CB1C372" w14:textId="04411878" w:rsidR="00281942" w:rsidRDefault="00281942" w:rsidP="00281942">
      <w:pPr>
        <w:pStyle w:val="Kop2ZN"/>
      </w:pPr>
      <w:r>
        <w:t>Burgerschapsvorming</w:t>
      </w:r>
    </w:p>
    <w:p w14:paraId="4AA3F336" w14:textId="4613D8E3" w:rsidR="00281942" w:rsidRDefault="00281942" w:rsidP="00281942">
      <w:r>
        <w:t xml:space="preserve">Onze school is een oefenplaats voor goed burgerschap. In de klas en op het plein krijgen leerlingen te maken met processen, gedragingen en gebeurtenissen die ook voor komen in de ''echte'' samenleving. Op school stimuleren we leerlingen voor hun mening uit te komen en respect te hebben voor de mensen die anders zijn. Kinderen kunnen hun sociale competenties verder ontwikkelen, worden zich bewust van hun sociale rechten en plichten en kunnen meedenken en meebeslissen. Onze school wil een venster zijn op de samenleving. </w:t>
      </w:r>
      <w:r w:rsidR="0B9B444F">
        <w:t>We geven daarom onze vakken vanuit kunst/cultuur, bewegen en natuur.</w:t>
      </w:r>
      <w:r>
        <w:br/>
        <w:t>Om actief burgerschap en sociale integratie te realiseren doen wij op school de volgende dingen:</w:t>
      </w:r>
    </w:p>
    <w:p w14:paraId="6488D554" w14:textId="41438915" w:rsidR="005B419D" w:rsidRDefault="00281942" w:rsidP="00281942">
      <w:pPr>
        <w:pStyle w:val="Opsomming"/>
      </w:pPr>
      <w:r>
        <w:t xml:space="preserve">werken met de methode Trefwoord; </w:t>
      </w:r>
    </w:p>
    <w:p w14:paraId="0EB62FC5" w14:textId="6308D2B8" w:rsidR="00281942" w:rsidRDefault="00281942" w:rsidP="00281942">
      <w:pPr>
        <w:pStyle w:val="Opsomming"/>
      </w:pPr>
      <w:r>
        <w:t>kanjertraining;</w:t>
      </w:r>
    </w:p>
    <w:p w14:paraId="33640982" w14:textId="2D0BCC72" w:rsidR="005902D6" w:rsidRDefault="005902D6" w:rsidP="00281942">
      <w:pPr>
        <w:pStyle w:val="Opsomming"/>
      </w:pPr>
      <w:r>
        <w:t>leerlingenraad;</w:t>
      </w:r>
    </w:p>
    <w:p w14:paraId="176FC45E" w14:textId="58A54AA8" w:rsidR="005902D6" w:rsidRDefault="005902D6" w:rsidP="00281942">
      <w:pPr>
        <w:pStyle w:val="Opsomming"/>
      </w:pPr>
      <w:r>
        <w:t>vragenlijst burgerschap wordt afgenomen;</w:t>
      </w:r>
    </w:p>
    <w:p w14:paraId="7E53412D" w14:textId="51C999EA" w:rsidR="00281942" w:rsidRDefault="00281942" w:rsidP="00281942">
      <w:pPr>
        <w:pStyle w:val="Opsomming"/>
      </w:pPr>
      <w:r>
        <w:t>wereldoriëntatie;</w:t>
      </w:r>
    </w:p>
    <w:p w14:paraId="5AF8466B" w14:textId="77777777" w:rsidR="00281942" w:rsidRDefault="00281942" w:rsidP="00281942">
      <w:pPr>
        <w:pStyle w:val="Opsomming"/>
      </w:pPr>
      <w:r>
        <w:t>kijken naar het jeugdjournaal, de Buitendienst en Huisje boompje beestje.</w:t>
      </w:r>
    </w:p>
    <w:p w14:paraId="14468F98" w14:textId="50CD2685" w:rsidR="00BB357A" w:rsidRDefault="000E590A" w:rsidP="00281942">
      <w:pPr>
        <w:pStyle w:val="Opsomming"/>
      </w:pPr>
      <w:r>
        <w:t>t</w:t>
      </w:r>
      <w:r w:rsidR="008E7F07">
        <w:t>raining burgerschap</w:t>
      </w:r>
    </w:p>
    <w:p w14:paraId="3410C249" w14:textId="28FC0C5B" w:rsidR="00281942" w:rsidRDefault="000E590A" w:rsidP="00281942">
      <w:pPr>
        <w:pStyle w:val="Opsomming"/>
      </w:pPr>
      <w:r>
        <w:t>o</w:t>
      </w:r>
      <w:r w:rsidR="00281942">
        <w:t xml:space="preserve">ok spelen wij in op de </w:t>
      </w:r>
      <w:r w:rsidR="00281942" w:rsidRPr="00281942">
        <w:t>actualiteit en de politiek en voeren wij met de kinderen kindgesprekken.</w:t>
      </w:r>
    </w:p>
    <w:p w14:paraId="7D83B249" w14:textId="798E36EA" w:rsidR="30831809" w:rsidRDefault="036E6BD3" w:rsidP="30831809">
      <w:pPr>
        <w:pStyle w:val="Opsomming"/>
      </w:pPr>
      <w:r>
        <w:t>ROVICT</w:t>
      </w:r>
    </w:p>
    <w:p w14:paraId="19FCD1B3" w14:textId="48C3A8C9" w:rsidR="00DA75E5" w:rsidRDefault="00DA75E5" w:rsidP="00281942"/>
    <w:p w14:paraId="5443C0FD" w14:textId="502E4CBC" w:rsidR="00DA75E5" w:rsidRDefault="00DA75E5" w:rsidP="00281942">
      <w:r>
        <w:t>De burgerschapsvorming op CBS</w:t>
      </w:r>
      <w:r w:rsidR="00BB357A">
        <w:t xml:space="preserve"> De Tarissing</w:t>
      </w:r>
      <w:r>
        <w:t xml:space="preserve"> is gerelateerd aan de missie en visie van stichting Arlanta, namelijk: "Kinderen de wereld leren lezen". Het kind leert zijn talenten en ambities te ontwikkelen om als gelukkig en evenwichtig mens een bijdrage te kunnen leveren aan de samenleving. </w:t>
      </w:r>
      <w:r w:rsidR="004A5313">
        <w:t>Afgelopen</w:t>
      </w:r>
      <w:r>
        <w:t xml:space="preserve"> schooljaar </w:t>
      </w:r>
      <w:r w:rsidR="004A5313">
        <w:t>heeft er</w:t>
      </w:r>
      <w:r>
        <w:t xml:space="preserve"> een Arlanta</w:t>
      </w:r>
      <w:r w:rsidR="500CDC2A">
        <w:t xml:space="preserve"> </w:t>
      </w:r>
      <w:r>
        <w:t>brede training plaats</w:t>
      </w:r>
      <w:r w:rsidR="004A5313">
        <w:t>gevonden</w:t>
      </w:r>
      <w:r>
        <w:t xml:space="preserve"> omtrent het wettelijk kader burgerschapsbeleid</w:t>
      </w:r>
      <w:r w:rsidR="00BB357A">
        <w:t>.</w:t>
      </w:r>
    </w:p>
    <w:p w14:paraId="01FA3E12" w14:textId="08087CF2" w:rsidR="00172E08" w:rsidRDefault="00172E08" w:rsidP="00531F67"/>
    <w:p w14:paraId="782BF0F5" w14:textId="2C1AD3E6" w:rsidR="00172E08" w:rsidRDefault="00172E08" w:rsidP="00531F67"/>
    <w:p w14:paraId="48C7DE97" w14:textId="6BD33122" w:rsidR="00531F67" w:rsidRDefault="00531F67">
      <w:pPr>
        <w:spacing w:after="160" w:line="24" w:lineRule="auto"/>
      </w:pPr>
      <w:r>
        <w:br w:type="page"/>
      </w:r>
    </w:p>
    <w:p w14:paraId="36B333E1" w14:textId="6F8E154B" w:rsidR="00531F67" w:rsidRDefault="00531F67" w:rsidP="00531F67"/>
    <w:p w14:paraId="13D9FD3B" w14:textId="77777777" w:rsidR="00531F67" w:rsidRDefault="00531F67" w:rsidP="00531F67"/>
    <w:p w14:paraId="2CD486A5" w14:textId="77777777" w:rsidR="00C07E98" w:rsidRDefault="00C07E98" w:rsidP="00531F67"/>
    <w:p w14:paraId="703E22FB" w14:textId="77777777" w:rsidR="00C07E98" w:rsidRDefault="00C07E98" w:rsidP="00531F67"/>
    <w:p w14:paraId="3815ABA6" w14:textId="77777777" w:rsidR="00324225" w:rsidRDefault="00324225" w:rsidP="00C07E98">
      <w:pPr>
        <w:pStyle w:val="Kop2ZN"/>
      </w:pPr>
    </w:p>
    <w:p w14:paraId="7C2F0D89" w14:textId="08BDCF95" w:rsidR="003924F9" w:rsidRDefault="003924F9" w:rsidP="00C07E98">
      <w:pPr>
        <w:pStyle w:val="Kop2ZN"/>
      </w:pPr>
      <w:r>
        <w:t>Sociaal emotionele ontwikkeling</w:t>
      </w:r>
    </w:p>
    <w:p w14:paraId="0C5762DF" w14:textId="77777777" w:rsidR="00DF4D38" w:rsidRDefault="00DF4D38" w:rsidP="00DF4D38"/>
    <w:p w14:paraId="265E58AB" w14:textId="606E606B" w:rsidR="00DF4D38" w:rsidRDefault="00DF4D38" w:rsidP="00DF4D38">
      <w:r>
        <w:t>Om ervoor te zorgen dat uw kind zich veilig en prettig op onze school voelt, maken we gebruik van:</w:t>
      </w:r>
    </w:p>
    <w:p w14:paraId="130622EB" w14:textId="76960415" w:rsidR="00DF4D38" w:rsidRDefault="00DF4D38" w:rsidP="00DF4D38">
      <w:pPr>
        <w:pStyle w:val="Lijstalinea"/>
        <w:numPr>
          <w:ilvl w:val="0"/>
          <w:numId w:val="3"/>
        </w:numPr>
      </w:pPr>
      <w:r>
        <w:t>de Kanjertraining</w:t>
      </w:r>
    </w:p>
    <w:p w14:paraId="2DC11813" w14:textId="151FF6B9" w:rsidR="00DF4D38" w:rsidRDefault="00DF4D38" w:rsidP="00DF4D38">
      <w:pPr>
        <w:pStyle w:val="Lijstalinea"/>
        <w:numPr>
          <w:ilvl w:val="0"/>
          <w:numId w:val="3"/>
        </w:numPr>
      </w:pPr>
      <w:r>
        <w:t>de gouden en zilveren weken</w:t>
      </w:r>
    </w:p>
    <w:p w14:paraId="32D65EC3" w14:textId="7CCF4119" w:rsidR="00DF4D38" w:rsidRDefault="00DF4D38" w:rsidP="00DF4D38">
      <w:pPr>
        <w:pStyle w:val="Lijstalinea"/>
        <w:numPr>
          <w:ilvl w:val="0"/>
          <w:numId w:val="3"/>
        </w:numPr>
      </w:pPr>
      <w:r>
        <w:t>groepsafspraken</w:t>
      </w:r>
    </w:p>
    <w:p w14:paraId="6B3BA557" w14:textId="48F2B624" w:rsidR="00DF4D38" w:rsidRDefault="00C409E8" w:rsidP="00DF4D38">
      <w:r>
        <w:t>Om goed te kunnen leren moet de school een ple</w:t>
      </w:r>
      <w:r w:rsidR="005353E3">
        <w:t xml:space="preserve">k zijn waar een goede sfeer hangt, waar je je veilig voelt en gewaardeerd wordt. De Tarissing is daarom een kanjerschool en hier zijn we trots op. </w:t>
      </w:r>
      <w:r w:rsidR="00DF4D38">
        <w:t>Elke week wordt er lesgegeven</w:t>
      </w:r>
      <w:r>
        <w:t xml:space="preserve"> volgens de aanpak van de Kanjertraining. </w:t>
      </w:r>
      <w:r w:rsidR="005353E3">
        <w:t>De leerkrachten zijn hiervoor opgeleid. Ze geven wekelijks kanjerlessen en de kanjertaal is verweven in ons dagelijks handelen. Op deze manier geven wij kinderen</w:t>
      </w:r>
      <w:r w:rsidR="0092620F">
        <w:t xml:space="preserve"> vertrouwen in zichzelf en de ander mee.</w:t>
      </w:r>
    </w:p>
    <w:p w14:paraId="06B56F3B" w14:textId="39B7C3B1" w:rsidR="0092620F" w:rsidRPr="00DF4D38" w:rsidRDefault="0092620F" w:rsidP="00DF4D38">
      <w:r>
        <w:t>In het begin en halverwege het schooljaar (de gouden en zilveren weken) besteden wij daarnaast nog extra aandacht aan de sfeer in de groepen.</w:t>
      </w:r>
    </w:p>
    <w:p w14:paraId="771EE109" w14:textId="4E17A558" w:rsidR="00C07E98" w:rsidRDefault="00C07E98" w:rsidP="00C07E98">
      <w:pPr>
        <w:pStyle w:val="Kop2ZN"/>
      </w:pPr>
      <w:r>
        <w:t>Lezen</w:t>
      </w:r>
    </w:p>
    <w:p w14:paraId="76AC2036" w14:textId="65C4A2F7" w:rsidR="00C07E98" w:rsidRDefault="00C07E98" w:rsidP="00C07E98">
      <w:r>
        <w:t xml:space="preserve">Niets is leuker dan leren </w:t>
      </w:r>
      <w:r w:rsidR="002975C4">
        <w:t>l</w:t>
      </w:r>
      <w:r>
        <w:t>ezen! Als kinderen leren lezen, doen zij niet alleen meer kennis op, het prikkelt ook de fantasie, vergroot de woordenschat en verruimt hun blik op de wereld.</w:t>
      </w:r>
    </w:p>
    <w:p w14:paraId="445CA0E4" w14:textId="384E299E" w:rsidR="00C07E98" w:rsidRDefault="00C07E98" w:rsidP="00C07E98"/>
    <w:p w14:paraId="30952C9C" w14:textId="560B1CF7" w:rsidR="00C07E98" w:rsidRDefault="00C07E98" w:rsidP="00C07E98">
      <w:r>
        <w:t>Voor groep 1-2 werken we als voorbereiding op het aanvankelijk lezen met het beredeneerd leerstofaanbod, waarin ontluikende geletterdheid en de tussendoelen verwerkt zijn. Hiervoor gebruiken we de methode ''Onderbouwd''. In groep 3 gebruiken we voor het aanvankelijk lezen de methode ''Lijn 3''.</w:t>
      </w:r>
    </w:p>
    <w:p w14:paraId="65DD3815" w14:textId="620A6D95" w:rsidR="00C07E98" w:rsidRDefault="00C07E98" w:rsidP="00C07E98">
      <w:r>
        <w:t xml:space="preserve">Het lezen in de midden- en bovenbouw bestaat uit voorgezet technisch lezen. </w:t>
      </w:r>
      <w:r w:rsidR="00D379C2">
        <w:t>We gebruiken hiervoor de methode ‘Atlantis’. Dit is tevens de methode voor begrijpend lezen.</w:t>
      </w:r>
    </w:p>
    <w:p w14:paraId="72BD6E8B" w14:textId="77777777" w:rsidR="00C07E98" w:rsidRDefault="00C07E98" w:rsidP="00C07E98">
      <w:pPr>
        <w:pStyle w:val="Kop2ZN"/>
      </w:pPr>
      <w:r>
        <w:t>Schrijven</w:t>
      </w:r>
    </w:p>
    <w:p w14:paraId="6846C06E" w14:textId="77777777" w:rsidR="00C07E98" w:rsidRDefault="00C07E98" w:rsidP="00C07E98">
      <w:r>
        <w:rPr>
          <w:noProof/>
        </w:rPr>
        <w:drawing>
          <wp:anchor distT="0" distB="0" distL="114300" distR="114300" simplePos="0" relativeHeight="251658244" behindDoc="0" locked="1" layoutInCell="1" allowOverlap="1" wp14:anchorId="1C54E52E" wp14:editId="2F40CC91">
            <wp:simplePos x="0" y="0"/>
            <wp:positionH relativeFrom="column">
              <wp:posOffset>160020</wp:posOffset>
            </wp:positionH>
            <wp:positionV relativeFrom="page">
              <wp:align>bottom</wp:align>
            </wp:positionV>
            <wp:extent cx="2731770" cy="2526665"/>
            <wp:effectExtent l="0" t="0" r="0" b="6985"/>
            <wp:wrapNone/>
            <wp:docPr id="173" name="Image 173"/>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38" cstate="print"/>
                    <a:stretch>
                      <a:fillRect/>
                    </a:stretch>
                  </pic:blipFill>
                  <pic:spPr>
                    <a:xfrm>
                      <a:off x="0" y="0"/>
                      <a:ext cx="2731770" cy="2526665"/>
                    </a:xfrm>
                    <a:prstGeom prst="rect">
                      <a:avLst/>
                    </a:prstGeom>
                  </pic:spPr>
                </pic:pic>
              </a:graphicData>
            </a:graphic>
            <wp14:sizeRelH relativeFrom="margin">
              <wp14:pctWidth>0</wp14:pctWidth>
            </wp14:sizeRelH>
            <wp14:sizeRelV relativeFrom="margin">
              <wp14:pctHeight>0</wp14:pctHeight>
            </wp14:sizeRelV>
          </wp:anchor>
        </w:drawing>
      </w:r>
      <w:r>
        <w:t>Ondanks het huidige computertijdperk blijven we schrijven toch heel belangrijk vinden. We gebruiken hiervoor de methode ''Klinkers''. Deze methode begint in groep 1-2 en gaat door t/m groep 8. We schrijven in blokschrift.</w:t>
      </w:r>
    </w:p>
    <w:p w14:paraId="7D513890" w14:textId="77777777" w:rsidR="00C07E98" w:rsidRDefault="00C07E98" w:rsidP="00C07E98"/>
    <w:p w14:paraId="2FF3EF23" w14:textId="7B3A079B" w:rsidR="00C07E98" w:rsidRDefault="00C07E98">
      <w:pPr>
        <w:spacing w:after="160" w:line="24" w:lineRule="auto"/>
      </w:pPr>
      <w:r>
        <w:br w:type="page"/>
      </w:r>
    </w:p>
    <w:p w14:paraId="3C29F140" w14:textId="5C14218E" w:rsidR="00C07E98" w:rsidRDefault="00C07E98" w:rsidP="00C07E98"/>
    <w:p w14:paraId="3018EE6E" w14:textId="77777777" w:rsidR="00C07E98" w:rsidRDefault="00C07E98" w:rsidP="00C07E98"/>
    <w:p w14:paraId="477FC50E" w14:textId="77777777" w:rsidR="00C07E98" w:rsidRDefault="00C07E98" w:rsidP="00C07E98"/>
    <w:p w14:paraId="0BB794CA" w14:textId="77777777" w:rsidR="00C07E98" w:rsidRDefault="00C07E98" w:rsidP="00C07E98"/>
    <w:p w14:paraId="2B3B596E" w14:textId="77777777" w:rsidR="00324225" w:rsidRDefault="00324225" w:rsidP="00C07E98">
      <w:pPr>
        <w:pStyle w:val="Kop2ZN"/>
      </w:pPr>
    </w:p>
    <w:p w14:paraId="2E3D74DA" w14:textId="3266C25E" w:rsidR="00C07E98" w:rsidRDefault="00C07E98" w:rsidP="00C07E98">
      <w:pPr>
        <w:pStyle w:val="Kop2ZN"/>
      </w:pPr>
      <w:r>
        <w:t>Taal/spelling</w:t>
      </w:r>
    </w:p>
    <w:p w14:paraId="24DA173F" w14:textId="65900746" w:rsidR="00DC67B3" w:rsidRDefault="00C07E98" w:rsidP="00C07E98">
      <w:r>
        <w:t>Voor het onderwijs in de Nederlandse taal maken</w:t>
      </w:r>
      <w:r w:rsidR="002761FE">
        <w:t xml:space="preserve"> we</w:t>
      </w:r>
      <w:r>
        <w:t xml:space="preserve"> in groep 3 gebruik van Lijn 3. Vanaf </w:t>
      </w:r>
    </w:p>
    <w:p w14:paraId="06B8A837" w14:textId="2CE5CB9B" w:rsidR="00C07E98" w:rsidRDefault="00636755" w:rsidP="00C07E98">
      <w:r>
        <w:t>halverwege groep 3</w:t>
      </w:r>
      <w:r w:rsidR="00C07E98">
        <w:t xml:space="preserve"> gebruiken we de taal</w:t>
      </w:r>
      <w:r w:rsidR="005902D6">
        <w:t>- en spellings</w:t>
      </w:r>
      <w:r w:rsidR="00C07E98">
        <w:t xml:space="preserve">methode </w:t>
      </w:r>
      <w:r w:rsidR="005902D6">
        <w:t>Staal2</w:t>
      </w:r>
      <w:r w:rsidR="00C07E98">
        <w:t xml:space="preserve">. Spellen en stellen heeft volop de aandacht en de methode </w:t>
      </w:r>
      <w:r w:rsidR="009C1AAC">
        <w:t>Staal2</w:t>
      </w:r>
      <w:r w:rsidR="00C07E98">
        <w:t xml:space="preserve"> heeft voor spelling een aparte</w:t>
      </w:r>
      <w:r w:rsidR="00DC67B3">
        <w:t xml:space="preserve"> gestructureerde</w:t>
      </w:r>
      <w:r w:rsidR="00C07E98">
        <w:t xml:space="preserve"> leerlijn. </w:t>
      </w:r>
      <w:r w:rsidR="00DC67B3">
        <w:t xml:space="preserve">Deze wordt vanaf midden groep 3 aangeboden. </w:t>
      </w:r>
      <w:r w:rsidR="00C07E98">
        <w:t>Nieuwe woorden</w:t>
      </w:r>
      <w:r w:rsidR="00DC67B3">
        <w:t xml:space="preserve"> en regels</w:t>
      </w:r>
      <w:r w:rsidR="00C07E98">
        <w:t xml:space="preserve"> worden op diverse manieren aangeboden en geoefend. De verwerking van de taallessen gaat schriftelijk of digitaal. Woordenschat is verwerkt in de taallessen, de wereld oriënterende lessen en bij het vak begrijpend lezen.</w:t>
      </w:r>
    </w:p>
    <w:p w14:paraId="7519FEFF" w14:textId="74783F4D" w:rsidR="00C07E98" w:rsidRDefault="00C07E98" w:rsidP="00C07E98">
      <w:pPr>
        <w:pStyle w:val="Kop2ZN"/>
      </w:pPr>
      <w:r>
        <w:t>Fry</w:t>
      </w:r>
      <w:r w:rsidR="00615887">
        <w:t>s</w:t>
      </w:r>
      <w:r>
        <w:t>k</w:t>
      </w:r>
    </w:p>
    <w:p w14:paraId="7DF0B6D4" w14:textId="37DE768B" w:rsidR="00615887" w:rsidRDefault="00615887" w:rsidP="00C07E98">
      <w:r>
        <w:t>As de bern krekt op skoalle binne</w:t>
      </w:r>
      <w:r w:rsidR="003208C7">
        <w:t xml:space="preserve">, kin it hiel noflik </w:t>
      </w:r>
      <w:r w:rsidR="007035D6">
        <w:t xml:space="preserve">en fertroud </w:t>
      </w:r>
      <w:r w:rsidR="003208C7">
        <w:t>wêze</w:t>
      </w:r>
      <w:r w:rsidR="00DA092F">
        <w:t xml:space="preserve"> om mei juf yn de memmetaal</w:t>
      </w:r>
      <w:r w:rsidR="007805BD">
        <w:t xml:space="preserve"> </w:t>
      </w:r>
      <w:r w:rsidR="00E65BFF">
        <w:t>prate</w:t>
      </w:r>
      <w:r w:rsidR="00CE20A3">
        <w:t xml:space="preserve"> te kinnen. </w:t>
      </w:r>
      <w:r w:rsidR="00887C5F">
        <w:t>Hast alle learkrêften binne de Fryske taal machtich</w:t>
      </w:r>
      <w:r w:rsidR="001F29E6">
        <w:t xml:space="preserve"> en kinne dit dus wier meitsje. </w:t>
      </w:r>
      <w:r w:rsidR="001960F5">
        <w:t xml:space="preserve">Yn de kring </w:t>
      </w:r>
      <w:r w:rsidR="00E65BFF">
        <w:t>prate</w:t>
      </w:r>
      <w:r w:rsidR="001960F5">
        <w:t xml:space="preserve"> we </w:t>
      </w:r>
      <w:r w:rsidR="002514C1">
        <w:t xml:space="preserve">dan ek </w:t>
      </w:r>
      <w:r w:rsidR="001A0C7F">
        <w:t xml:space="preserve">al gauris </w:t>
      </w:r>
      <w:r w:rsidR="00333F3C">
        <w:t>Frysk en l</w:t>
      </w:r>
      <w:r w:rsidR="00AB0A06">
        <w:t>êze we</w:t>
      </w:r>
      <w:r w:rsidR="00B27788">
        <w:t xml:space="preserve"> út in Frysk boekje.</w:t>
      </w:r>
    </w:p>
    <w:p w14:paraId="5CB6A57A" w14:textId="43833233" w:rsidR="00E846BE" w:rsidRDefault="00786F86" w:rsidP="00C07E98">
      <w:r>
        <w:t>We brûke de metoade ‘Spoar 8</w:t>
      </w:r>
      <w:r w:rsidR="00D714A7">
        <w:t>’ as bron</w:t>
      </w:r>
      <w:r w:rsidR="0058190F">
        <w:t xml:space="preserve"> om </w:t>
      </w:r>
      <w:r w:rsidR="00EB0CEA">
        <w:t xml:space="preserve">uze lessen </w:t>
      </w:r>
      <w:r w:rsidR="006A6417">
        <w:t>inhâld te jaan</w:t>
      </w:r>
      <w:r w:rsidR="00E8166D">
        <w:t xml:space="preserve">. </w:t>
      </w:r>
      <w:r w:rsidR="0004527E">
        <w:t xml:space="preserve">Ek de Fryske </w:t>
      </w:r>
      <w:r w:rsidR="00043921">
        <w:t xml:space="preserve">Kanon </w:t>
      </w:r>
      <w:r w:rsidR="00217770">
        <w:t>wurdt as bron ynset.</w:t>
      </w:r>
      <w:r w:rsidR="004B1419">
        <w:t xml:space="preserve"> </w:t>
      </w:r>
      <w:r w:rsidR="004B6AF3">
        <w:t xml:space="preserve">Yn de </w:t>
      </w:r>
      <w:r w:rsidR="00E3153B">
        <w:t xml:space="preserve">‘beleefweken’ </w:t>
      </w:r>
      <w:r w:rsidR="00E846BE">
        <w:t xml:space="preserve">en tidens fieringen </w:t>
      </w:r>
      <w:r w:rsidR="00E3153B">
        <w:t>krijt it Frysk</w:t>
      </w:r>
      <w:r w:rsidR="00E26750">
        <w:t xml:space="preserve"> ek in plak</w:t>
      </w:r>
      <w:r w:rsidR="004A6336">
        <w:t>.</w:t>
      </w:r>
    </w:p>
    <w:p w14:paraId="46160188" w14:textId="598B8752" w:rsidR="006827C3" w:rsidRDefault="006827C3" w:rsidP="00C07E98">
      <w:r>
        <w:t>Fan</w:t>
      </w:r>
      <w:r w:rsidR="00963400">
        <w:t xml:space="preserve">ôf groep </w:t>
      </w:r>
      <w:r w:rsidR="00236D6D">
        <w:t>1</w:t>
      </w:r>
      <w:r w:rsidR="00963400">
        <w:t xml:space="preserve"> </w:t>
      </w:r>
      <w:r w:rsidR="006769BE">
        <w:t>is de fiertaal</w:t>
      </w:r>
      <w:r w:rsidR="00F42F5D">
        <w:t xml:space="preserve"> yn haadsaak</w:t>
      </w:r>
      <w:r w:rsidR="006769BE">
        <w:t xml:space="preserve"> </w:t>
      </w:r>
      <w:r w:rsidR="00566CAD">
        <w:t xml:space="preserve">Nederlânsk. </w:t>
      </w:r>
      <w:r w:rsidR="00257E3E">
        <w:t xml:space="preserve">Mar tidens </w:t>
      </w:r>
      <w:r w:rsidR="005A1F94">
        <w:t>de kring</w:t>
      </w:r>
      <w:r w:rsidR="00DF6678">
        <w:t>petearen</w:t>
      </w:r>
      <w:r w:rsidR="005A1F94">
        <w:t xml:space="preserve"> en kreative fakken</w:t>
      </w:r>
      <w:r w:rsidR="00F11120">
        <w:t xml:space="preserve"> wurdt ek wol </w:t>
      </w:r>
      <w:r w:rsidR="00213BE1">
        <w:t xml:space="preserve">gauris Frysk </w:t>
      </w:r>
      <w:r w:rsidR="00E65BFF">
        <w:t>praat</w:t>
      </w:r>
      <w:r w:rsidR="002018AC">
        <w:t xml:space="preserve">. We folgje </w:t>
      </w:r>
      <w:r w:rsidR="000A1D8D">
        <w:t xml:space="preserve">ek programma’s van de Fryske skoalle-tv </w:t>
      </w:r>
      <w:r w:rsidR="006F606B">
        <w:t>en biede de bern Fryske lêsboek</w:t>
      </w:r>
      <w:r w:rsidR="0062319F">
        <w:t>en oan.</w:t>
      </w:r>
    </w:p>
    <w:p w14:paraId="0B1D85D9" w14:textId="4C62997B" w:rsidR="0062319F" w:rsidRDefault="0062319F" w:rsidP="00C07E98"/>
    <w:p w14:paraId="0158859C" w14:textId="34AED6A6" w:rsidR="00C07E98" w:rsidRDefault="00C07E98" w:rsidP="00C07E98">
      <w:r>
        <w:t xml:space="preserve">Wanneer kinderen net op school zijn, kan het heel vertrouwd zijn om met juf in de </w:t>
      </w:r>
      <w:r w:rsidR="00C00ED0">
        <w:t xml:space="preserve">moedertaal </w:t>
      </w:r>
      <w:r>
        <w:t xml:space="preserve">te kunnen spreken. Nagenoeg al onze leerkrachten spreken vloeiend </w:t>
      </w:r>
      <w:r w:rsidR="00B006F9">
        <w:t>Fries</w:t>
      </w:r>
      <w:r>
        <w:t xml:space="preserve"> en komen hier dan ook heel soepel aan tegemoet. In de kring spreken we regelmatig </w:t>
      </w:r>
      <w:r w:rsidR="00B006F9">
        <w:t>Fries</w:t>
      </w:r>
      <w:r>
        <w:t xml:space="preserve"> en we lezen voor in het </w:t>
      </w:r>
      <w:r w:rsidR="00B006F9">
        <w:t>Fries</w:t>
      </w:r>
      <w:r>
        <w:t>.</w:t>
      </w:r>
    </w:p>
    <w:p w14:paraId="3C0A66A6" w14:textId="63A07041" w:rsidR="00C07E98" w:rsidRDefault="00C07E98" w:rsidP="00C07E98">
      <w:r>
        <w:t xml:space="preserve">We gebruiken de methode Spoar 8 als bron om waardevolle lessen uit te halen maar niet om geheel te volgen. Ook de </w:t>
      </w:r>
      <w:r w:rsidR="00B006F9">
        <w:t>Friese</w:t>
      </w:r>
      <w:r>
        <w:t xml:space="preserve"> canon wordt als bron ingezet. Daarnaast proberen we </w:t>
      </w:r>
      <w:r w:rsidR="00B006F9">
        <w:t xml:space="preserve">Fries </w:t>
      </w:r>
      <w:r>
        <w:t>binnen de beleefweken aan te bieden of te koppelen aan vieringen.</w:t>
      </w:r>
    </w:p>
    <w:p w14:paraId="7610B1E3" w14:textId="3B5429C5" w:rsidR="00C07E98" w:rsidRDefault="00C07E98" w:rsidP="00C07E98">
      <w:r>
        <w:t xml:space="preserve">Vanaf groep </w:t>
      </w:r>
      <w:r w:rsidR="00236D6D">
        <w:t>1</w:t>
      </w:r>
      <w:r>
        <w:t xml:space="preserve"> is de voertaal hoofdzakelijk Nederlands. Tijdens de kringgesprek</w:t>
      </w:r>
      <w:r w:rsidR="009E0A77">
        <w:t>k</w:t>
      </w:r>
      <w:r>
        <w:t xml:space="preserve">en en tijdens creatieve vakken spreken we ook regelmatig </w:t>
      </w:r>
      <w:r w:rsidR="00B006F9">
        <w:t>Fries</w:t>
      </w:r>
      <w:r>
        <w:t xml:space="preserve">. We volgen programma's van de </w:t>
      </w:r>
      <w:r w:rsidR="00B006F9">
        <w:t>Friese school</w:t>
      </w:r>
      <w:r>
        <w:t xml:space="preserve">-tv en bieden de kinderen ook </w:t>
      </w:r>
      <w:r w:rsidR="00B006F9">
        <w:t xml:space="preserve">Friese </w:t>
      </w:r>
      <w:r>
        <w:t>leesboeken aan.</w:t>
      </w:r>
    </w:p>
    <w:p w14:paraId="798556FC" w14:textId="0C8B2731" w:rsidR="00C07E98" w:rsidRDefault="00C07E98" w:rsidP="00C07E98">
      <w:pPr>
        <w:pStyle w:val="Kop2ZN"/>
      </w:pPr>
      <w:r>
        <w:t>Engels</w:t>
      </w:r>
    </w:p>
    <w:p w14:paraId="0B66F5C4" w14:textId="12A01E55" w:rsidR="00C07E98" w:rsidRDefault="00C07E98" w:rsidP="00C07E98">
      <w:r>
        <w:t xml:space="preserve">In groep 1 t/m 8 gebruiken we de methode </w:t>
      </w:r>
      <w:r w:rsidR="006B2296">
        <w:t>Blink Engels</w:t>
      </w:r>
      <w:r>
        <w:t>. We bieden de lessen grotendeels digitaal aan door een native speaker. In groep 1 t/m 4 komen de leerlingen door middel van prentenboeken en spelletjes vooral op een speelse manier in aanraking met de Engelse taal.</w:t>
      </w:r>
    </w:p>
    <w:p w14:paraId="07EF0931" w14:textId="00F13AB4" w:rsidR="00C07E98" w:rsidRDefault="00C07E98" w:rsidP="00C07E98"/>
    <w:p w14:paraId="78405DFC" w14:textId="0CFAC037" w:rsidR="00C07E98" w:rsidRDefault="00C07E98">
      <w:pPr>
        <w:spacing w:after="160" w:line="24" w:lineRule="auto"/>
      </w:pPr>
      <w:r>
        <w:br w:type="page"/>
      </w:r>
    </w:p>
    <w:p w14:paraId="58628DCC" w14:textId="09C9D7AA" w:rsidR="00C07E98" w:rsidRDefault="00C07E98" w:rsidP="00C07E98"/>
    <w:p w14:paraId="57E6B1AF" w14:textId="77777777" w:rsidR="00C07E98" w:rsidRDefault="00C07E98" w:rsidP="00C07E98"/>
    <w:p w14:paraId="483B79F7" w14:textId="65FF8CC6" w:rsidR="00C07E98" w:rsidRDefault="00C07E98" w:rsidP="00C07E98"/>
    <w:p w14:paraId="2CC2C815" w14:textId="77777777" w:rsidR="00C07E98" w:rsidRDefault="00C07E98" w:rsidP="00C07E98"/>
    <w:p w14:paraId="47828ED1" w14:textId="77777777" w:rsidR="00C07E98" w:rsidRDefault="00C07E98" w:rsidP="00C07E98"/>
    <w:p w14:paraId="03178C12" w14:textId="42EA9A61" w:rsidR="00C07E98" w:rsidRDefault="00C07E98" w:rsidP="00C07E98">
      <w:pPr>
        <w:pStyle w:val="Kop2ZN"/>
      </w:pPr>
      <w:r>
        <w:t>Rekenen/wiskunde</w:t>
      </w:r>
    </w:p>
    <w:p w14:paraId="39652E3C" w14:textId="1C26317A" w:rsidR="00C07E98" w:rsidRDefault="00C07E98" w:rsidP="00C07E98">
      <w:r>
        <w:t>Wij passen rekenen graag toe in de dagelijkse praktijk. Daarom gebruiken we de methode ''De wereld in getallen 5''. Dit is een realistische reken- en wiskundemethode waarbij kinderen rekenvaardigheden ontwikkelen vanuit concrete situaties. De methode biedt leerstof op verschillende niveaus</w:t>
      </w:r>
      <w:r w:rsidRPr="00034925">
        <w:t xml:space="preserve">. Vanaf groep </w:t>
      </w:r>
      <w:r w:rsidR="0088352B" w:rsidRPr="00034925">
        <w:t>3</w:t>
      </w:r>
      <w:r w:rsidRPr="00034925">
        <w:t xml:space="preserve"> wordt de methode </w:t>
      </w:r>
      <w:r w:rsidR="00090363" w:rsidRPr="00034925">
        <w:t xml:space="preserve">op papier aangeboden. Daarnaast </w:t>
      </w:r>
      <w:r w:rsidR="00034925" w:rsidRPr="00034925">
        <w:t xml:space="preserve">is er extra verwerking digitaal mogelijk. </w:t>
      </w:r>
      <w:r w:rsidRPr="00034925">
        <w:t>De methode is erg overzichtelijk voor de kinderen. Ze werken per week aan één categorie en twee doelen.</w:t>
      </w:r>
    </w:p>
    <w:p w14:paraId="79AB8744" w14:textId="6AC46626" w:rsidR="00C07E98" w:rsidRDefault="00C07E98" w:rsidP="00C07E98">
      <w:r>
        <w:t>In groep 1 en 2 werken we als voorbereiding op het rekenen met het beredeneerd leerstofaanbod, waarin de ontluikende gecijferdheid en de tussendoelen verwerkt zijn. Hiervoor gebruiken we de methode ''Onderbouwd''.</w:t>
      </w:r>
    </w:p>
    <w:p w14:paraId="447139E2" w14:textId="37882FD4" w:rsidR="00C07E98" w:rsidRDefault="00C07E98" w:rsidP="00C07E98">
      <w:pPr>
        <w:pStyle w:val="Kop2ZN"/>
      </w:pPr>
      <w:r>
        <w:t>Wereldoriëntatie</w:t>
      </w:r>
    </w:p>
    <w:p w14:paraId="46C66872" w14:textId="77777777" w:rsidR="00C07E98" w:rsidRDefault="00C07E98" w:rsidP="00C07E98">
      <w:r>
        <w:t>Al vanaf het begin dat de kinderen op school komen gaan we samen met hen, vanuit hun eigen belevingswereld de wereld om ons heen ontdekken en verkennen. In groep 3 en 4 doen we dat met materialen die aansluiten bij de methode Lijn 3. Ook werken we vanaf groep 4 met de methode Naut, Meander en Brandaan. De thema's uit de methode Lijn 3 sluiten hier ook weer op aan.</w:t>
      </w:r>
    </w:p>
    <w:p w14:paraId="44A1B2FB" w14:textId="5281BA8A" w:rsidR="00C07E98" w:rsidRDefault="00C07E98" w:rsidP="00C07E98">
      <w:r>
        <w:t>We ontvangen daarnaast regelmatig lesmateriaal van de Klyster. Dit is het centrum voor natuur- en milieueducatie. Ook organiseren we -via de Klyster- ieder jaar voor elke groep een natuurexcursie.</w:t>
      </w:r>
    </w:p>
    <w:p w14:paraId="0A5C31A9" w14:textId="77777777" w:rsidR="00C07E98" w:rsidRDefault="00C07E98" w:rsidP="00C07E98">
      <w:pPr>
        <w:pStyle w:val="Kop2ZN"/>
      </w:pPr>
      <w:r>
        <w:t>Verkeer</w:t>
      </w:r>
    </w:p>
    <w:p w14:paraId="0DE9D825" w14:textId="77777777" w:rsidR="00C07E98" w:rsidRDefault="00C07E98" w:rsidP="00C07E98">
      <w:r>
        <w:t>Veel kinderen komen op de fiets naar onze school en nemen dus al vrij jong actief deel aan het verkeer. Daarom besteden we in alle groepen regelmatig aandacht aan het vakgebied verkeer. Vanaf groep 3 gebruiken we de lesmaterialen van Veilig verkeer Nederland. In groep 7-8 doen de kinderen het theoretische en het praktische verkeersexamen.</w:t>
      </w:r>
    </w:p>
    <w:p w14:paraId="5F15BC4F" w14:textId="77777777" w:rsidR="00C07E98" w:rsidRDefault="00C07E98" w:rsidP="00C07E98">
      <w:pPr>
        <w:pStyle w:val="Kop2ZN"/>
      </w:pPr>
      <w:r>
        <w:t>Creatieve- en culturele vorming</w:t>
      </w:r>
    </w:p>
    <w:p w14:paraId="5FE61DBB" w14:textId="10D07F21" w:rsidR="00C07E98" w:rsidRDefault="617B18B8" w:rsidP="00C07E98">
      <w:r>
        <w:t xml:space="preserve">Onze kinderen zijn </w:t>
      </w:r>
      <w:r w:rsidR="1F472923">
        <w:t>op</w:t>
      </w:r>
      <w:r w:rsidR="00C07E98">
        <w:t xml:space="preserve"> allerlei manieren bezig met expressieve activiteiten, zoals knutselen, tekenen, schilderen, drama, dans en muziek. </w:t>
      </w:r>
      <w:r w:rsidR="5CB8BDA1">
        <w:t>Bij de groepen 1-2 zijn d</w:t>
      </w:r>
      <w:r w:rsidR="1F472923">
        <w:t>eze</w:t>
      </w:r>
      <w:r w:rsidR="00C07E98">
        <w:t xml:space="preserve"> activiteiten verweven </w:t>
      </w:r>
      <w:r w:rsidR="7257870C">
        <w:t>met</w:t>
      </w:r>
      <w:r w:rsidR="00C07E98">
        <w:t xml:space="preserve"> het thema waaraan ze op dat moment werken.  </w:t>
      </w:r>
      <w:r w:rsidR="410B81CE">
        <w:t>Muzikale vorming</w:t>
      </w:r>
      <w:r w:rsidR="3F221A27">
        <w:t xml:space="preserve"> wordt verzorgd door </w:t>
      </w:r>
      <w:r w:rsidR="1F472923">
        <w:t>de</w:t>
      </w:r>
      <w:r w:rsidR="00C07E98">
        <w:t xml:space="preserve"> Wâldsang uit Buitenpost. </w:t>
      </w:r>
    </w:p>
    <w:p w14:paraId="1A0F7284" w14:textId="53287860" w:rsidR="00C07E98" w:rsidRDefault="00C07E98">
      <w:pPr>
        <w:spacing w:after="160" w:line="24" w:lineRule="auto"/>
      </w:pPr>
      <w:r>
        <w:br w:type="page"/>
      </w:r>
      <w:r w:rsidR="00B1187B">
        <w:rPr>
          <w:noProof/>
        </w:rPr>
        <w:drawing>
          <wp:anchor distT="0" distB="0" distL="114300" distR="114300" simplePos="0" relativeHeight="251658245" behindDoc="0" locked="1" layoutInCell="1" allowOverlap="1" wp14:anchorId="529EEA71" wp14:editId="63F4B216">
            <wp:simplePos x="0" y="0"/>
            <wp:positionH relativeFrom="column">
              <wp:posOffset>2789555</wp:posOffset>
            </wp:positionH>
            <wp:positionV relativeFrom="page">
              <wp:align>bottom</wp:align>
            </wp:positionV>
            <wp:extent cx="2437130" cy="2256790"/>
            <wp:effectExtent l="0" t="0" r="0" b="0"/>
            <wp:wrapNone/>
            <wp:docPr id="198" name="Image 198" descr="Afbeelding met Kinderkunst, schets, kunst, origami&#10;&#10;Automatisch gegenereerde beschrijving"/>
            <wp:cNvGraphicFramePr/>
            <a:graphic xmlns:a="http://schemas.openxmlformats.org/drawingml/2006/main">
              <a:graphicData uri="http://schemas.openxmlformats.org/drawingml/2006/picture">
                <pic:pic xmlns:pic="http://schemas.openxmlformats.org/drawingml/2006/picture">
                  <pic:nvPicPr>
                    <pic:cNvPr id="198" name="Image 198" descr="Afbeelding met Kinderkunst, schets, kunst, origami&#10;&#10;Automatisch gegenereerde beschrijving"/>
                    <pic:cNvPicPr/>
                  </pic:nvPicPr>
                  <pic:blipFill>
                    <a:blip r:embed="rId39" cstate="print"/>
                    <a:stretch>
                      <a:fillRect/>
                    </a:stretch>
                  </pic:blipFill>
                  <pic:spPr>
                    <a:xfrm>
                      <a:off x="0" y="0"/>
                      <a:ext cx="2437130" cy="2256790"/>
                    </a:xfrm>
                    <a:prstGeom prst="rect">
                      <a:avLst/>
                    </a:prstGeom>
                  </pic:spPr>
                </pic:pic>
              </a:graphicData>
            </a:graphic>
            <wp14:sizeRelH relativeFrom="margin">
              <wp14:pctWidth>0</wp14:pctWidth>
            </wp14:sizeRelH>
            <wp14:sizeRelV relativeFrom="margin">
              <wp14:pctHeight>0</wp14:pctHeight>
            </wp14:sizeRelV>
          </wp:anchor>
        </w:drawing>
      </w:r>
    </w:p>
    <w:p w14:paraId="5DA8F4CA" w14:textId="77777777" w:rsidR="00C07E98" w:rsidRDefault="00C07E98" w:rsidP="00C07E98"/>
    <w:p w14:paraId="35C3C41F" w14:textId="7D7DD605" w:rsidR="00C07E98" w:rsidRDefault="00C07E98" w:rsidP="00C07E98"/>
    <w:p w14:paraId="3247B1D4" w14:textId="77777777" w:rsidR="00C07E98" w:rsidRDefault="00C07E98" w:rsidP="00C07E98"/>
    <w:p w14:paraId="037DE052" w14:textId="77777777" w:rsidR="00C07E98" w:rsidRDefault="00C07E98" w:rsidP="00C07E98"/>
    <w:p w14:paraId="76B423AE" w14:textId="77777777" w:rsidR="00324225" w:rsidRDefault="00324225" w:rsidP="00C07E98">
      <w:pPr>
        <w:pStyle w:val="Kop2ZN"/>
      </w:pPr>
    </w:p>
    <w:p w14:paraId="757EAFA6" w14:textId="1EE29D2A" w:rsidR="00C07E98" w:rsidRDefault="00C07E98" w:rsidP="00C07E98">
      <w:pPr>
        <w:pStyle w:val="Kop2ZN"/>
      </w:pPr>
      <w:r>
        <w:t>Techniek</w:t>
      </w:r>
    </w:p>
    <w:p w14:paraId="18256AD1" w14:textId="52858B2A" w:rsidR="00C07E98" w:rsidRDefault="00C07E98" w:rsidP="00C07E98">
      <w:r>
        <w:t>Kinderen onderzoeken graag. Ze halen graag dingen uit elkaar om ze vervolgens weer in elkaar te zetten. Dit is een natuurlijke bezigheid van kinderen. In alle groepen werken de kinderen met techniekmaterialen om zo op speelse en constructieve wijze kennis te maken met de wereld van techniek. Daarnaast hebben we natuurlijk duplo, lego, k'nex en ander constructiemateriaal. We maken ook dankbaar gebruik van gastlessen en bedrijfsbezoeken.</w:t>
      </w:r>
    </w:p>
    <w:p w14:paraId="6E7FA2F9" w14:textId="57D01025" w:rsidR="00C07E98" w:rsidRDefault="00C07E98" w:rsidP="00C07E98">
      <w:pPr>
        <w:pStyle w:val="Kop2ZN"/>
      </w:pPr>
      <w:r>
        <w:t>Bewegingsonderwijs</w:t>
      </w:r>
    </w:p>
    <w:p w14:paraId="319C1C80" w14:textId="6BC12BC9" w:rsidR="00C07E98" w:rsidRDefault="00B91F3F" w:rsidP="00C07E98">
      <w:r>
        <w:t>A</w:t>
      </w:r>
      <w:r w:rsidR="00C07E98">
        <w:t>lle groepen gaan 2 keer per week naar de gymzaal naast de school. Tijdens deze lessen komen zowel toestel als spel aan bod. Alle bewegingsthema's worden aangeboden tijdens de lessen.</w:t>
      </w:r>
      <w:r w:rsidR="004013D9">
        <w:t xml:space="preserve"> We werken met de methode </w:t>
      </w:r>
      <w:r w:rsidR="00DF1CE0">
        <w:t>‘Lessenplan</w:t>
      </w:r>
      <w:r w:rsidR="004013D9">
        <w:t>'.</w:t>
      </w:r>
      <w:r>
        <w:t xml:space="preserve"> Dit schooljaar hebben we een vakdocent die de </w:t>
      </w:r>
      <w:r w:rsidR="00D22CF1">
        <w:t>gymlessen zal gaan geven, namelijk Annet Kamstra.</w:t>
      </w:r>
    </w:p>
    <w:p w14:paraId="4CFE1FA9" w14:textId="6AD9BF16" w:rsidR="00C07E98" w:rsidRDefault="00C07E98" w:rsidP="00C07E98"/>
    <w:p w14:paraId="4C1162F9" w14:textId="03D8FCCA" w:rsidR="00C07E98" w:rsidRDefault="00C07E98" w:rsidP="00C07E98">
      <w:r>
        <w:t xml:space="preserve">Bewegend leren </w:t>
      </w:r>
      <w:r w:rsidR="165876FE">
        <w:t>willen we komend schooljaar structureler inzetten</w:t>
      </w:r>
      <w:r w:rsidR="183289D0">
        <w:t xml:space="preserve">. </w:t>
      </w:r>
      <w:r>
        <w:t xml:space="preserve">Dit betekent dat we ons er bewust van zijn dat beweging het leren kan versterken en dat we daarom onderdelen van de lesstof </w:t>
      </w:r>
      <w:r w:rsidR="50B486B3">
        <w:t xml:space="preserve">structureler </w:t>
      </w:r>
      <w:r>
        <w:t xml:space="preserve">combineren met beweging. In groep 1- 2 neemt dit </w:t>
      </w:r>
      <w:r w:rsidR="4A25DF95">
        <w:t xml:space="preserve">reeds </w:t>
      </w:r>
      <w:r>
        <w:t>een grotere en structurele plaats in dan in groep 3 t/m 8.</w:t>
      </w:r>
      <w:r w:rsidR="5B20574C">
        <w:t xml:space="preserve"> Dat brengen we meer in balans.</w:t>
      </w:r>
    </w:p>
    <w:p w14:paraId="520EB65C" w14:textId="450AC6E6" w:rsidR="00C07E98" w:rsidRDefault="2DD23B65" w:rsidP="00EC5350">
      <w:pPr>
        <w:pStyle w:val="Kop2ZN"/>
      </w:pPr>
      <w:r>
        <w:t>Digitaal onderwijs</w:t>
      </w:r>
    </w:p>
    <w:p w14:paraId="1976C157" w14:textId="7422EF2F" w:rsidR="00C07E98" w:rsidRDefault="00C07E98" w:rsidP="00C07E98">
      <w:r>
        <w:t>Computers spelen een steeds belangrijkere rol in onze maatschappij. De leerlingen van nu moeten daarom goed toegerust worden om hiermee om te kunnen gaan. Vanaf de middenbouw wordt er steeds meer gebruik gemaakt van digitale middelen voor alle vakgebieden. Een voordeel hiervan is dat we breder kunnen differentiëren, leerlingen goed te volgen zijn door de leerkracht, de leerlijnen van de vakgebieden goed in beeld zijn en leerlingen naast hun reguliere werk kunnen werken aan hun eigen leerdoelen. Bovendien zijn digitale methodes zelfcorrigerend.</w:t>
      </w:r>
    </w:p>
    <w:p w14:paraId="7BE3D8E1" w14:textId="42C4F8DE" w:rsidR="00C07E98" w:rsidRDefault="00C07E98" w:rsidP="00C07E98">
      <w:r>
        <w:t>Alle groepen beschikken over een digibord. Met behulp van het digibord ondersteunen en verrijken we onze lessen met geschikte software.</w:t>
      </w:r>
      <w:r>
        <w:br/>
      </w:r>
      <w:r w:rsidR="0E1001AC">
        <w:t>Naast al deze praktische zaken besteden we aandacht aan wat “media wijsheid” kan betekenen voor onze kinderen. Waar moet je op letten, welke omgangsvormen zijn belangrijk ect</w:t>
      </w:r>
      <w:r w:rsidR="3880D284">
        <w:t>.</w:t>
      </w:r>
    </w:p>
    <w:p w14:paraId="6F042B5E" w14:textId="77777777" w:rsidR="00C07E98" w:rsidRDefault="00C07E98" w:rsidP="00EC5350">
      <w:pPr>
        <w:pStyle w:val="Kop2ZN"/>
      </w:pPr>
      <w:r>
        <w:t>Meer- en hoogbegaafde leerlingen</w:t>
      </w:r>
    </w:p>
    <w:p w14:paraId="0E00AA44" w14:textId="2D5DECBB" w:rsidR="00C07E98" w:rsidRDefault="00C07E98" w:rsidP="00C07E98">
      <w:r>
        <w:t>Heeft uw kind een voorsprong met leren? Dan heeft uw kind onze specifieke aandacht en begeleiding nodig. Wij vinden het belangrijk om meer- en hoogbegaafdheid tijdig te herkennen. Wij bieden een passend leerstofaanbod aan in onze eigen school en hebben specialisten op het gebied van hoogbegaafdheid binnen onze stichting.</w:t>
      </w:r>
    </w:p>
    <w:p w14:paraId="38F1515D" w14:textId="516B312E" w:rsidR="00D018E5" w:rsidRDefault="00D018E5" w:rsidP="00C07E98"/>
    <w:p w14:paraId="26FBBC1A" w14:textId="270430F3" w:rsidR="00CC58C1" w:rsidRPr="00CD16F8" w:rsidRDefault="00CC58C1" w:rsidP="00C07E98">
      <w:pPr>
        <w:rPr>
          <w:rFonts w:asciiTheme="majorHAnsi" w:hAnsiTheme="majorHAnsi"/>
          <w:b/>
          <w:bCs/>
          <w:sz w:val="24"/>
        </w:rPr>
      </w:pPr>
      <w:r w:rsidRPr="00CD16F8">
        <w:rPr>
          <w:rFonts w:asciiTheme="majorHAnsi" w:hAnsiTheme="majorHAnsi"/>
          <w:b/>
          <w:bCs/>
          <w:sz w:val="24"/>
        </w:rPr>
        <w:t>Beleefweken</w:t>
      </w:r>
    </w:p>
    <w:p w14:paraId="551C3C54" w14:textId="05D7E2D1" w:rsidR="00CC58C1" w:rsidRDefault="00CC58C1" w:rsidP="00C07E98">
      <w:r>
        <w:t>Twee</w:t>
      </w:r>
      <w:r w:rsidR="00C279F9">
        <w:t xml:space="preserve"> keer per jaar wordt er een beleefweek georganiseerd in de school. 'Beleven' en de omgeving van de school staan hierin centraal.</w:t>
      </w:r>
    </w:p>
    <w:p w14:paraId="3B8E0334" w14:textId="0052A41C" w:rsidR="00D018E5" w:rsidRDefault="00D018E5" w:rsidP="00C07E98"/>
    <w:p w14:paraId="4A90A295" w14:textId="279AB687" w:rsidR="00EC5350" w:rsidRDefault="00EC5350" w:rsidP="00C07E98"/>
    <w:p w14:paraId="29BA0A98" w14:textId="76E891A6" w:rsidR="00EC5350" w:rsidRDefault="00EC5350" w:rsidP="00C07E98"/>
    <w:p w14:paraId="6135223D" w14:textId="4CFFF761" w:rsidR="00EC5350" w:rsidRDefault="00EC5350" w:rsidP="00C07E98">
      <w:pPr>
        <w:sectPr w:rsidR="00EC5350" w:rsidSect="00476652">
          <w:pgSz w:w="11906" w:h="16838" w:code="9"/>
          <w:pgMar w:top="567" w:right="1247" w:bottom="1418" w:left="1247" w:header="709" w:footer="709" w:gutter="0"/>
          <w:cols w:space="708"/>
          <w:titlePg/>
          <w:docGrid w:linePitch="360"/>
        </w:sectPr>
      </w:pPr>
    </w:p>
    <w:p w14:paraId="4E6F60C4" w14:textId="2E5B9E15" w:rsidR="00EC5350" w:rsidRDefault="00EC5350" w:rsidP="00E24EF4">
      <w:pPr>
        <w:pStyle w:val="Kop1"/>
        <w:numPr>
          <w:ilvl w:val="0"/>
          <w:numId w:val="5"/>
        </w:numPr>
        <w:ind w:left="567" w:hanging="567"/>
      </w:pPr>
      <w:bookmarkStart w:id="5" w:name="_Toc209451555"/>
      <w:r>
        <w:lastRenderedPageBreak/>
        <w:t>De zorg voor de leerlingen</w:t>
      </w:r>
      <w:bookmarkEnd w:id="5"/>
    </w:p>
    <w:p w14:paraId="21E01A8B" w14:textId="272277C7" w:rsidR="00EC5350" w:rsidRDefault="00EC5350" w:rsidP="00C07E98"/>
    <w:p w14:paraId="7D2594DE" w14:textId="77777777" w:rsidR="00290D4F" w:rsidRDefault="00290D4F" w:rsidP="00C07E98"/>
    <w:p w14:paraId="25CD010F" w14:textId="7DC03B47" w:rsidR="00290D4F" w:rsidRDefault="00CD1871" w:rsidP="00290D4F">
      <w:r>
        <w:br/>
      </w:r>
      <w:r w:rsidR="00290D4F">
        <w:t>De meeste kinderen kunnen het onderwijs prima volgen, maar het komt voor dat een kind meer moeite heeft met de lesstof of juist veel meer uitdaging nodig heeft. Het kan ook zijn dat er begeleiding nodig is bij de sociaal- emotionele ontwikkeling of de lichamelijke ontwikkeling. Wij streven ernaar alle kinderen het onderwijs aan te bieden die zij nodig hebben, zodat zij zich optimaal kunnen ontwikkelen. In dit hoofdstuk vertellen wij u hoe wij de ontwikkeling van uw kind volgen en wat wij doen als er extra begeleiding nodig is.</w:t>
      </w:r>
    </w:p>
    <w:p w14:paraId="44AE7264" w14:textId="77777777" w:rsidR="00290D4F" w:rsidRDefault="00290D4F" w:rsidP="00290D4F">
      <w:pPr>
        <w:pStyle w:val="Kop2ZN"/>
      </w:pPr>
      <w:r>
        <w:t>Leerlingvolgsysteem</w:t>
      </w:r>
    </w:p>
    <w:p w14:paraId="73674D47" w14:textId="29157C25" w:rsidR="00290D4F" w:rsidRDefault="00290D4F" w:rsidP="00290D4F">
      <w:r>
        <w:t xml:space="preserve">Wij houden de ontwikkeling van uw kind bij in het zogenaamde leerlingvolgsysteem. </w:t>
      </w:r>
      <w:r w:rsidR="48F0455F">
        <w:t>Bij ons is dit IEP.</w:t>
      </w:r>
      <w:r>
        <w:t xml:space="preserve"> Dit betekent dat we voor elke leerling een dossier maken waarin we voor verschillende vakgebieden hun ontwikkelingslijn beschrijven. Gedurende de basisschoolperiode volgen we kinderen aan de hand van observaties en toetsen. De uitkomsten van toetsen en observaties dienen als basis voor de leer- en ontwikkelingslijn van uw kind. Het doel is een zo breed mogelijk beeld van de ontwikkeling van iedere leerling te krijgen. Alle gegevens van de leerlingen worden vertrouwelijk behandeld en zijn alleen toegankelijk voor de leerkrachten. Ouders mogen samen met de </w:t>
      </w:r>
      <w:r w:rsidR="00753F94">
        <w:t>kwaliteitscoördinator</w:t>
      </w:r>
      <w:r>
        <w:t xml:space="preserve"> of de groepsleerkracht het leerling dossier inzien en bespreken.</w:t>
      </w:r>
    </w:p>
    <w:p w14:paraId="5D0C8CA9" w14:textId="77777777" w:rsidR="00290D4F" w:rsidRDefault="00290D4F" w:rsidP="00290D4F">
      <w:pPr>
        <w:pStyle w:val="Kop2ZN"/>
      </w:pPr>
      <w:r>
        <w:t>Leerling ondersteuning</w:t>
      </w:r>
    </w:p>
    <w:p w14:paraId="457D1094" w14:textId="25DB86A0" w:rsidR="00290D4F" w:rsidRDefault="00290D4F" w:rsidP="00290D4F">
      <w:r>
        <w:t xml:space="preserve">Het kan zijn dat uw kind extra begeleiding nodig heeft. De groepsleerkracht en de </w:t>
      </w:r>
      <w:r w:rsidR="00753F94">
        <w:t>kwaliteitscoördinator</w:t>
      </w:r>
      <w:r>
        <w:t xml:space="preserve"> bespreken samen welke extra begeleiding een leerling krijgt. Het plan dat hieruit voortvloeit, wordt met ouders besproken. Extra hulp vindt zoveel mogelijk plaats binnen de groep en door de eigen groepsleerkrachten of de onderwijsassistent.</w:t>
      </w:r>
    </w:p>
    <w:p w14:paraId="69F1C7CB" w14:textId="77777777" w:rsidR="00290D4F" w:rsidRDefault="00290D4F" w:rsidP="00290D4F">
      <w:pPr>
        <w:pStyle w:val="Kop2ZN"/>
      </w:pPr>
      <w:r>
        <w:t>OPP</w:t>
      </w:r>
    </w:p>
    <w:p w14:paraId="7B8AA244" w14:textId="4E4D8500" w:rsidR="00290D4F" w:rsidRDefault="00290D4F" w:rsidP="00290D4F">
      <w:r>
        <w:t>Wanneer blijkt dat tijdelijke hulp niet voldoende is, maken wij een OPP (Ontwikkelings Perspectief Plan). In dit plan kijken we naar de ontwikkelingsmogelijkheden op lange termijn. In het OPP worden doelen beschreven die aan het einde van de schoolloopbaan behaald moeten worden en er wordt beschreven wat er nodig is om die doelen te bereiken.</w:t>
      </w:r>
      <w:r>
        <w:br/>
      </w:r>
      <w:r w:rsidR="28A7B827">
        <w:t>Bij de opmaak van het OPP wordt zowel de inbreng van de leerling, ouders, kwaliteit coördinator als leerkracht meegenomen.</w:t>
      </w:r>
    </w:p>
    <w:p w14:paraId="107FFDA5" w14:textId="77777777" w:rsidR="00290D4F" w:rsidRDefault="00290D4F" w:rsidP="00290D4F">
      <w:pPr>
        <w:pStyle w:val="Kop2ZN"/>
      </w:pPr>
      <w:r>
        <w:t>Ondersteuningsteam op school</w:t>
      </w:r>
    </w:p>
    <w:p w14:paraId="3ED8EE20" w14:textId="1A3BA63C" w:rsidR="00EC5350" w:rsidRDefault="00290D4F" w:rsidP="00C07E98">
      <w:r>
        <w:t>Op elke school van Arlanta is een ondersteuningsteam actief. Dit ondersteuningsteam bestaat uit tenminste de directeur en de kwaliteits</w:t>
      </w:r>
      <w:r w:rsidR="00753F94">
        <w:t>coördinator</w:t>
      </w:r>
      <w:r>
        <w:t xml:space="preserve"> en kan aangevuld worden door een teamlid met een bepaalde specialisatie, bijv. rekencoördinator, een gedragsspecialist, etc. Het ondersteuningsteam is gericht op het professionaliseren van de leerkracht.</w:t>
      </w:r>
    </w:p>
    <w:p w14:paraId="4F5476C3" w14:textId="77777777" w:rsidR="00091703" w:rsidRDefault="00091703" w:rsidP="006858A8">
      <w:pPr>
        <w:pStyle w:val="Kop2ZN"/>
      </w:pPr>
    </w:p>
    <w:p w14:paraId="67562BB3" w14:textId="77777777" w:rsidR="00091703" w:rsidRDefault="00091703" w:rsidP="006858A8">
      <w:pPr>
        <w:pStyle w:val="Kop2ZN"/>
      </w:pPr>
    </w:p>
    <w:p w14:paraId="339CFD44" w14:textId="77777777" w:rsidR="00091703" w:rsidRDefault="00091703" w:rsidP="006858A8">
      <w:pPr>
        <w:pStyle w:val="Kop2ZN"/>
      </w:pPr>
    </w:p>
    <w:p w14:paraId="0E136CA7" w14:textId="77777777" w:rsidR="00091703" w:rsidRDefault="00091703" w:rsidP="006858A8">
      <w:pPr>
        <w:pStyle w:val="Kop2ZN"/>
      </w:pPr>
    </w:p>
    <w:p w14:paraId="3F7257CF" w14:textId="6221C170" w:rsidR="006858A8" w:rsidRDefault="00091703" w:rsidP="006858A8">
      <w:pPr>
        <w:pStyle w:val="Kop2ZN"/>
      </w:pPr>
      <w:r>
        <w:br/>
      </w:r>
      <w:r w:rsidR="006858A8">
        <w:t>Bovenschools ondersteuningsteam</w:t>
      </w:r>
    </w:p>
    <w:p w14:paraId="209F85BB" w14:textId="793380EC" w:rsidR="006858A8" w:rsidRDefault="006858A8" w:rsidP="006858A8">
      <w:r>
        <w:t>Het kan voorkomen dat de leerkracht en kwaliteits</w:t>
      </w:r>
      <w:r w:rsidR="00346823">
        <w:t>coördinator</w:t>
      </w:r>
      <w:r>
        <w:t xml:space="preserve"> specifiekere adviezen nodig hebben met betrekking tot de ondersteuningsbehoeften van uw kind. Voor de kwaliteits</w:t>
      </w:r>
      <w:r w:rsidR="1AAA908C">
        <w:t>coördinator</w:t>
      </w:r>
      <w:r>
        <w:t xml:space="preserve"> bestaat dan de mogelijkheid om uw kind in te bre</w:t>
      </w:r>
      <w:r w:rsidR="4F910951">
        <w:t>ng</w:t>
      </w:r>
      <w:r>
        <w:t xml:space="preserve">en </w:t>
      </w:r>
      <w:r w:rsidR="648EEF8D">
        <w:t>binnen</w:t>
      </w:r>
      <w:r>
        <w:t xml:space="preserve"> het bovenschools ondersteuningsteam (BOT). Het BOT bestaat uit alle kwaliteits</w:t>
      </w:r>
      <w:r w:rsidR="7A08AE10">
        <w:t>coördinatoren</w:t>
      </w:r>
      <w:r>
        <w:t xml:space="preserve"> en de orthopedagoog van Arlanta.</w:t>
      </w:r>
    </w:p>
    <w:p w14:paraId="53C78C8D" w14:textId="640F643F" w:rsidR="004F5488" w:rsidRDefault="004F5488" w:rsidP="004F5488">
      <w:pPr>
        <w:pStyle w:val="Kop2ZN"/>
      </w:pPr>
      <w:r>
        <w:t>Integraal Disciplinair Overleg</w:t>
      </w:r>
    </w:p>
    <w:p w14:paraId="2967DB7C" w14:textId="15C8B8A5" w:rsidR="004F5488" w:rsidRDefault="004F5488" w:rsidP="004F5488">
      <w:r>
        <w:t xml:space="preserve">Mocht het nodig zijn uw kind ook te bespreken met andere disciplines, zoals een orthopedagoog of de jeugdgezondheidszorg, dan zal uw kind ingebracht worden </w:t>
      </w:r>
      <w:r w:rsidR="0B3B1947">
        <w:t>binnen</w:t>
      </w:r>
      <w:r>
        <w:t xml:space="preserve"> het Integraal Disciplinair Overleg (IDO). Er kan dan bijvoorbeeld besloten worden een psychologisch onderzoek bij uw kind af te nemen. Bespreking in het IDO gebeurt altijd in goed overleg met ouders, die hier eerst toestemming voor moeten geven.</w:t>
      </w:r>
    </w:p>
    <w:p w14:paraId="1E704303" w14:textId="77777777" w:rsidR="004F5488" w:rsidRDefault="004F5488" w:rsidP="006858A8"/>
    <w:p w14:paraId="55F0F4CA" w14:textId="77777777" w:rsidR="004F5488" w:rsidRDefault="004F5488" w:rsidP="004F5488">
      <w:pPr>
        <w:rPr>
          <w:b/>
          <w:bCs/>
          <w:sz w:val="24"/>
        </w:rPr>
      </w:pPr>
      <w:r w:rsidRPr="007D32F0">
        <w:rPr>
          <w:b/>
          <w:bCs/>
          <w:sz w:val="24"/>
        </w:rPr>
        <w:t>Intern Zorgoverleg</w:t>
      </w:r>
    </w:p>
    <w:p w14:paraId="17EBDF3F" w14:textId="77777777" w:rsidR="004F5488" w:rsidRPr="00565512" w:rsidRDefault="004F5488" w:rsidP="004F5488">
      <w:pPr>
        <w:spacing w:after="160" w:line="259" w:lineRule="auto"/>
        <w:rPr>
          <w:rFonts w:asciiTheme="minorHAnsi" w:eastAsia="Aptos" w:hAnsiTheme="minorHAnsi" w:cs="Calibri Light"/>
          <w:szCs w:val="22"/>
        </w:rPr>
      </w:pPr>
      <w:r w:rsidRPr="00565512">
        <w:rPr>
          <w:rFonts w:asciiTheme="minorHAnsi" w:eastAsia="Aptos" w:hAnsiTheme="minorHAnsi" w:cs="Calibri Light"/>
          <w:szCs w:val="22"/>
        </w:rPr>
        <w:t>De school kan een vindplaats zijn voor sociaal emotionele problematiek bij kinderen en jeugd. Op elke school is een intern zorgteam, minimaal bestaande uit de KC, de verpleegkundige</w:t>
      </w:r>
      <w:r w:rsidRPr="006858A8">
        <w:rPr>
          <w:rFonts w:asciiTheme="minorHAnsi" w:eastAsia="Aptos" w:hAnsiTheme="minorHAnsi" w:cs="Calibri Light"/>
          <w:szCs w:val="22"/>
        </w:rPr>
        <w:t xml:space="preserve"> of de schoolarts</w:t>
      </w:r>
      <w:r w:rsidRPr="00565512">
        <w:rPr>
          <w:rFonts w:asciiTheme="minorHAnsi" w:eastAsia="Aptos" w:hAnsiTheme="minorHAnsi" w:cs="Calibri Light"/>
          <w:szCs w:val="22"/>
        </w:rPr>
        <w:t xml:space="preserve"> </w:t>
      </w:r>
      <w:r w:rsidRPr="006858A8">
        <w:rPr>
          <w:rFonts w:asciiTheme="minorHAnsi" w:eastAsia="Aptos" w:hAnsiTheme="minorHAnsi" w:cs="Calibri Light"/>
          <w:szCs w:val="22"/>
        </w:rPr>
        <w:t>van de GGD</w:t>
      </w:r>
      <w:r w:rsidRPr="00565512">
        <w:rPr>
          <w:rFonts w:asciiTheme="minorHAnsi" w:eastAsia="Aptos" w:hAnsiTheme="minorHAnsi" w:cs="Calibri Light"/>
          <w:szCs w:val="22"/>
        </w:rPr>
        <w:t xml:space="preserve"> en de schoolmaatschappelijk werker</w:t>
      </w:r>
      <w:r w:rsidRPr="006858A8">
        <w:rPr>
          <w:rFonts w:asciiTheme="minorHAnsi" w:eastAsia="Aptos" w:hAnsiTheme="minorHAnsi" w:cs="Calibri Light"/>
          <w:szCs w:val="22"/>
        </w:rPr>
        <w:t xml:space="preserve">. </w:t>
      </w:r>
      <w:r w:rsidRPr="00565512">
        <w:rPr>
          <w:rFonts w:asciiTheme="minorHAnsi" w:eastAsia="Aptos" w:hAnsiTheme="minorHAnsi" w:cs="Calibri Light"/>
          <w:szCs w:val="22"/>
        </w:rPr>
        <w:t>Het overleg van dit team wordt het Intern Zorgoverleg (IZO) genoemd. Ouders en school kunnen er samen toe besluiten dat zij leerlingen willen bespreken in het IZO. Door het IZO ontstaat er afstemming tussen ouders, het onderwijs en de professionals (de zgn. zorgdriehoek). Het IZO is geen doel op zich</w:t>
      </w:r>
      <w:r w:rsidRPr="006858A8">
        <w:rPr>
          <w:rFonts w:asciiTheme="minorHAnsi" w:eastAsia="Aptos" w:hAnsiTheme="minorHAnsi" w:cs="Calibri Light"/>
          <w:szCs w:val="22"/>
        </w:rPr>
        <w:t>,</w:t>
      </w:r>
      <w:r w:rsidRPr="00565512">
        <w:rPr>
          <w:rFonts w:asciiTheme="minorHAnsi" w:eastAsia="Aptos" w:hAnsiTheme="minorHAnsi" w:cs="Calibri Light"/>
          <w:szCs w:val="22"/>
        </w:rPr>
        <w:t xml:space="preserve"> maar een hulpmiddel om het kind (en het gezin) in een zo vroeg mogelijk stadium passende hulp te bieden. Leerlingen worden alleen besproken </w:t>
      </w:r>
      <w:r w:rsidRPr="006858A8">
        <w:rPr>
          <w:rFonts w:asciiTheme="minorHAnsi" w:eastAsia="Aptos" w:hAnsiTheme="minorHAnsi" w:cs="Calibri Light"/>
          <w:szCs w:val="22"/>
        </w:rPr>
        <w:t>in</w:t>
      </w:r>
      <w:r w:rsidRPr="00565512">
        <w:rPr>
          <w:rFonts w:asciiTheme="minorHAnsi" w:eastAsia="Aptos" w:hAnsiTheme="minorHAnsi" w:cs="Calibri Light"/>
          <w:szCs w:val="22"/>
        </w:rPr>
        <w:t xml:space="preserve"> het IZO wanneer er toestemming is van de ouders (mondeling of schriftelijk). </w:t>
      </w:r>
    </w:p>
    <w:p w14:paraId="27782AB1" w14:textId="77777777" w:rsidR="004F5488" w:rsidRDefault="004F5488" w:rsidP="004F5488">
      <w:pPr>
        <w:pStyle w:val="Kop2ZN"/>
      </w:pPr>
      <w:r>
        <w:t>Schoolmaatschappelijk werk</w:t>
      </w:r>
    </w:p>
    <w:p w14:paraId="480A9FE4" w14:textId="74109D7E" w:rsidR="004F5488" w:rsidRDefault="004F5488" w:rsidP="004F5488">
      <w:r>
        <w:t>Opvoeden is moeilijk. Soms zijn er problemen met de opvoeding van kinderen. Onze school werkt hiervoor samen met het schoolmaatschappelijk werk vanuit het gebiedsteam Noardeast Fryslân. Sinds 1 oktober 2024 hebben we een schoolmaatschappelijk werker binnen de school. Zij is op vaste momenten aanwezig.</w:t>
      </w:r>
    </w:p>
    <w:p w14:paraId="5AA4D4A1" w14:textId="271BFA8C" w:rsidR="004F5488" w:rsidRDefault="004F5488" w:rsidP="004F5488">
      <w:r>
        <w:t>Als ouders zich zorgen maken over hun kind kunnen ze daarover prate</w:t>
      </w:r>
      <w:r w:rsidR="001479BC">
        <w:t>n met de schoolmaatschappelijk werker</w:t>
      </w:r>
      <w:r>
        <w:t xml:space="preserve">. Zij is opvoedingsdeskundige, die adviezen kan geven. U kunt daar, naast opvoedingsvragen, ook terecht voor een gesprek over andere problemen die in uw gezin een rol spelen. Ook kan het voorkomen dat ze een gesprek voeren met uw kind over iets waar uw kind mee zit. De gesprekken kunnen op school plaatsvinden en eventueel thuis. De gesprekken zijn gratis. </w:t>
      </w:r>
    </w:p>
    <w:p w14:paraId="404C1DBA" w14:textId="77777777" w:rsidR="00091703" w:rsidRDefault="00091703" w:rsidP="004F5488">
      <w:pPr>
        <w:pStyle w:val="Kop2ZN"/>
      </w:pPr>
    </w:p>
    <w:p w14:paraId="530E18E3" w14:textId="77777777" w:rsidR="00091703" w:rsidRDefault="00091703" w:rsidP="004F5488">
      <w:pPr>
        <w:pStyle w:val="Kop2ZN"/>
      </w:pPr>
    </w:p>
    <w:p w14:paraId="76D334E2" w14:textId="77777777" w:rsidR="00091703" w:rsidRDefault="00091703" w:rsidP="004F5488">
      <w:pPr>
        <w:pStyle w:val="Kop2ZN"/>
      </w:pPr>
    </w:p>
    <w:p w14:paraId="73DB0CA2" w14:textId="77777777" w:rsidR="00091703" w:rsidRDefault="00091703" w:rsidP="004F5488">
      <w:pPr>
        <w:pStyle w:val="Kop2ZN"/>
      </w:pPr>
    </w:p>
    <w:p w14:paraId="22864736" w14:textId="77777777" w:rsidR="00091703" w:rsidRDefault="00091703" w:rsidP="004F5488">
      <w:pPr>
        <w:pStyle w:val="Kop2ZN"/>
      </w:pPr>
    </w:p>
    <w:p w14:paraId="42F15657" w14:textId="6F1BF0B9" w:rsidR="00091703" w:rsidRDefault="00091703" w:rsidP="004F5488">
      <w:pPr>
        <w:pStyle w:val="Kop2ZN"/>
      </w:pPr>
    </w:p>
    <w:p w14:paraId="3396288A" w14:textId="61E8B834" w:rsidR="00091703" w:rsidRDefault="00091703" w:rsidP="004F5488">
      <w:pPr>
        <w:pStyle w:val="Kop2ZN"/>
      </w:pPr>
    </w:p>
    <w:p w14:paraId="007E066C" w14:textId="229E1418" w:rsidR="004F5488" w:rsidRDefault="00091703" w:rsidP="004F5488">
      <w:pPr>
        <w:pStyle w:val="Kop2ZN"/>
      </w:pPr>
      <w:r>
        <w:br/>
      </w:r>
      <w:r w:rsidR="004F5488">
        <w:t>Over welke problemen en vragen kan het gaan?</w:t>
      </w:r>
    </w:p>
    <w:p w14:paraId="7DC92038" w14:textId="77777777" w:rsidR="004F5488" w:rsidRDefault="004F5488" w:rsidP="004F5488">
      <w:pPr>
        <w:pStyle w:val="Opsomming"/>
      </w:pPr>
      <w:r>
        <w:t xml:space="preserve">Mijn kind is vaak angstig en durft 's avonds niet te gaan slapen. </w:t>
      </w:r>
    </w:p>
    <w:p w14:paraId="27E5ED06" w14:textId="77777777" w:rsidR="004F5488" w:rsidRDefault="004F5488" w:rsidP="004F5488">
      <w:pPr>
        <w:pStyle w:val="Opsomming"/>
      </w:pPr>
      <w:r>
        <w:t>Mijn kind wordt vaak gepest.</w:t>
      </w:r>
    </w:p>
    <w:p w14:paraId="3AC2B4C1" w14:textId="67CF4F5A" w:rsidR="004F5488" w:rsidRDefault="004F5488" w:rsidP="004F5488">
      <w:pPr>
        <w:pStyle w:val="Opsomming"/>
      </w:pPr>
      <w:r>
        <w:t>Mijn kind speelt altijd alleen en heeft nooit vriendjes.</w:t>
      </w:r>
    </w:p>
    <w:p w14:paraId="5A9D2515" w14:textId="77777777" w:rsidR="004F5488" w:rsidRDefault="004F5488" w:rsidP="004F5488">
      <w:pPr>
        <w:pStyle w:val="Opsomming"/>
      </w:pPr>
      <w:r>
        <w:t xml:space="preserve">Ik ben gescheiden en moet mijn kind alleen opvoeden en dat vind ik erg moeilijk. </w:t>
      </w:r>
    </w:p>
    <w:p w14:paraId="59A46FB8" w14:textId="77777777" w:rsidR="004F5488" w:rsidRDefault="004F5488" w:rsidP="004F5488">
      <w:pPr>
        <w:pStyle w:val="Opsomming"/>
      </w:pPr>
      <w:r>
        <w:t>Mijn kind wordt steeds drukker en agressiever.</w:t>
      </w:r>
    </w:p>
    <w:p w14:paraId="145EBE90" w14:textId="77777777" w:rsidR="004F5488" w:rsidRDefault="004F5488" w:rsidP="004F5488"/>
    <w:p w14:paraId="3BE0F8D4" w14:textId="2D90818D" w:rsidR="00290D4F" w:rsidRDefault="004F5488" w:rsidP="00091703">
      <w:r>
        <w:t>U kunt een afspraak maken via de groepsleerkracht van uw kind, via de kwaliteits</w:t>
      </w:r>
      <w:r w:rsidR="0023480B">
        <w:t>coördinator</w:t>
      </w:r>
      <w:r>
        <w:t xml:space="preserve"> of zelf een afspraak maken. </w:t>
      </w:r>
    </w:p>
    <w:p w14:paraId="0C6803FB" w14:textId="42487C36" w:rsidR="00290D4F" w:rsidRDefault="00290D4F" w:rsidP="00290D4F">
      <w:pPr>
        <w:pStyle w:val="Kop2ZN"/>
      </w:pPr>
      <w:r>
        <w:t>Gebiedsteam</w:t>
      </w:r>
    </w:p>
    <w:p w14:paraId="0D6D66B0" w14:textId="1BDFDF9B" w:rsidR="00290D4F" w:rsidRDefault="00290D4F" w:rsidP="00290D4F">
      <w:r>
        <w:t>Het gebiedsteam is een bundeling van functies en taken op het gebied van de algemene en preventieve gezondheidszorg en het jeugdbeleid. Zo ontstaat er één makkelijk te vinden centrum voor alle vragen over opvoeden, gezondheid en opgroeien, voor jeugdigen, ouders/verzorgers en professionals. Bijvoorbeeld over slapen, voeding, pesten, alcohol, school (keuze), relaties, seksualiteit, drugs of andere thema's. Dit team bestaat uit deskundige medewerkers, die nauw samenwerken met andere professionals. Zorgelijke situaties rond jeugdigen worden er besproken, met het doel om in een zo vroeg mogelijk stadium de juiste hulpverlening op gang te brengen om escalatie van problemen te voorkomen. Het kan zijn dat er zorgen zijn over de lichamelijke ontwikkeling, de sociale ontwikkeling, emotionele problemen, gedrag, kortom: alles waar een kind, jeugdige of gezin mee te maken kan krijgen thuis, op school of in de vrije tijd.</w:t>
      </w:r>
    </w:p>
    <w:p w14:paraId="390931C0" w14:textId="2EF81BCF" w:rsidR="00290D4F" w:rsidRDefault="00290D4F" w:rsidP="00290D4F">
      <w:pPr>
        <w:pStyle w:val="Kop2ZN"/>
      </w:pPr>
      <w:r>
        <w:t>Verwijsindex Risicojongeren</w:t>
      </w:r>
    </w:p>
    <w:p w14:paraId="30C654FD" w14:textId="67480E77" w:rsidR="00290D4F" w:rsidRDefault="00290D4F" w:rsidP="00290D4F">
      <w:r>
        <w:t>Onze school is partner van het gebiedsteam en maakt, indien nodig gebruik van de Verwijsindex Risicojongeren VIFZIZeO. Deze verwijsindex is een middel om van elkaar te weten dat een andere professional zich ook zorgen maakt over dezelfde jongere. Dit wordt altijd met de ouders besproken. Onze gezamenlijke inzet is dat alle kinderen zich goed ontwikkelen en dat we bij zorgen, samen met u, tot een goede aanpak zullen komen.</w:t>
      </w:r>
    </w:p>
    <w:p w14:paraId="43B73744" w14:textId="71D20133" w:rsidR="00290D4F" w:rsidRDefault="00971BBA" w:rsidP="00290D4F">
      <w:pPr>
        <w:pStyle w:val="Kop2ZN"/>
      </w:pPr>
      <w:r>
        <w:rPr>
          <w:noProof/>
        </w:rPr>
        <w:drawing>
          <wp:anchor distT="0" distB="0" distL="114300" distR="114300" simplePos="0" relativeHeight="251658269" behindDoc="1" locked="0" layoutInCell="1" allowOverlap="1" wp14:anchorId="3638D0BD" wp14:editId="5ED4B991">
            <wp:simplePos x="0" y="0"/>
            <wp:positionH relativeFrom="page">
              <wp:align>right</wp:align>
            </wp:positionH>
            <wp:positionV relativeFrom="paragraph">
              <wp:posOffset>193675</wp:posOffset>
            </wp:positionV>
            <wp:extent cx="7559040" cy="4079087"/>
            <wp:effectExtent l="0" t="0" r="3810" b="0"/>
            <wp:wrapNone/>
            <wp:docPr id="600770398"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770398" name="Afbeelding 600770398"/>
                    <pic:cNvPicPr/>
                  </pic:nvPicPr>
                  <pic:blipFill>
                    <a:blip r:embed="rId40">
                      <a:extLst>
                        <a:ext uri="{28A0092B-C50C-407E-A947-70E740481C1C}">
                          <a14:useLocalDpi xmlns:a14="http://schemas.microsoft.com/office/drawing/2010/main" val="0"/>
                        </a:ext>
                      </a:extLst>
                    </a:blip>
                    <a:stretch>
                      <a:fillRect/>
                    </a:stretch>
                  </pic:blipFill>
                  <pic:spPr>
                    <a:xfrm>
                      <a:off x="0" y="0"/>
                      <a:ext cx="7559040" cy="4079087"/>
                    </a:xfrm>
                    <a:prstGeom prst="rect">
                      <a:avLst/>
                    </a:prstGeom>
                  </pic:spPr>
                </pic:pic>
              </a:graphicData>
            </a:graphic>
            <wp14:sizeRelH relativeFrom="margin">
              <wp14:pctWidth>0</wp14:pctWidth>
            </wp14:sizeRelH>
            <wp14:sizeRelV relativeFrom="margin">
              <wp14:pctHeight>0</wp14:pctHeight>
            </wp14:sizeRelV>
          </wp:anchor>
        </w:drawing>
      </w:r>
      <w:r w:rsidR="00091703">
        <w:br/>
      </w:r>
      <w:r w:rsidR="00091703">
        <w:br/>
      </w:r>
      <w:r w:rsidR="00091703">
        <w:br/>
      </w:r>
      <w:r w:rsidR="00091703">
        <w:br/>
      </w:r>
      <w:r w:rsidR="00091703">
        <w:br/>
      </w:r>
      <w:r w:rsidR="00091703">
        <w:br/>
      </w:r>
      <w:r w:rsidR="00091703">
        <w:br/>
      </w:r>
      <w:r w:rsidR="00091703">
        <w:br/>
      </w:r>
      <w:r w:rsidR="00091703">
        <w:br/>
      </w:r>
      <w:r w:rsidR="00091703">
        <w:br/>
      </w:r>
      <w:r w:rsidR="00091703">
        <w:br/>
      </w:r>
      <w:r w:rsidR="00091703">
        <w:br/>
      </w:r>
      <w:r w:rsidR="00091703">
        <w:br/>
      </w:r>
      <w:r w:rsidR="00091703">
        <w:br/>
      </w:r>
      <w:r w:rsidR="00091703">
        <w:br/>
      </w:r>
      <w:r w:rsidR="00091703">
        <w:br/>
      </w:r>
      <w:r w:rsidR="00091703">
        <w:lastRenderedPageBreak/>
        <w:br/>
      </w:r>
      <w:r w:rsidR="00091703">
        <w:br/>
      </w:r>
      <w:r w:rsidR="00091703">
        <w:br/>
      </w:r>
      <w:r w:rsidR="00091703">
        <w:br/>
      </w:r>
      <w:r w:rsidR="00091703">
        <w:br/>
      </w:r>
      <w:r w:rsidR="00290D4F">
        <w:t>Passend onderwijs</w:t>
      </w:r>
    </w:p>
    <w:p w14:paraId="4C9B0D45" w14:textId="6D132D8B" w:rsidR="00290D4F" w:rsidRDefault="00290D4F" w:rsidP="00091703">
      <w:r>
        <w:t>Vanaf 1 augustus 2014 geldt de Wet op Passend Onderwijs. Passend Onderwijs is goed onderwijs voor alle leerlingen, ook voor leerlingen die extra ondersteuning nodig hebben. Het doel van deze wet is dat ieder schoolbestuur/stichting onderwijs kan bieden aan iedere leerling. Ook aan zorgleerlingen. Als de eigen school geen passend onderwijs kan verzorgen, dan krijgt het kind een plaats op een ander school. De school helpt bij het zoeken naar een geschikte school binnen een samenwerkingsverband. Het samenwerkingsverband Fryslân is de vorm waarin scholen samenwerken op het terrein van passend onderwijs. De belangrijkste taak van dit samenwerkingsverband is het maken en uitvoeren van een plan (het ondersteuningsplan) waarin staat op welke manier alle leerlingen een passende plek op een school krijgen. Dit plan is terug te vinden op de website www.passen</w:t>
      </w:r>
      <w:r w:rsidR="004DA9DD">
        <w:t>d</w:t>
      </w:r>
      <w:r>
        <w:t>onderwijsinfryslan.nl In de regio moeten scholen zoveel mogelijk samenwerken met verschillende partijen die bij de ontwikkeling van kinderen zijn betrokken. De leerkracht en de kwaliteits</w:t>
      </w:r>
      <w:r w:rsidR="001479BC">
        <w:t xml:space="preserve">coördinator </w:t>
      </w:r>
      <w:r>
        <w:t>vormen de spil van passend onderwijs; zij herkennen de onderwijsbehoeften van leerlingen en springen daarop in met het onderwijs- en zorgaanbod.</w:t>
      </w:r>
    </w:p>
    <w:p w14:paraId="75E768FF" w14:textId="4BF5E26C" w:rsidR="00290D4F" w:rsidRDefault="008A34F7" w:rsidP="00290D4F">
      <w:pPr>
        <w:pStyle w:val="Kop2ZN"/>
      </w:pPr>
      <w:r>
        <w:t>POS</w:t>
      </w:r>
    </w:p>
    <w:p w14:paraId="49B4061B" w14:textId="6A69B4E4" w:rsidR="00290D4F" w:rsidRDefault="00290D4F" w:rsidP="00290D4F">
      <w:r>
        <w:t xml:space="preserve">Elke school in Nederland heeft een </w:t>
      </w:r>
      <w:r w:rsidR="004928F2">
        <w:t>Perspectief op School (POS).</w:t>
      </w:r>
      <w:r>
        <w:t xml:space="preserve"> In dit </w:t>
      </w:r>
      <w:r w:rsidR="004928F2">
        <w:t xml:space="preserve">POS </w:t>
      </w:r>
      <w:r>
        <w:t xml:space="preserve">beschrijft de school wat zij aan ondersteuning kan bieden aan kinderen. Het </w:t>
      </w:r>
      <w:r w:rsidR="004928F2">
        <w:t>POS</w:t>
      </w:r>
      <w:r>
        <w:t xml:space="preserve"> bevat informatie over de mate waarin de school voldoet aan de door het samenwerkingsverband gestelde eisen voor de basisondersteuning.</w:t>
      </w:r>
    </w:p>
    <w:p w14:paraId="1A5B233C" w14:textId="77777777" w:rsidR="00290D4F" w:rsidRDefault="00290D4F" w:rsidP="00290D4F"/>
    <w:p w14:paraId="35637E14" w14:textId="77777777" w:rsidR="00290D4F" w:rsidRDefault="00290D4F" w:rsidP="00290D4F">
      <w:pPr>
        <w:pStyle w:val="Opsomming"/>
      </w:pPr>
      <w:r>
        <w:t>Op welke deskundigheden de school beschikt en welke deskundigheden zij van buiten beschikbaar hebben.</w:t>
      </w:r>
    </w:p>
    <w:p w14:paraId="44E89178" w14:textId="3E735EDA" w:rsidR="00290D4F" w:rsidRDefault="00290D4F" w:rsidP="00290D4F">
      <w:pPr>
        <w:pStyle w:val="Opsomming"/>
      </w:pPr>
      <w:r>
        <w:t>De beschikbare voorzieningen.</w:t>
      </w:r>
    </w:p>
    <w:p w14:paraId="29217805" w14:textId="39F47D1E" w:rsidR="00290D4F" w:rsidRDefault="00290D4F" w:rsidP="00290D4F">
      <w:pPr>
        <w:pStyle w:val="Opsomming"/>
      </w:pPr>
      <w:r>
        <w:t>De partners waar de school mee samenwerkt.</w:t>
      </w:r>
    </w:p>
    <w:p w14:paraId="04061FFA" w14:textId="5E4D2104" w:rsidR="00290D4F" w:rsidRDefault="00290D4F" w:rsidP="00290D4F">
      <w:pPr>
        <w:pStyle w:val="Opsomming"/>
      </w:pPr>
      <w:r>
        <w:t>De plannen die de school heeft om zich verder te ontwikkelen op bovenstaande punten.</w:t>
      </w:r>
    </w:p>
    <w:p w14:paraId="7A056A39" w14:textId="70149A88" w:rsidR="00290D4F" w:rsidRDefault="00290D4F" w:rsidP="00290D4F"/>
    <w:p w14:paraId="3CC8F396" w14:textId="1BB75DFB" w:rsidR="00290D4F" w:rsidRDefault="00290D4F" w:rsidP="00290D4F">
      <w:r>
        <w:t xml:space="preserve">Het samenwerkingsverband ondersteunt de scholen bij de uitvoering van het </w:t>
      </w:r>
      <w:r w:rsidR="004928F2">
        <w:t xml:space="preserve">Perspectief op School (POS). </w:t>
      </w:r>
      <w:r>
        <w:t xml:space="preserve">Het </w:t>
      </w:r>
      <w:r w:rsidR="004928F2">
        <w:t>POS</w:t>
      </w:r>
      <w:r>
        <w:t xml:space="preserve"> van onze school ligt ter inzage op de school</w:t>
      </w:r>
      <w:r w:rsidR="008A34F7">
        <w:t xml:space="preserve"> en staat op de website</w:t>
      </w:r>
      <w:r>
        <w:t xml:space="preserve">. Ons </w:t>
      </w:r>
      <w:r w:rsidR="004928F2">
        <w:t>POS</w:t>
      </w:r>
      <w:r>
        <w:t xml:space="preserve"> geeft aan dat wij de basiszorg aan uw kind kunnen garanderen.</w:t>
      </w:r>
    </w:p>
    <w:p w14:paraId="0435841B" w14:textId="21DFE398" w:rsidR="00290D4F" w:rsidRDefault="00290D4F" w:rsidP="00C07E98"/>
    <w:p w14:paraId="1419C5A5" w14:textId="1E605397" w:rsidR="00753EE0" w:rsidRDefault="00753EE0" w:rsidP="00C07E98">
      <w:pPr>
        <w:sectPr w:rsidR="00753EE0" w:rsidSect="00476652">
          <w:pgSz w:w="11906" w:h="16838" w:code="9"/>
          <w:pgMar w:top="567" w:right="1247" w:bottom="1418" w:left="1247" w:header="709" w:footer="709" w:gutter="0"/>
          <w:cols w:space="708"/>
          <w:titlePg/>
          <w:docGrid w:linePitch="360"/>
        </w:sectPr>
      </w:pPr>
    </w:p>
    <w:p w14:paraId="3BC00982" w14:textId="77777777" w:rsidR="00290D4F" w:rsidRDefault="00753EE0" w:rsidP="00E24EF4">
      <w:pPr>
        <w:pStyle w:val="Kop1"/>
        <w:numPr>
          <w:ilvl w:val="0"/>
          <w:numId w:val="5"/>
        </w:numPr>
        <w:ind w:left="567" w:hanging="567"/>
      </w:pPr>
      <w:bookmarkStart w:id="6" w:name="_Toc209451556"/>
      <w:r>
        <w:lastRenderedPageBreak/>
        <w:t xml:space="preserve">Resultaten en ontwikkelingen </w:t>
      </w:r>
      <w:r>
        <w:br/>
        <w:t>van de school</w:t>
      </w:r>
      <w:bookmarkEnd w:id="6"/>
    </w:p>
    <w:p w14:paraId="51398D67" w14:textId="77777777" w:rsidR="00290D4F" w:rsidRDefault="00290D4F" w:rsidP="00C07E98"/>
    <w:p w14:paraId="27F285B5" w14:textId="77777777" w:rsidR="00753EE0" w:rsidRDefault="00753EE0" w:rsidP="00753EE0">
      <w:r>
        <w:t>Kwaliteit in het onderwijs is een belangrijk begrip. Voor u, voor ons en voor de hele maatschappij. Voor u als ouder is het prettig te weten hoe wij als school presteren. U wilt tenslotte het beste onderwijs voor uw kind. In dit hoofdstuk kunt u lezen wat wij verstaan onder kwaliteit en hoe wij onze prestaties zichtbaar maken.</w:t>
      </w:r>
    </w:p>
    <w:p w14:paraId="1E0029B4" w14:textId="77777777" w:rsidR="00753EE0" w:rsidRDefault="00753EE0" w:rsidP="00753EE0">
      <w:pPr>
        <w:pStyle w:val="Kop2ZN"/>
      </w:pPr>
      <w:r>
        <w:t>Inspectie</w:t>
      </w:r>
    </w:p>
    <w:p w14:paraId="1FC9C038" w14:textId="39385D42" w:rsidR="00753EE0" w:rsidRDefault="00753EE0" w:rsidP="00753EE0">
      <w:r>
        <w:t>De overheid toetst de kwaliteit op basis van een risicoanalyse</w:t>
      </w:r>
      <w:r w:rsidR="00252CB8">
        <w:t>.</w:t>
      </w:r>
      <w:r>
        <w:t xml:space="preserve"> </w:t>
      </w:r>
      <w:r w:rsidR="00E85C7E">
        <w:t>Onze school is ook</w:t>
      </w:r>
      <w:r w:rsidR="000253A7" w:rsidRPr="00C61630">
        <w:t xml:space="preserve"> </w:t>
      </w:r>
      <w:r w:rsidRPr="00C61630">
        <w:t xml:space="preserve">door de </w:t>
      </w:r>
      <w:r w:rsidR="00C61630" w:rsidRPr="00C61630">
        <w:t>onderwijsinspectie</w:t>
      </w:r>
      <w:r w:rsidRPr="00C61630">
        <w:t xml:space="preserve"> bezocht</w:t>
      </w:r>
      <w:r>
        <w:t>. De resultaten waren positief. De leerresultaten liggen op het landelijk gemiddelde niveau. U kunt het inspectierapport lezen op www.owinsp.nl</w:t>
      </w:r>
    </w:p>
    <w:p w14:paraId="19DFE78F" w14:textId="77777777" w:rsidR="00753EE0" w:rsidRDefault="00753EE0" w:rsidP="00753EE0">
      <w:pPr>
        <w:pStyle w:val="Kop2ZN"/>
      </w:pPr>
      <w:r>
        <w:t>Tevredenheidsonderzoek</w:t>
      </w:r>
    </w:p>
    <w:p w14:paraId="3DC309CE" w14:textId="69FF73DD" w:rsidR="00753EE0" w:rsidRDefault="00753EE0" w:rsidP="00753EE0">
      <w:r>
        <w:t xml:space="preserve">Een keer in de twee jaar houden wij een tevredenheidsonderzoek onder leerlingen, ouders en personeel. De resultaten uit deze onderzoeken nemen wij mee in </w:t>
      </w:r>
      <w:r w:rsidR="00340786">
        <w:t>het</w:t>
      </w:r>
      <w:r>
        <w:t xml:space="preserve"> </w:t>
      </w:r>
      <w:r w:rsidR="00C61630">
        <w:t>s</w:t>
      </w:r>
      <w:r>
        <w:t>choolplan voor 4 jaar. Hebt u belangstelling voor de onderzoeksrapporten en het plan van aanpak? De documenten liggen ter inzage op school.</w:t>
      </w:r>
    </w:p>
    <w:p w14:paraId="7E5BE7CB" w14:textId="77777777" w:rsidR="00753EE0" w:rsidRDefault="00753EE0" w:rsidP="00753EE0">
      <w:pPr>
        <w:pStyle w:val="Kop2ZN"/>
      </w:pPr>
      <w:r>
        <w:t>Kwaliteit waarborgen</w:t>
      </w:r>
    </w:p>
    <w:p w14:paraId="26D84D49" w14:textId="77777777" w:rsidR="00753EE0" w:rsidRDefault="00753EE0" w:rsidP="00753EE0">
      <w:r>
        <w:t>De overheid stelt de stichting verplicht om de kwaliteit te waarborgen. Daar geven we op de volgende wijze invulling aan:</w:t>
      </w:r>
    </w:p>
    <w:p w14:paraId="5319AAC8" w14:textId="77777777" w:rsidR="00753EE0" w:rsidRDefault="00753EE0" w:rsidP="00753EE0">
      <w:pPr>
        <w:pStyle w:val="Kop2ZN"/>
      </w:pPr>
      <w:r>
        <w:t>Jaarplannen en schoolplan</w:t>
      </w:r>
    </w:p>
    <w:p w14:paraId="1AB99C84" w14:textId="1DDFD0BC" w:rsidR="00753EE0" w:rsidRDefault="00753EE0" w:rsidP="00753EE0">
      <w:r>
        <w:t>Iedere vier jaar maakt de school een schoolplan. Daaruit afgeleid wordt een schooljaarplan opgesteld. Deze word</w:t>
      </w:r>
      <w:r w:rsidR="6225B146">
        <w:t>t</w:t>
      </w:r>
      <w:r>
        <w:t xml:space="preserve"> jaarlijks geëvalueerd. Het bestuur wordt jaarlijks op de hoogte gesteld van de plannen van de school. Tevens worden de plannen besproken met de MR.</w:t>
      </w:r>
    </w:p>
    <w:p w14:paraId="1948E06B" w14:textId="164B908C" w:rsidR="006451D6" w:rsidRDefault="006451D6" w:rsidP="00753EE0">
      <w:r>
        <w:t>Voor de periode 202</w:t>
      </w:r>
      <w:r w:rsidR="4CA773CC">
        <w:t>4</w:t>
      </w:r>
      <w:r>
        <w:t>-202</w:t>
      </w:r>
      <w:r w:rsidR="716CDF1F">
        <w:t>8</w:t>
      </w:r>
      <w:r>
        <w:t xml:space="preserve"> is er weer een nieuw schoolplan gemaakt.</w:t>
      </w:r>
    </w:p>
    <w:p w14:paraId="5DB62FF8" w14:textId="77777777" w:rsidR="00753EE0" w:rsidRDefault="00753EE0" w:rsidP="00C15F21">
      <w:pPr>
        <w:pStyle w:val="Kop2ZN"/>
      </w:pPr>
      <w:r>
        <w:t>Voortgangsgesprekken</w:t>
      </w:r>
    </w:p>
    <w:p w14:paraId="315B29E4" w14:textId="0D16D73C" w:rsidR="00753EE0" w:rsidRDefault="00753EE0" w:rsidP="00753EE0">
      <w:r>
        <w:t>Naar aanleiding van de jaarplannen en de ontwikkelingen binnen de school volgt regelmatig een voortgangsgesprek tussen de directeur</w:t>
      </w:r>
      <w:r w:rsidR="6C3165A7">
        <w:t>/kwaliteitcoördinator</w:t>
      </w:r>
      <w:r>
        <w:t xml:space="preserve"> van de school en het </w:t>
      </w:r>
      <w:r w:rsidR="00897A7D">
        <w:t>bestuur</w:t>
      </w:r>
      <w:r>
        <w:t>. Hiervan wordt een verslag gemaakt.</w:t>
      </w:r>
    </w:p>
    <w:p w14:paraId="1162DFC8" w14:textId="77777777" w:rsidR="00753EE0" w:rsidRDefault="00753EE0" w:rsidP="00C15F21">
      <w:pPr>
        <w:pStyle w:val="Kop2ZN"/>
      </w:pPr>
      <w:r>
        <w:t>Schoolbezoeken</w:t>
      </w:r>
    </w:p>
    <w:p w14:paraId="192FA7DE" w14:textId="417E00BA" w:rsidR="00753EE0" w:rsidRDefault="00753EE0" w:rsidP="00753EE0">
      <w:r>
        <w:t>Het bestuur moet goed inzicht hebben in de kwaliteit van de school. Diverse verantwoordingsdocumenten moeten aangeleverd worden en er kan een ''audit'' afgenomen worden</w:t>
      </w:r>
      <w:r w:rsidR="00493836">
        <w:t>. Arlanta beschikt over een intern audit team om hierin te faciliteren.</w:t>
      </w:r>
      <w:r w:rsidR="00FC537B">
        <w:t xml:space="preserve"> Afgelopen schooljaar is er een rekencrew </w:t>
      </w:r>
      <w:r w:rsidR="00835891">
        <w:t xml:space="preserve">op </w:t>
      </w:r>
      <w:r w:rsidR="00093AA7">
        <w:t xml:space="preserve">school geweest </w:t>
      </w:r>
      <w:r w:rsidR="0094670C">
        <w:t>om</w:t>
      </w:r>
      <w:r w:rsidR="00093AA7">
        <w:t xml:space="preserve"> het rekenonderwijs onder de loep te nemen.</w:t>
      </w:r>
    </w:p>
    <w:p w14:paraId="5447A991" w14:textId="77777777" w:rsidR="00C15F21" w:rsidRDefault="00C15F21" w:rsidP="00753EE0"/>
    <w:p w14:paraId="5C41092C" w14:textId="77777777" w:rsidR="00C15F21" w:rsidRDefault="00C15F21">
      <w:pPr>
        <w:spacing w:after="160" w:line="24" w:lineRule="auto"/>
      </w:pPr>
      <w:r>
        <w:br w:type="page"/>
      </w:r>
    </w:p>
    <w:p w14:paraId="4609D399" w14:textId="77777777" w:rsidR="00C15F21" w:rsidRDefault="00C15F21" w:rsidP="00753EE0"/>
    <w:p w14:paraId="02075CAB" w14:textId="77777777" w:rsidR="00C15F21" w:rsidRDefault="00C15F21" w:rsidP="00753EE0"/>
    <w:p w14:paraId="6F7AB58E" w14:textId="77777777" w:rsidR="00C15F21" w:rsidRDefault="00C15F21" w:rsidP="00753EE0"/>
    <w:p w14:paraId="5193F396" w14:textId="77777777" w:rsidR="00C15F21" w:rsidRDefault="00C15F21" w:rsidP="00753EE0"/>
    <w:p w14:paraId="6CAF2CF5" w14:textId="77777777" w:rsidR="00324225" w:rsidRDefault="00324225" w:rsidP="00C15F21">
      <w:pPr>
        <w:pStyle w:val="Kop2ZN"/>
      </w:pPr>
    </w:p>
    <w:p w14:paraId="52C7F47C" w14:textId="0C1715E2" w:rsidR="00C15F21" w:rsidRDefault="00C15F21" w:rsidP="00C15F21">
      <w:pPr>
        <w:pStyle w:val="Kop2ZN"/>
      </w:pPr>
      <w:r>
        <w:t>Uitstroom VO</w:t>
      </w:r>
    </w:p>
    <w:p w14:paraId="5BFB2AA3" w14:textId="77777777" w:rsidR="00C15F21" w:rsidRDefault="00C15F21" w:rsidP="00C15F21">
      <w:r>
        <w:t>Uw kind gaat gemiddeld 8 jaar lang naar de basisschool. In die periode leren wij hem of haar goed kennen. Aan het einde van de schoolperiode tellen al deze aspecten mee in de gezamenlijke zoektocht met u kind naar het beste vervolgonderwijs voor uw kind.</w:t>
      </w:r>
    </w:p>
    <w:p w14:paraId="639037E7" w14:textId="77777777" w:rsidR="00DB135A" w:rsidRDefault="00C15F21" w:rsidP="00C15F21">
      <w:r>
        <w:t xml:space="preserve">Als basis voor ons advies over plaatsing in het voorgezet onderwijs gebruiken we de Plaatsingswijzer. In dit instrument zijn de gegevens uit het leerlingvolgsysteem opgenomen. </w:t>
      </w:r>
    </w:p>
    <w:p w14:paraId="1594C649" w14:textId="77777777" w:rsidR="00F47C50" w:rsidRDefault="00DB135A" w:rsidP="00C15F21">
      <w:r>
        <w:t xml:space="preserve">Ouders worden meegenomen </w:t>
      </w:r>
      <w:r w:rsidR="00D4261E">
        <w:t>in de adviezen vanaf groep 7.</w:t>
      </w:r>
      <w:r w:rsidR="00F47C50">
        <w:t xml:space="preserve"> Verdere stappen in dit proces staan beschreven in ons uitstroomprotocol. Deze wordt met ouders gedeeld vanaf groep 8.</w:t>
      </w:r>
    </w:p>
    <w:p w14:paraId="330613C7" w14:textId="77777777" w:rsidR="00190383" w:rsidRDefault="00C15F21" w:rsidP="00C15F21">
      <w:r>
        <w:t xml:space="preserve">In het onderstaande overzicht ziet u naar welk vervolgonderwijs de leerlingen de afgelopen jaren zijn gegaan. De afgelopen </w:t>
      </w:r>
      <w:r w:rsidR="00A5310B">
        <w:t>drie jaar</w:t>
      </w:r>
      <w:r>
        <w:t xml:space="preserve"> haalt gemiddeld </w:t>
      </w:r>
      <w:r w:rsidR="00D44217">
        <w:t>9</w:t>
      </w:r>
      <w:r w:rsidR="00FF7A13">
        <w:t>8</w:t>
      </w:r>
      <w:r w:rsidR="00D44217">
        <w:t>,</w:t>
      </w:r>
      <w:r w:rsidR="00FF7A13">
        <w:t>67</w:t>
      </w:r>
      <w:r>
        <w:t xml:space="preserve"> % van onze leerlingen het 1F niveau en </w:t>
      </w:r>
    </w:p>
    <w:p w14:paraId="4D9F9724" w14:textId="0B317577" w:rsidR="00C15F21" w:rsidRDefault="00E85C7E" w:rsidP="00C15F21">
      <w:r>
        <w:t>5</w:t>
      </w:r>
      <w:r w:rsidR="00FF7A13">
        <w:t>6</w:t>
      </w:r>
      <w:r w:rsidR="00C15F21">
        <w:t xml:space="preserve">% het 2F/1S niveau. Als je aan het einde van groep 8 referentieniveau 1F hebt bereikt, dan beheers je taal en rekenen voldoende. Als je referentieniveau 1S of 2F hebt bereikt, dan beheers je taal en rekenen zelfs nog beter. </w:t>
      </w:r>
      <w:r w:rsidR="000D1345">
        <w:t>Onze</w:t>
      </w:r>
      <w:r w:rsidR="00C15F21">
        <w:t xml:space="preserve"> waarden liggen allemaal boven de signaleringswaarde. Uiteraard is de ene groep weer anders dan de andere. Hieronder ziet u</w:t>
      </w:r>
      <w:r w:rsidR="00280AC1">
        <w:t xml:space="preserve"> naar</w:t>
      </w:r>
      <w:r w:rsidR="00C15F21">
        <w:t xml:space="preserve"> welke vervolgscholen onze leerlingen zijn gegaan:</w:t>
      </w:r>
    </w:p>
    <w:p w14:paraId="0C0F8D57" w14:textId="77777777" w:rsidR="00120CF4" w:rsidRDefault="00120CF4" w:rsidP="00C15F21">
      <w:pPr>
        <w:pStyle w:val="Kop2ZN"/>
      </w:pPr>
    </w:p>
    <w:tbl>
      <w:tblPr>
        <w:tblStyle w:val="Rastertabel5donker-Accent2"/>
        <w:tblW w:w="0" w:type="auto"/>
        <w:tblLook w:val="0600" w:firstRow="0" w:lastRow="0" w:firstColumn="0" w:lastColumn="0" w:noHBand="1" w:noVBand="1"/>
      </w:tblPr>
      <w:tblGrid>
        <w:gridCol w:w="2203"/>
        <w:gridCol w:w="1454"/>
        <w:gridCol w:w="1461"/>
        <w:gridCol w:w="1459"/>
        <w:gridCol w:w="1461"/>
        <w:gridCol w:w="1364"/>
      </w:tblGrid>
      <w:tr w:rsidR="0076651E" w14:paraId="5EE03C4E" w14:textId="4A64B5E4" w:rsidTr="0076651E">
        <w:tc>
          <w:tcPr>
            <w:tcW w:w="2203" w:type="dxa"/>
          </w:tcPr>
          <w:p w14:paraId="2F09495D" w14:textId="77777777" w:rsidR="0076651E" w:rsidRPr="008D3F1F" w:rsidRDefault="0076651E" w:rsidP="0076651E">
            <w:pPr>
              <w:rPr>
                <w:b/>
                <w:bCs/>
              </w:rPr>
            </w:pPr>
            <w:r w:rsidRPr="008D3F1F">
              <w:rPr>
                <w:b/>
                <w:bCs/>
              </w:rPr>
              <w:t>Groep</w:t>
            </w:r>
          </w:p>
        </w:tc>
        <w:tc>
          <w:tcPr>
            <w:tcW w:w="1454" w:type="dxa"/>
          </w:tcPr>
          <w:p w14:paraId="1250457C" w14:textId="77777777" w:rsidR="0076651E" w:rsidRPr="008D3F1F" w:rsidRDefault="0076651E" w:rsidP="0076651E">
            <w:pPr>
              <w:rPr>
                <w:b/>
                <w:bCs/>
              </w:rPr>
            </w:pPr>
            <w:r w:rsidRPr="008D3F1F">
              <w:rPr>
                <w:b/>
                <w:bCs/>
              </w:rPr>
              <w:t>2021-2022</w:t>
            </w:r>
          </w:p>
        </w:tc>
        <w:tc>
          <w:tcPr>
            <w:tcW w:w="1461" w:type="dxa"/>
          </w:tcPr>
          <w:p w14:paraId="2C867193" w14:textId="77777777" w:rsidR="0076651E" w:rsidRPr="008D3F1F" w:rsidRDefault="0076651E" w:rsidP="0076651E">
            <w:pPr>
              <w:rPr>
                <w:b/>
                <w:bCs/>
              </w:rPr>
            </w:pPr>
            <w:r w:rsidRPr="008D3F1F">
              <w:rPr>
                <w:b/>
                <w:bCs/>
              </w:rPr>
              <w:t>2022-2023</w:t>
            </w:r>
          </w:p>
        </w:tc>
        <w:tc>
          <w:tcPr>
            <w:tcW w:w="1459" w:type="dxa"/>
          </w:tcPr>
          <w:p w14:paraId="3CBFF1D7" w14:textId="77777777" w:rsidR="0076651E" w:rsidRPr="008D3F1F" w:rsidRDefault="0076651E" w:rsidP="0076651E">
            <w:pPr>
              <w:rPr>
                <w:b/>
                <w:bCs/>
              </w:rPr>
            </w:pPr>
            <w:r w:rsidRPr="008D3F1F">
              <w:rPr>
                <w:b/>
                <w:bCs/>
              </w:rPr>
              <w:t>2023-2024</w:t>
            </w:r>
          </w:p>
        </w:tc>
        <w:tc>
          <w:tcPr>
            <w:tcW w:w="1461" w:type="dxa"/>
          </w:tcPr>
          <w:p w14:paraId="2AAD8BFD" w14:textId="77777777" w:rsidR="0076651E" w:rsidRPr="008D3F1F" w:rsidRDefault="0076651E" w:rsidP="0076651E">
            <w:pPr>
              <w:rPr>
                <w:b/>
                <w:bCs/>
              </w:rPr>
            </w:pPr>
            <w:r>
              <w:rPr>
                <w:b/>
                <w:bCs/>
              </w:rPr>
              <w:t>2024-2025</w:t>
            </w:r>
          </w:p>
        </w:tc>
        <w:tc>
          <w:tcPr>
            <w:tcW w:w="1364" w:type="dxa"/>
          </w:tcPr>
          <w:p w14:paraId="14A2CE49" w14:textId="51A33990" w:rsidR="0076651E" w:rsidRDefault="0076651E" w:rsidP="0076651E">
            <w:pPr>
              <w:rPr>
                <w:b/>
                <w:bCs/>
              </w:rPr>
            </w:pPr>
            <w:r>
              <w:rPr>
                <w:b/>
                <w:bCs/>
              </w:rPr>
              <w:t>2025-2026</w:t>
            </w:r>
          </w:p>
        </w:tc>
      </w:tr>
      <w:tr w:rsidR="0076651E" w14:paraId="7ABCFFB6" w14:textId="5301B742" w:rsidTr="0076651E">
        <w:tc>
          <w:tcPr>
            <w:tcW w:w="2203" w:type="dxa"/>
          </w:tcPr>
          <w:p w14:paraId="5B765C8B" w14:textId="77777777" w:rsidR="0076651E" w:rsidRDefault="0076651E" w:rsidP="0076651E">
            <w:r>
              <w:t>VWO</w:t>
            </w:r>
          </w:p>
        </w:tc>
        <w:tc>
          <w:tcPr>
            <w:tcW w:w="1454" w:type="dxa"/>
          </w:tcPr>
          <w:p w14:paraId="66C92306" w14:textId="77777777" w:rsidR="0076651E" w:rsidRDefault="0076651E" w:rsidP="0076651E">
            <w:r>
              <w:t>2</w:t>
            </w:r>
          </w:p>
        </w:tc>
        <w:tc>
          <w:tcPr>
            <w:tcW w:w="1461" w:type="dxa"/>
          </w:tcPr>
          <w:p w14:paraId="4D5197E9" w14:textId="77777777" w:rsidR="0076651E" w:rsidRDefault="0076651E" w:rsidP="0076651E">
            <w:r>
              <w:t>1</w:t>
            </w:r>
          </w:p>
        </w:tc>
        <w:tc>
          <w:tcPr>
            <w:tcW w:w="1459" w:type="dxa"/>
          </w:tcPr>
          <w:p w14:paraId="4E3DB3B7" w14:textId="77777777" w:rsidR="0076651E" w:rsidRDefault="0076651E" w:rsidP="0076651E">
            <w:r>
              <w:t>2</w:t>
            </w:r>
          </w:p>
        </w:tc>
        <w:tc>
          <w:tcPr>
            <w:tcW w:w="1461" w:type="dxa"/>
          </w:tcPr>
          <w:p w14:paraId="302446CD" w14:textId="77777777" w:rsidR="0076651E" w:rsidRDefault="0076651E" w:rsidP="0076651E">
            <w:r>
              <w:t>2</w:t>
            </w:r>
          </w:p>
        </w:tc>
        <w:tc>
          <w:tcPr>
            <w:tcW w:w="1364" w:type="dxa"/>
          </w:tcPr>
          <w:p w14:paraId="03E03BBE" w14:textId="77777777" w:rsidR="0076651E" w:rsidRDefault="0076651E" w:rsidP="0076651E"/>
        </w:tc>
      </w:tr>
      <w:tr w:rsidR="0076651E" w14:paraId="56B4BD8F" w14:textId="36D4D797" w:rsidTr="0076651E">
        <w:tc>
          <w:tcPr>
            <w:tcW w:w="2203" w:type="dxa"/>
          </w:tcPr>
          <w:p w14:paraId="3FAACFC5" w14:textId="77777777" w:rsidR="0076651E" w:rsidRDefault="0076651E" w:rsidP="0076651E">
            <w:r>
              <w:t>HAVO/VWO</w:t>
            </w:r>
          </w:p>
        </w:tc>
        <w:tc>
          <w:tcPr>
            <w:tcW w:w="1454" w:type="dxa"/>
          </w:tcPr>
          <w:p w14:paraId="16F18CB7" w14:textId="77777777" w:rsidR="0076651E" w:rsidRDefault="0076651E" w:rsidP="0076651E">
            <w:r>
              <w:t>2</w:t>
            </w:r>
          </w:p>
        </w:tc>
        <w:tc>
          <w:tcPr>
            <w:tcW w:w="1461" w:type="dxa"/>
          </w:tcPr>
          <w:p w14:paraId="4BAFFB48" w14:textId="77777777" w:rsidR="0076651E" w:rsidRDefault="0076651E" w:rsidP="0076651E"/>
        </w:tc>
        <w:tc>
          <w:tcPr>
            <w:tcW w:w="1459" w:type="dxa"/>
          </w:tcPr>
          <w:p w14:paraId="3947D8D7" w14:textId="77777777" w:rsidR="0076651E" w:rsidRDefault="0076651E" w:rsidP="0076651E">
            <w:r>
              <w:t>1</w:t>
            </w:r>
          </w:p>
        </w:tc>
        <w:tc>
          <w:tcPr>
            <w:tcW w:w="1461" w:type="dxa"/>
          </w:tcPr>
          <w:p w14:paraId="14568839" w14:textId="77777777" w:rsidR="0076651E" w:rsidRDefault="0076651E" w:rsidP="0076651E"/>
        </w:tc>
        <w:tc>
          <w:tcPr>
            <w:tcW w:w="1364" w:type="dxa"/>
          </w:tcPr>
          <w:p w14:paraId="1E5F97B8" w14:textId="77777777" w:rsidR="0076651E" w:rsidRDefault="0076651E" w:rsidP="0076651E"/>
        </w:tc>
      </w:tr>
      <w:tr w:rsidR="0076651E" w14:paraId="397EF34E" w14:textId="2DC0AD8E" w:rsidTr="0076651E">
        <w:tc>
          <w:tcPr>
            <w:tcW w:w="2203" w:type="dxa"/>
          </w:tcPr>
          <w:p w14:paraId="6ED90265" w14:textId="77777777" w:rsidR="0076651E" w:rsidRDefault="0076651E" w:rsidP="0076651E">
            <w:r>
              <w:t>HAVO</w:t>
            </w:r>
          </w:p>
        </w:tc>
        <w:tc>
          <w:tcPr>
            <w:tcW w:w="1454" w:type="dxa"/>
          </w:tcPr>
          <w:p w14:paraId="163DC8AA" w14:textId="77777777" w:rsidR="0076651E" w:rsidRDefault="0076651E" w:rsidP="0076651E">
            <w:r>
              <w:t>2</w:t>
            </w:r>
          </w:p>
        </w:tc>
        <w:tc>
          <w:tcPr>
            <w:tcW w:w="1461" w:type="dxa"/>
          </w:tcPr>
          <w:p w14:paraId="5B47F1DB" w14:textId="77777777" w:rsidR="0076651E" w:rsidRDefault="0076651E" w:rsidP="0076651E">
            <w:r>
              <w:t>3</w:t>
            </w:r>
          </w:p>
        </w:tc>
        <w:tc>
          <w:tcPr>
            <w:tcW w:w="1459" w:type="dxa"/>
          </w:tcPr>
          <w:p w14:paraId="72163F10" w14:textId="77777777" w:rsidR="0076651E" w:rsidRDefault="0076651E" w:rsidP="0076651E"/>
        </w:tc>
        <w:tc>
          <w:tcPr>
            <w:tcW w:w="1461" w:type="dxa"/>
          </w:tcPr>
          <w:p w14:paraId="5A7E4737" w14:textId="77777777" w:rsidR="0076651E" w:rsidRDefault="0076651E" w:rsidP="0076651E">
            <w:r>
              <w:t>3</w:t>
            </w:r>
          </w:p>
        </w:tc>
        <w:tc>
          <w:tcPr>
            <w:tcW w:w="1364" w:type="dxa"/>
          </w:tcPr>
          <w:p w14:paraId="53CED9FB" w14:textId="7DE430A3" w:rsidR="0076651E" w:rsidRDefault="0076651E" w:rsidP="0076651E">
            <w:r>
              <w:t>2</w:t>
            </w:r>
          </w:p>
        </w:tc>
      </w:tr>
      <w:tr w:rsidR="0076651E" w14:paraId="5670F0BC" w14:textId="1CA09FEF" w:rsidTr="0076651E">
        <w:tc>
          <w:tcPr>
            <w:tcW w:w="2203" w:type="dxa"/>
          </w:tcPr>
          <w:p w14:paraId="5648C782" w14:textId="77777777" w:rsidR="0076651E" w:rsidRDefault="0076651E" w:rsidP="0076651E">
            <w:r>
              <w:t>VMBO TL/HAVO</w:t>
            </w:r>
          </w:p>
        </w:tc>
        <w:tc>
          <w:tcPr>
            <w:tcW w:w="1454" w:type="dxa"/>
          </w:tcPr>
          <w:p w14:paraId="411AADB4" w14:textId="77777777" w:rsidR="0076651E" w:rsidRDefault="0076651E" w:rsidP="0076651E">
            <w:r>
              <w:t>1</w:t>
            </w:r>
          </w:p>
        </w:tc>
        <w:tc>
          <w:tcPr>
            <w:tcW w:w="1461" w:type="dxa"/>
          </w:tcPr>
          <w:p w14:paraId="3786A650" w14:textId="77777777" w:rsidR="0076651E" w:rsidRDefault="0076651E" w:rsidP="0076651E"/>
        </w:tc>
        <w:tc>
          <w:tcPr>
            <w:tcW w:w="1459" w:type="dxa"/>
          </w:tcPr>
          <w:p w14:paraId="43A70F53" w14:textId="77777777" w:rsidR="0076651E" w:rsidRDefault="0076651E" w:rsidP="0076651E"/>
        </w:tc>
        <w:tc>
          <w:tcPr>
            <w:tcW w:w="1461" w:type="dxa"/>
          </w:tcPr>
          <w:p w14:paraId="7B03A8D5" w14:textId="77777777" w:rsidR="0076651E" w:rsidRDefault="0076651E" w:rsidP="0076651E">
            <w:r>
              <w:t>1</w:t>
            </w:r>
          </w:p>
        </w:tc>
        <w:tc>
          <w:tcPr>
            <w:tcW w:w="1364" w:type="dxa"/>
          </w:tcPr>
          <w:p w14:paraId="592455E9" w14:textId="362AC990" w:rsidR="0076651E" w:rsidRDefault="0076651E" w:rsidP="0076651E">
            <w:r>
              <w:t>1</w:t>
            </w:r>
          </w:p>
        </w:tc>
      </w:tr>
      <w:tr w:rsidR="0076651E" w14:paraId="2E845E93" w14:textId="4F2EDFA5" w:rsidTr="0076651E">
        <w:tc>
          <w:tcPr>
            <w:tcW w:w="2203" w:type="dxa"/>
          </w:tcPr>
          <w:p w14:paraId="45D031CA" w14:textId="77777777" w:rsidR="0076651E" w:rsidRDefault="0076651E" w:rsidP="0076651E">
            <w:r>
              <w:t>VMBO TL</w:t>
            </w:r>
          </w:p>
        </w:tc>
        <w:tc>
          <w:tcPr>
            <w:tcW w:w="1454" w:type="dxa"/>
          </w:tcPr>
          <w:p w14:paraId="5F12F5E3" w14:textId="77777777" w:rsidR="0076651E" w:rsidRDefault="0076651E" w:rsidP="0076651E">
            <w:r>
              <w:t>1</w:t>
            </w:r>
          </w:p>
        </w:tc>
        <w:tc>
          <w:tcPr>
            <w:tcW w:w="1461" w:type="dxa"/>
          </w:tcPr>
          <w:p w14:paraId="756FE7B1" w14:textId="77777777" w:rsidR="0076651E" w:rsidRDefault="0076651E" w:rsidP="0076651E">
            <w:r>
              <w:t>6</w:t>
            </w:r>
          </w:p>
        </w:tc>
        <w:tc>
          <w:tcPr>
            <w:tcW w:w="1459" w:type="dxa"/>
          </w:tcPr>
          <w:p w14:paraId="61187686" w14:textId="77777777" w:rsidR="0076651E" w:rsidRDefault="0076651E" w:rsidP="0076651E">
            <w:r>
              <w:t>6</w:t>
            </w:r>
          </w:p>
        </w:tc>
        <w:tc>
          <w:tcPr>
            <w:tcW w:w="1461" w:type="dxa"/>
          </w:tcPr>
          <w:p w14:paraId="0287CB06" w14:textId="77777777" w:rsidR="0076651E" w:rsidRDefault="0076651E" w:rsidP="0076651E">
            <w:r>
              <w:t>4</w:t>
            </w:r>
          </w:p>
        </w:tc>
        <w:tc>
          <w:tcPr>
            <w:tcW w:w="1364" w:type="dxa"/>
          </w:tcPr>
          <w:p w14:paraId="54468C84" w14:textId="77777777" w:rsidR="0076651E" w:rsidRDefault="0076651E" w:rsidP="0076651E"/>
        </w:tc>
      </w:tr>
      <w:tr w:rsidR="0076651E" w14:paraId="1C59C323" w14:textId="045B81BB" w:rsidTr="0076651E">
        <w:tc>
          <w:tcPr>
            <w:tcW w:w="2203" w:type="dxa"/>
          </w:tcPr>
          <w:p w14:paraId="272D0C7E" w14:textId="77777777" w:rsidR="0076651E" w:rsidRDefault="0076651E" w:rsidP="0076651E">
            <w:r>
              <w:t>VMBO KB/TL</w:t>
            </w:r>
          </w:p>
        </w:tc>
        <w:tc>
          <w:tcPr>
            <w:tcW w:w="1454" w:type="dxa"/>
          </w:tcPr>
          <w:p w14:paraId="0644F526" w14:textId="77777777" w:rsidR="0076651E" w:rsidRDefault="0076651E" w:rsidP="0076651E">
            <w:r>
              <w:t>1</w:t>
            </w:r>
          </w:p>
        </w:tc>
        <w:tc>
          <w:tcPr>
            <w:tcW w:w="1461" w:type="dxa"/>
          </w:tcPr>
          <w:p w14:paraId="1E7D6F33" w14:textId="77777777" w:rsidR="0076651E" w:rsidRDefault="0076651E" w:rsidP="0076651E">
            <w:r>
              <w:t>1</w:t>
            </w:r>
          </w:p>
        </w:tc>
        <w:tc>
          <w:tcPr>
            <w:tcW w:w="1459" w:type="dxa"/>
          </w:tcPr>
          <w:p w14:paraId="4D1FBA70" w14:textId="77777777" w:rsidR="0076651E" w:rsidRDefault="0076651E" w:rsidP="0076651E"/>
        </w:tc>
        <w:tc>
          <w:tcPr>
            <w:tcW w:w="1461" w:type="dxa"/>
          </w:tcPr>
          <w:p w14:paraId="55403C65" w14:textId="77777777" w:rsidR="0076651E" w:rsidRDefault="0076651E" w:rsidP="0076651E"/>
        </w:tc>
        <w:tc>
          <w:tcPr>
            <w:tcW w:w="1364" w:type="dxa"/>
          </w:tcPr>
          <w:p w14:paraId="458C9E6E" w14:textId="77777777" w:rsidR="0076651E" w:rsidRDefault="0076651E" w:rsidP="0076651E"/>
        </w:tc>
      </w:tr>
      <w:tr w:rsidR="0076651E" w14:paraId="54581268" w14:textId="7D85D497" w:rsidTr="0076651E">
        <w:tc>
          <w:tcPr>
            <w:tcW w:w="2203" w:type="dxa"/>
          </w:tcPr>
          <w:p w14:paraId="3A9FE464" w14:textId="77777777" w:rsidR="0076651E" w:rsidRDefault="0076651E" w:rsidP="0076651E">
            <w:r>
              <w:t>VMBO KB</w:t>
            </w:r>
          </w:p>
        </w:tc>
        <w:tc>
          <w:tcPr>
            <w:tcW w:w="1454" w:type="dxa"/>
          </w:tcPr>
          <w:p w14:paraId="23099F88" w14:textId="77777777" w:rsidR="0076651E" w:rsidRDefault="0076651E" w:rsidP="0076651E"/>
        </w:tc>
        <w:tc>
          <w:tcPr>
            <w:tcW w:w="1461" w:type="dxa"/>
          </w:tcPr>
          <w:p w14:paraId="4339D7A8" w14:textId="77777777" w:rsidR="0076651E" w:rsidRDefault="0076651E" w:rsidP="0076651E"/>
        </w:tc>
        <w:tc>
          <w:tcPr>
            <w:tcW w:w="1459" w:type="dxa"/>
          </w:tcPr>
          <w:p w14:paraId="1D132B2A" w14:textId="77777777" w:rsidR="0076651E" w:rsidRDefault="0076651E" w:rsidP="0076651E"/>
        </w:tc>
        <w:tc>
          <w:tcPr>
            <w:tcW w:w="1461" w:type="dxa"/>
          </w:tcPr>
          <w:p w14:paraId="036BA9A7" w14:textId="77777777" w:rsidR="0076651E" w:rsidRDefault="0076651E" w:rsidP="0076651E">
            <w:r>
              <w:t>2</w:t>
            </w:r>
          </w:p>
        </w:tc>
        <w:tc>
          <w:tcPr>
            <w:tcW w:w="1364" w:type="dxa"/>
          </w:tcPr>
          <w:p w14:paraId="12399A6C" w14:textId="228365F7" w:rsidR="0076651E" w:rsidRDefault="0076651E" w:rsidP="0076651E">
            <w:r>
              <w:t>1</w:t>
            </w:r>
          </w:p>
        </w:tc>
      </w:tr>
      <w:tr w:rsidR="0076651E" w14:paraId="702D8899" w14:textId="139019FE" w:rsidTr="0076651E">
        <w:tc>
          <w:tcPr>
            <w:tcW w:w="2203" w:type="dxa"/>
          </w:tcPr>
          <w:p w14:paraId="51C6F619" w14:textId="77777777" w:rsidR="0076651E" w:rsidRDefault="0076651E" w:rsidP="0076651E">
            <w:r>
              <w:t>VMBO KB/BB</w:t>
            </w:r>
          </w:p>
        </w:tc>
        <w:tc>
          <w:tcPr>
            <w:tcW w:w="1454" w:type="dxa"/>
          </w:tcPr>
          <w:p w14:paraId="58DC0083" w14:textId="77777777" w:rsidR="0076651E" w:rsidRDefault="0076651E" w:rsidP="0076651E"/>
        </w:tc>
        <w:tc>
          <w:tcPr>
            <w:tcW w:w="1461" w:type="dxa"/>
          </w:tcPr>
          <w:p w14:paraId="0B0C7CDB" w14:textId="77777777" w:rsidR="0076651E" w:rsidRDefault="0076651E" w:rsidP="0076651E">
            <w:r>
              <w:t>1</w:t>
            </w:r>
          </w:p>
        </w:tc>
        <w:tc>
          <w:tcPr>
            <w:tcW w:w="1459" w:type="dxa"/>
          </w:tcPr>
          <w:p w14:paraId="791E9A2C" w14:textId="77777777" w:rsidR="0076651E" w:rsidRDefault="0076651E" w:rsidP="0076651E"/>
        </w:tc>
        <w:tc>
          <w:tcPr>
            <w:tcW w:w="1461" w:type="dxa"/>
          </w:tcPr>
          <w:p w14:paraId="260D882A" w14:textId="77777777" w:rsidR="0076651E" w:rsidRDefault="0076651E" w:rsidP="0076651E"/>
        </w:tc>
        <w:tc>
          <w:tcPr>
            <w:tcW w:w="1364" w:type="dxa"/>
          </w:tcPr>
          <w:p w14:paraId="1A41F2D4" w14:textId="77777777" w:rsidR="0076651E" w:rsidRDefault="0076651E" w:rsidP="0076651E"/>
        </w:tc>
      </w:tr>
      <w:tr w:rsidR="0076651E" w14:paraId="6DD898F0" w14:textId="6CC97DFC" w:rsidTr="0076651E">
        <w:tc>
          <w:tcPr>
            <w:tcW w:w="2203" w:type="dxa"/>
          </w:tcPr>
          <w:p w14:paraId="1DDE5184" w14:textId="77777777" w:rsidR="0076651E" w:rsidRDefault="0076651E" w:rsidP="0076651E">
            <w:r>
              <w:t>VMBO BB</w:t>
            </w:r>
          </w:p>
        </w:tc>
        <w:tc>
          <w:tcPr>
            <w:tcW w:w="1454" w:type="dxa"/>
          </w:tcPr>
          <w:p w14:paraId="74E9F936" w14:textId="77777777" w:rsidR="0076651E" w:rsidRDefault="0076651E" w:rsidP="0076651E"/>
        </w:tc>
        <w:tc>
          <w:tcPr>
            <w:tcW w:w="1461" w:type="dxa"/>
          </w:tcPr>
          <w:p w14:paraId="4F0A78AA" w14:textId="77777777" w:rsidR="0076651E" w:rsidRDefault="0076651E" w:rsidP="0076651E"/>
        </w:tc>
        <w:tc>
          <w:tcPr>
            <w:tcW w:w="1459" w:type="dxa"/>
          </w:tcPr>
          <w:p w14:paraId="5FC3E8E6" w14:textId="77777777" w:rsidR="0076651E" w:rsidRDefault="0076651E" w:rsidP="0076651E"/>
        </w:tc>
        <w:tc>
          <w:tcPr>
            <w:tcW w:w="1461" w:type="dxa"/>
          </w:tcPr>
          <w:p w14:paraId="79CAA2E8" w14:textId="77777777" w:rsidR="0076651E" w:rsidRDefault="0076651E" w:rsidP="0076651E"/>
        </w:tc>
        <w:tc>
          <w:tcPr>
            <w:tcW w:w="1364" w:type="dxa"/>
          </w:tcPr>
          <w:p w14:paraId="08F327CF" w14:textId="77777777" w:rsidR="0076651E" w:rsidRDefault="0076651E" w:rsidP="0076651E"/>
        </w:tc>
      </w:tr>
      <w:tr w:rsidR="0076651E" w14:paraId="4832D133" w14:textId="74BCD7DB" w:rsidTr="0076651E">
        <w:tc>
          <w:tcPr>
            <w:tcW w:w="2203" w:type="dxa"/>
          </w:tcPr>
          <w:p w14:paraId="2970165E" w14:textId="77777777" w:rsidR="0076651E" w:rsidRDefault="0076651E" w:rsidP="0076651E">
            <w:r>
              <w:t>PRO</w:t>
            </w:r>
          </w:p>
        </w:tc>
        <w:tc>
          <w:tcPr>
            <w:tcW w:w="1454" w:type="dxa"/>
          </w:tcPr>
          <w:p w14:paraId="4C16CC45" w14:textId="77777777" w:rsidR="0076651E" w:rsidRDefault="0076651E" w:rsidP="0076651E"/>
        </w:tc>
        <w:tc>
          <w:tcPr>
            <w:tcW w:w="1461" w:type="dxa"/>
          </w:tcPr>
          <w:p w14:paraId="21A74EC8" w14:textId="77777777" w:rsidR="0076651E" w:rsidRDefault="0076651E" w:rsidP="0076651E"/>
        </w:tc>
        <w:tc>
          <w:tcPr>
            <w:tcW w:w="1459" w:type="dxa"/>
          </w:tcPr>
          <w:p w14:paraId="2A860EB9" w14:textId="77777777" w:rsidR="0076651E" w:rsidRDefault="0076651E" w:rsidP="0076651E"/>
        </w:tc>
        <w:tc>
          <w:tcPr>
            <w:tcW w:w="1461" w:type="dxa"/>
          </w:tcPr>
          <w:p w14:paraId="73EF8E4B" w14:textId="77777777" w:rsidR="0076651E" w:rsidRDefault="0076651E" w:rsidP="0076651E"/>
        </w:tc>
        <w:tc>
          <w:tcPr>
            <w:tcW w:w="1364" w:type="dxa"/>
          </w:tcPr>
          <w:p w14:paraId="0BB1E14D" w14:textId="77777777" w:rsidR="0076651E" w:rsidRDefault="0076651E" w:rsidP="0076651E"/>
        </w:tc>
      </w:tr>
      <w:tr w:rsidR="0076651E" w14:paraId="5F4DDCBF" w14:textId="3E49182B" w:rsidTr="0076651E">
        <w:tc>
          <w:tcPr>
            <w:tcW w:w="2203" w:type="dxa"/>
          </w:tcPr>
          <w:p w14:paraId="60907867" w14:textId="77777777" w:rsidR="0076651E" w:rsidRDefault="0076651E" w:rsidP="0076651E">
            <w:r>
              <w:t>Opstapklas</w:t>
            </w:r>
          </w:p>
        </w:tc>
        <w:tc>
          <w:tcPr>
            <w:tcW w:w="1454" w:type="dxa"/>
          </w:tcPr>
          <w:p w14:paraId="2167F052" w14:textId="77777777" w:rsidR="0076651E" w:rsidRDefault="0076651E" w:rsidP="0076651E"/>
        </w:tc>
        <w:tc>
          <w:tcPr>
            <w:tcW w:w="1461" w:type="dxa"/>
          </w:tcPr>
          <w:p w14:paraId="2B7B38A8" w14:textId="77777777" w:rsidR="0076651E" w:rsidRDefault="0076651E" w:rsidP="0076651E"/>
        </w:tc>
        <w:tc>
          <w:tcPr>
            <w:tcW w:w="1459" w:type="dxa"/>
          </w:tcPr>
          <w:p w14:paraId="313947B8" w14:textId="77777777" w:rsidR="0076651E" w:rsidRDefault="0076651E" w:rsidP="0076651E"/>
        </w:tc>
        <w:tc>
          <w:tcPr>
            <w:tcW w:w="1461" w:type="dxa"/>
          </w:tcPr>
          <w:p w14:paraId="7D812AA4" w14:textId="77777777" w:rsidR="0076651E" w:rsidRDefault="0076651E" w:rsidP="0076651E"/>
        </w:tc>
        <w:tc>
          <w:tcPr>
            <w:tcW w:w="1364" w:type="dxa"/>
          </w:tcPr>
          <w:p w14:paraId="1530F7ED" w14:textId="77777777" w:rsidR="0076651E" w:rsidRDefault="0076651E" w:rsidP="0076651E"/>
        </w:tc>
      </w:tr>
    </w:tbl>
    <w:p w14:paraId="6DE59CDB" w14:textId="77777777" w:rsidR="00120CF4" w:rsidRDefault="00120CF4" w:rsidP="00C15F21">
      <w:pPr>
        <w:pStyle w:val="Kop2ZN"/>
      </w:pPr>
    </w:p>
    <w:p w14:paraId="7779A87B" w14:textId="77777777" w:rsidR="00120CF4" w:rsidRDefault="00120CF4" w:rsidP="00C15F21">
      <w:pPr>
        <w:pStyle w:val="Kop2ZN"/>
      </w:pPr>
    </w:p>
    <w:p w14:paraId="0D008AB7" w14:textId="080E07C0" w:rsidR="00574B95" w:rsidRDefault="00574B95" w:rsidP="00C15F21">
      <w:pPr>
        <w:pStyle w:val="Kop2ZN"/>
      </w:pPr>
    </w:p>
    <w:p w14:paraId="543BE59C" w14:textId="77777777" w:rsidR="00AF4F94" w:rsidRDefault="00AF4F94" w:rsidP="00AF4F94"/>
    <w:p w14:paraId="0DDAD3D1" w14:textId="77777777" w:rsidR="00AF4F94" w:rsidRDefault="00AF4F94" w:rsidP="00AF4F94"/>
    <w:p w14:paraId="687B79F4" w14:textId="77777777" w:rsidR="00965C03" w:rsidRDefault="00965C03" w:rsidP="00AF4F94"/>
    <w:p w14:paraId="4D5D1D97" w14:textId="77777777" w:rsidR="00965C03" w:rsidRDefault="00965C03" w:rsidP="00AF4F94"/>
    <w:p w14:paraId="5E3DAC35" w14:textId="77777777" w:rsidR="00965C03" w:rsidRDefault="00965C03" w:rsidP="00AF4F94"/>
    <w:p w14:paraId="66EAFE8E" w14:textId="77777777" w:rsidR="00965C03" w:rsidRDefault="00965C03" w:rsidP="00AF4F94"/>
    <w:p w14:paraId="57FFF4C8" w14:textId="77777777" w:rsidR="00965C03" w:rsidRDefault="00965C03" w:rsidP="00AF4F94"/>
    <w:p w14:paraId="72CED6F5" w14:textId="77777777" w:rsidR="00965C03" w:rsidRDefault="00965C03" w:rsidP="00AF4F94"/>
    <w:p w14:paraId="5DFD57A8" w14:textId="77777777" w:rsidR="00965C03" w:rsidRDefault="00965C03" w:rsidP="00AF4F94"/>
    <w:p w14:paraId="38ABC5F3" w14:textId="77777777" w:rsidR="00F1497D" w:rsidRDefault="00F1497D" w:rsidP="00AF4F94"/>
    <w:p w14:paraId="1466A835" w14:textId="77777777" w:rsidR="00F1497D" w:rsidRDefault="00F1497D" w:rsidP="00AF4F94"/>
    <w:p w14:paraId="6006EAB9" w14:textId="77777777" w:rsidR="00AF4F94" w:rsidRDefault="00AF4F94" w:rsidP="00AF4F94"/>
    <w:p w14:paraId="158F7F20" w14:textId="085DB0E2" w:rsidR="00AF4F94" w:rsidRDefault="00AF4F94" w:rsidP="00574B95">
      <w:pPr>
        <w:pStyle w:val="Kop2ZN"/>
      </w:pPr>
    </w:p>
    <w:p w14:paraId="15F08FA3" w14:textId="60D3A103" w:rsidR="00574B95" w:rsidRDefault="007C32AF" w:rsidP="00574B95">
      <w:pPr>
        <w:pStyle w:val="Kop2ZN"/>
      </w:pPr>
      <w:r>
        <w:t>Evaluatie o</w:t>
      </w:r>
      <w:r w:rsidR="00574B95">
        <w:t>ntwikkelpunten schooljaar 202</w:t>
      </w:r>
      <w:r w:rsidR="2866610A">
        <w:t>5</w:t>
      </w:r>
      <w:r w:rsidR="00574B95">
        <w:t>-202</w:t>
      </w:r>
      <w:r w:rsidR="1341D69A">
        <w:t>6</w:t>
      </w:r>
    </w:p>
    <w:p w14:paraId="48C31437" w14:textId="6F50883E" w:rsidR="00574B95" w:rsidRDefault="00574B95" w:rsidP="00574B95">
      <w:r>
        <w:t>Onze voornemens op het gebied van innovatie staan vermeld in het schoolplan 202</w:t>
      </w:r>
      <w:r w:rsidR="0E2DA041">
        <w:t>4</w:t>
      </w:r>
      <w:r>
        <w:t>-202</w:t>
      </w:r>
      <w:r w:rsidR="37EC5E3F">
        <w:t>8</w:t>
      </w:r>
      <w:r>
        <w:t xml:space="preserve">. </w:t>
      </w:r>
    </w:p>
    <w:p w14:paraId="7EEB5E10" w14:textId="48E36F02" w:rsidR="00574B95" w:rsidRDefault="00574B95" w:rsidP="00574B95">
      <w:r>
        <w:t>In het schooljaar 202</w:t>
      </w:r>
      <w:r w:rsidR="63D6635D">
        <w:t>5</w:t>
      </w:r>
      <w:r>
        <w:t>-202</w:t>
      </w:r>
      <w:r w:rsidR="32DF3F29">
        <w:t>6</w:t>
      </w:r>
      <w:r>
        <w:t xml:space="preserve"> </w:t>
      </w:r>
      <w:r w:rsidR="00F972FB">
        <w:t xml:space="preserve">zijn </w:t>
      </w:r>
      <w:r>
        <w:t>wij aan de slag</w:t>
      </w:r>
      <w:r w:rsidR="00F972FB">
        <w:t xml:space="preserve"> geweest</w:t>
      </w:r>
      <w:r>
        <w:t xml:space="preserve"> met de volgende</w:t>
      </w:r>
      <w:r w:rsidR="00F972FB">
        <w:t xml:space="preserve"> </w:t>
      </w:r>
      <w:r>
        <w:t>beleidsontwikkelingen:</w:t>
      </w:r>
    </w:p>
    <w:p w14:paraId="6E4B4808" w14:textId="17618F2C" w:rsidR="08747760" w:rsidRDefault="08747760"/>
    <w:p w14:paraId="26849515" w14:textId="4F3CE52F" w:rsidR="00574B95" w:rsidRPr="003C554E" w:rsidRDefault="00574B95" w:rsidP="08747760">
      <w:pPr>
        <w:pStyle w:val="Opsomming"/>
        <w:numPr>
          <w:ilvl w:val="0"/>
          <w:numId w:val="0"/>
        </w:numPr>
        <w:rPr>
          <w:rStyle w:val="normaltextrun"/>
          <w:rFonts w:asciiTheme="minorHAnsi" w:hAnsiTheme="minorHAnsi"/>
        </w:rPr>
      </w:pPr>
      <w:r w:rsidRPr="08747760">
        <w:rPr>
          <w:rStyle w:val="normaltextrun"/>
          <w:rFonts w:asciiTheme="minorHAnsi" w:hAnsiTheme="minorHAnsi" w:cs="Calibri"/>
          <w:color w:val="000000"/>
          <w:shd w:val="clear" w:color="auto" w:fill="FFFFFF"/>
        </w:rPr>
        <w:t>Implementatie nieuwe taal-/spelling methode Staal 2</w:t>
      </w:r>
      <w:r w:rsidR="5D0E7F7A" w:rsidRPr="08747760">
        <w:rPr>
          <w:rStyle w:val="normaltextrun"/>
          <w:rFonts w:asciiTheme="minorHAnsi" w:hAnsiTheme="minorHAnsi" w:cs="Calibri"/>
          <w:color w:val="000000"/>
          <w:shd w:val="clear" w:color="auto" w:fill="FFFFFF"/>
        </w:rPr>
        <w:t>:</w:t>
      </w:r>
    </w:p>
    <w:p w14:paraId="53C0238F" w14:textId="0994FB9E" w:rsidR="002C17CF" w:rsidRPr="000A1821" w:rsidRDefault="002C17CF" w:rsidP="08747760">
      <w:pPr>
        <w:pStyle w:val="Opsomming"/>
        <w:numPr>
          <w:ilvl w:val="0"/>
          <w:numId w:val="0"/>
        </w:numPr>
        <w:rPr>
          <w:rStyle w:val="normaltextrun"/>
          <w:rFonts w:asciiTheme="minorHAnsi" w:hAnsiTheme="minorHAnsi"/>
        </w:rPr>
      </w:pPr>
      <w:r w:rsidRPr="08747760">
        <w:rPr>
          <w:rStyle w:val="normaltextrun"/>
          <w:rFonts w:asciiTheme="minorHAnsi" w:hAnsiTheme="minorHAnsi" w:cs="Calibri"/>
          <w:color w:val="000000"/>
          <w:shd w:val="clear" w:color="auto" w:fill="FFFFFF"/>
        </w:rPr>
        <w:t xml:space="preserve">De school werkt met tevredenheid met Staal2. Komend schooljaar zal gebruikt worden om </w:t>
      </w:r>
      <w:r w:rsidR="00407F1C" w:rsidRPr="08747760">
        <w:rPr>
          <w:rStyle w:val="normaltextrun"/>
          <w:rFonts w:asciiTheme="minorHAnsi" w:hAnsiTheme="minorHAnsi" w:cs="Calibri"/>
          <w:color w:val="000000"/>
          <w:shd w:val="clear" w:color="auto" w:fill="FFFFFF"/>
        </w:rPr>
        <w:t xml:space="preserve">de methode verder te implementeren en om </w:t>
      </w:r>
      <w:r w:rsidRPr="08747760">
        <w:rPr>
          <w:rStyle w:val="normaltextrun"/>
          <w:rFonts w:asciiTheme="minorHAnsi" w:hAnsiTheme="minorHAnsi" w:cs="Calibri"/>
          <w:color w:val="000000"/>
          <w:shd w:val="clear" w:color="auto" w:fill="FFFFFF"/>
        </w:rPr>
        <w:t>afspraken te borgen</w:t>
      </w:r>
      <w:r w:rsidR="00407F1C" w:rsidRPr="08747760">
        <w:rPr>
          <w:rStyle w:val="normaltextrun"/>
          <w:rFonts w:asciiTheme="minorHAnsi" w:hAnsiTheme="minorHAnsi" w:cs="Calibri"/>
          <w:color w:val="000000"/>
          <w:shd w:val="clear" w:color="auto" w:fill="FFFFFF"/>
        </w:rPr>
        <w:t>.</w:t>
      </w:r>
    </w:p>
    <w:p w14:paraId="3D1AB66F" w14:textId="07222431" w:rsidR="08747760" w:rsidRDefault="08747760" w:rsidP="08747760">
      <w:pPr>
        <w:pStyle w:val="Opsomming"/>
        <w:numPr>
          <w:ilvl w:val="0"/>
          <w:numId w:val="0"/>
        </w:numPr>
        <w:rPr>
          <w:rStyle w:val="normaltextrun"/>
          <w:rFonts w:asciiTheme="minorHAnsi" w:hAnsiTheme="minorHAnsi" w:cs="Calibri"/>
          <w:color w:val="000000" w:themeColor="text1"/>
        </w:rPr>
      </w:pPr>
    </w:p>
    <w:p w14:paraId="4758177A" w14:textId="2ED99FEF" w:rsidR="00574B95" w:rsidRPr="002E497A" w:rsidRDefault="00574B95" w:rsidP="08747760">
      <w:pPr>
        <w:pStyle w:val="Opsomming"/>
        <w:numPr>
          <w:ilvl w:val="0"/>
          <w:numId w:val="0"/>
        </w:numPr>
        <w:rPr>
          <w:rStyle w:val="normaltextrun"/>
          <w:rFonts w:asciiTheme="minorHAnsi" w:hAnsiTheme="minorHAnsi"/>
        </w:rPr>
      </w:pPr>
      <w:r w:rsidRPr="08747760">
        <w:rPr>
          <w:rStyle w:val="normaltextrun"/>
          <w:rFonts w:asciiTheme="minorHAnsi" w:hAnsiTheme="minorHAnsi" w:cs="Calibri"/>
          <w:color w:val="000000"/>
          <w:shd w:val="clear" w:color="auto" w:fill="FFFFFF"/>
        </w:rPr>
        <w:t>Handelingsgericht werken (korte zorgcyclus)</w:t>
      </w:r>
      <w:r w:rsidR="0277F483" w:rsidRPr="08747760">
        <w:rPr>
          <w:rStyle w:val="normaltextrun"/>
          <w:rFonts w:asciiTheme="minorHAnsi" w:hAnsiTheme="minorHAnsi" w:cs="Calibri"/>
          <w:color w:val="000000"/>
          <w:shd w:val="clear" w:color="auto" w:fill="FFFFFF"/>
        </w:rPr>
        <w:t>:</w:t>
      </w:r>
    </w:p>
    <w:p w14:paraId="6DC0B783" w14:textId="21758C4F" w:rsidR="002E497A" w:rsidRPr="000A1821" w:rsidRDefault="002E497A" w:rsidP="007DA966">
      <w:pPr>
        <w:pStyle w:val="Opsomming"/>
        <w:numPr>
          <w:ilvl w:val="0"/>
          <w:numId w:val="0"/>
        </w:numPr>
        <w:rPr>
          <w:rStyle w:val="normaltextrun"/>
          <w:rFonts w:asciiTheme="minorHAnsi" w:hAnsiTheme="minorHAnsi" w:cs="Calibri"/>
          <w:color w:val="000000" w:themeColor="text1"/>
        </w:rPr>
      </w:pPr>
      <w:r w:rsidRPr="007DA966">
        <w:rPr>
          <w:rStyle w:val="normaltextrun"/>
          <w:rFonts w:asciiTheme="minorHAnsi" w:hAnsiTheme="minorHAnsi" w:cs="Calibri"/>
          <w:color w:val="000000"/>
          <w:shd w:val="clear" w:color="auto" w:fill="FFFFFF"/>
        </w:rPr>
        <w:t xml:space="preserve">De school werkt met </w:t>
      </w:r>
      <w:r w:rsidR="00E32164" w:rsidRPr="007DA966">
        <w:rPr>
          <w:rStyle w:val="normaltextrun"/>
          <w:rFonts w:asciiTheme="minorHAnsi" w:hAnsiTheme="minorHAnsi" w:cs="Calibri"/>
          <w:color w:val="000000"/>
          <w:shd w:val="clear" w:color="auto" w:fill="FFFFFF"/>
        </w:rPr>
        <w:t>formats. Deze worden in alle groepen gebruikt. Er zijn afgelopen schooljaar meerdere</w:t>
      </w:r>
      <w:r w:rsidR="008172D0" w:rsidRPr="007DA966">
        <w:rPr>
          <w:rStyle w:val="normaltextrun"/>
          <w:rFonts w:asciiTheme="minorHAnsi" w:hAnsiTheme="minorHAnsi" w:cs="Calibri"/>
          <w:color w:val="000000"/>
          <w:shd w:val="clear" w:color="auto" w:fill="FFFFFF"/>
        </w:rPr>
        <w:t xml:space="preserve"> overleggen geweest over de invulling.</w:t>
      </w:r>
    </w:p>
    <w:p w14:paraId="31846E12" w14:textId="4E25A6C4" w:rsidR="08747760" w:rsidRDefault="08747760" w:rsidP="08747760">
      <w:pPr>
        <w:pStyle w:val="Opsomming"/>
        <w:numPr>
          <w:ilvl w:val="0"/>
          <w:numId w:val="0"/>
        </w:numPr>
        <w:rPr>
          <w:rStyle w:val="normaltextrun"/>
          <w:rFonts w:asciiTheme="minorHAnsi" w:hAnsiTheme="minorHAnsi" w:cs="Calibri"/>
          <w:color w:val="000000" w:themeColor="text1"/>
        </w:rPr>
      </w:pPr>
    </w:p>
    <w:p w14:paraId="19897CCA" w14:textId="5E3BC054" w:rsidR="00574B95" w:rsidRPr="00C43016" w:rsidRDefault="00574B95" w:rsidP="08747760">
      <w:pPr>
        <w:pStyle w:val="Opsomming"/>
        <w:numPr>
          <w:ilvl w:val="0"/>
          <w:numId w:val="0"/>
        </w:numPr>
        <w:rPr>
          <w:rStyle w:val="normaltextrun"/>
          <w:rFonts w:asciiTheme="minorHAnsi" w:hAnsiTheme="minorHAnsi"/>
        </w:rPr>
      </w:pPr>
      <w:r w:rsidRPr="007DA966">
        <w:rPr>
          <w:rStyle w:val="normaltextrun"/>
          <w:rFonts w:asciiTheme="minorHAnsi" w:hAnsiTheme="minorHAnsi" w:cs="Calibri"/>
          <w:color w:val="000000"/>
          <w:shd w:val="clear" w:color="auto" w:fill="FFFFFF"/>
        </w:rPr>
        <w:t>Burgerschap in combinatie met de Beleefwe</w:t>
      </w:r>
      <w:r w:rsidR="08A64660" w:rsidRPr="007DA966">
        <w:rPr>
          <w:rStyle w:val="normaltextrun"/>
          <w:rFonts w:asciiTheme="minorHAnsi" w:hAnsiTheme="minorHAnsi" w:cs="Calibri"/>
          <w:color w:val="000000"/>
          <w:shd w:val="clear" w:color="auto" w:fill="FFFFFF"/>
        </w:rPr>
        <w:t>ken</w:t>
      </w:r>
      <w:r w:rsidR="1953AE96" w:rsidRPr="007DA966">
        <w:rPr>
          <w:rStyle w:val="normaltextrun"/>
          <w:rFonts w:asciiTheme="minorHAnsi" w:hAnsiTheme="minorHAnsi" w:cs="Calibri"/>
          <w:color w:val="000000"/>
          <w:shd w:val="clear" w:color="auto" w:fill="FFFFFF"/>
        </w:rPr>
        <w:t>:</w:t>
      </w:r>
    </w:p>
    <w:p w14:paraId="27049D0D" w14:textId="6EBD31E2" w:rsidR="00C43016" w:rsidRPr="000A1821" w:rsidRDefault="00C43016" w:rsidP="007DA966">
      <w:pPr>
        <w:pStyle w:val="Opsomming"/>
        <w:numPr>
          <w:ilvl w:val="0"/>
          <w:numId w:val="0"/>
        </w:numPr>
        <w:rPr>
          <w:rStyle w:val="normaltextrun"/>
          <w:rFonts w:asciiTheme="minorHAnsi" w:hAnsiTheme="minorHAnsi" w:cs="Calibri"/>
          <w:color w:val="000000" w:themeColor="text1"/>
        </w:rPr>
      </w:pPr>
      <w:r w:rsidRPr="007DA966">
        <w:rPr>
          <w:rStyle w:val="normaltextrun"/>
          <w:rFonts w:asciiTheme="minorHAnsi" w:hAnsiTheme="minorHAnsi" w:cs="Calibri"/>
          <w:color w:val="000000"/>
          <w:shd w:val="clear" w:color="auto" w:fill="FFFFFF"/>
        </w:rPr>
        <w:t>Burgerschap</w:t>
      </w:r>
      <w:r w:rsidR="50E4D66C" w:rsidRPr="007DA966">
        <w:rPr>
          <w:rStyle w:val="normaltextrun"/>
          <w:rFonts w:asciiTheme="minorHAnsi" w:hAnsiTheme="minorHAnsi" w:cs="Calibri"/>
          <w:color w:val="000000"/>
          <w:shd w:val="clear" w:color="auto" w:fill="FFFFFF"/>
        </w:rPr>
        <w:t>: traject binnen Arlanta is geweest en willen burgerschap vanuit kunst/cultuur/bewegen en natuur gaan vormgeven. Dit krijgt komend schooljaar dus een vervolg.</w:t>
      </w:r>
    </w:p>
    <w:p w14:paraId="1F3DAC0D" w14:textId="07190796" w:rsidR="08747760" w:rsidRDefault="08747760" w:rsidP="08747760">
      <w:pPr>
        <w:pStyle w:val="Opsomming"/>
        <w:numPr>
          <w:ilvl w:val="0"/>
          <w:numId w:val="0"/>
        </w:numPr>
        <w:rPr>
          <w:rStyle w:val="normaltextrun"/>
          <w:rFonts w:asciiTheme="minorHAnsi" w:hAnsiTheme="minorHAnsi" w:cs="Calibri"/>
          <w:color w:val="000000" w:themeColor="text1"/>
        </w:rPr>
      </w:pPr>
    </w:p>
    <w:p w14:paraId="4A850036" w14:textId="7D41441E" w:rsidR="00574B95" w:rsidRPr="00B12ADA" w:rsidRDefault="00574B95" w:rsidP="08747760">
      <w:pPr>
        <w:pStyle w:val="Opsomming"/>
        <w:numPr>
          <w:ilvl w:val="0"/>
          <w:numId w:val="0"/>
        </w:numPr>
        <w:rPr>
          <w:rStyle w:val="normaltextrun"/>
          <w:rFonts w:asciiTheme="minorHAnsi" w:hAnsiTheme="minorHAnsi"/>
        </w:rPr>
      </w:pPr>
      <w:r w:rsidRPr="007DA966">
        <w:rPr>
          <w:rStyle w:val="normaltextrun"/>
          <w:rFonts w:asciiTheme="minorHAnsi" w:hAnsiTheme="minorHAnsi" w:cs="Calibri"/>
          <w:color w:val="000000"/>
          <w:bdr w:val="none" w:sz="0" w:space="0" w:color="auto" w:frame="1"/>
        </w:rPr>
        <w:t>Groene school</w:t>
      </w:r>
      <w:r w:rsidR="0C3F169A" w:rsidRPr="007DA966">
        <w:rPr>
          <w:rStyle w:val="normaltextrun"/>
          <w:rFonts w:asciiTheme="minorHAnsi" w:hAnsiTheme="minorHAnsi" w:cs="Calibri"/>
          <w:color w:val="000000"/>
          <w:bdr w:val="none" w:sz="0" w:space="0" w:color="auto" w:frame="1"/>
        </w:rPr>
        <w:t xml:space="preserve"> als onderdeel van hoe wij vormgeven aan burgerschap</w:t>
      </w:r>
      <w:r w:rsidR="131AFC09" w:rsidRPr="007DA966">
        <w:rPr>
          <w:rStyle w:val="normaltextrun"/>
          <w:rFonts w:asciiTheme="minorHAnsi" w:hAnsiTheme="minorHAnsi" w:cs="Calibri"/>
          <w:color w:val="000000"/>
          <w:bdr w:val="none" w:sz="0" w:space="0" w:color="auto" w:frame="1"/>
        </w:rPr>
        <w:t>:</w:t>
      </w:r>
    </w:p>
    <w:p w14:paraId="21FA1872" w14:textId="35C287B6" w:rsidR="00B12ADA" w:rsidRPr="00626FE7" w:rsidRDefault="00B12ADA" w:rsidP="08747760">
      <w:pPr>
        <w:pStyle w:val="Opsomming"/>
        <w:numPr>
          <w:ilvl w:val="0"/>
          <w:numId w:val="0"/>
        </w:numPr>
        <w:rPr>
          <w:rStyle w:val="normaltextrun"/>
          <w:rFonts w:asciiTheme="minorHAnsi" w:hAnsiTheme="minorHAnsi" w:cs="Calibri"/>
          <w:color w:val="000000" w:themeColor="text1"/>
        </w:rPr>
      </w:pPr>
      <w:r w:rsidRPr="007DA966">
        <w:rPr>
          <w:rStyle w:val="normaltextrun"/>
          <w:rFonts w:asciiTheme="minorHAnsi" w:hAnsiTheme="minorHAnsi" w:cs="Calibri"/>
          <w:color w:val="000000"/>
          <w:shd w:val="clear" w:color="auto" w:fill="FFFFFF"/>
        </w:rPr>
        <w:t xml:space="preserve">In dit schooljaar is de groentetuin onderhouden en is de groente verwerkt op school. Er is een kookvoorziening aangelegd in de school. </w:t>
      </w:r>
    </w:p>
    <w:p w14:paraId="6FC5EFE5" w14:textId="27035350" w:rsidR="08747760" w:rsidRDefault="08747760" w:rsidP="08747760">
      <w:pPr>
        <w:pStyle w:val="Opsomming"/>
        <w:numPr>
          <w:ilvl w:val="0"/>
          <w:numId w:val="0"/>
        </w:numPr>
        <w:rPr>
          <w:rStyle w:val="normaltextrun"/>
          <w:rFonts w:asciiTheme="minorHAnsi" w:hAnsiTheme="minorHAnsi" w:cs="Calibri"/>
          <w:color w:val="000000" w:themeColor="text1"/>
        </w:rPr>
      </w:pPr>
    </w:p>
    <w:p w14:paraId="6B66059C" w14:textId="3B5C16BD" w:rsidR="00574B95" w:rsidRPr="00626FE7" w:rsidRDefault="023942A1" w:rsidP="08747760">
      <w:pPr>
        <w:pStyle w:val="Opsomming"/>
        <w:numPr>
          <w:ilvl w:val="0"/>
          <w:numId w:val="0"/>
        </w:numPr>
        <w:rPr>
          <w:rStyle w:val="normaltextrun"/>
          <w:rFonts w:asciiTheme="minorHAnsi" w:hAnsiTheme="minorHAnsi"/>
        </w:rPr>
      </w:pPr>
      <w:r w:rsidRPr="007DA966">
        <w:rPr>
          <w:rStyle w:val="normaltextrun"/>
          <w:rFonts w:asciiTheme="minorHAnsi" w:hAnsiTheme="minorHAnsi" w:cs="Calibri"/>
          <w:color w:val="000000"/>
          <w:bdr w:val="none" w:sz="0" w:space="0" w:color="auto" w:frame="1"/>
        </w:rPr>
        <w:t xml:space="preserve">Ervaring opgedaan in de nieuwe </w:t>
      </w:r>
      <w:r w:rsidR="00574B95" w:rsidRPr="007DA966">
        <w:rPr>
          <w:rStyle w:val="normaltextrun"/>
          <w:rFonts w:asciiTheme="minorHAnsi" w:hAnsiTheme="minorHAnsi" w:cs="Calibri"/>
          <w:color w:val="000000"/>
          <w:bdr w:val="none" w:sz="0" w:space="0" w:color="auto" w:frame="1"/>
        </w:rPr>
        <w:t>combinatiegroepen</w:t>
      </w:r>
      <w:r w:rsidR="6C7A702E" w:rsidRPr="007DA966">
        <w:rPr>
          <w:rStyle w:val="normaltextrun"/>
          <w:rFonts w:asciiTheme="minorHAnsi" w:hAnsiTheme="minorHAnsi" w:cs="Calibri"/>
          <w:color w:val="000000"/>
          <w:bdr w:val="none" w:sz="0" w:space="0" w:color="auto" w:frame="1"/>
        </w:rPr>
        <w:t>:</w:t>
      </w:r>
    </w:p>
    <w:p w14:paraId="0EC00CDC" w14:textId="5E69205D" w:rsidR="00626FE7" w:rsidRPr="007C32AF" w:rsidRDefault="186B0B55" w:rsidP="007DA966">
      <w:pPr>
        <w:pStyle w:val="Opsomming"/>
        <w:numPr>
          <w:ilvl w:val="0"/>
          <w:numId w:val="0"/>
        </w:numPr>
        <w:rPr>
          <w:rStyle w:val="normaltextrun"/>
          <w:rFonts w:asciiTheme="minorHAnsi" w:hAnsiTheme="minorHAnsi"/>
        </w:rPr>
      </w:pPr>
      <w:r w:rsidRPr="007DA966">
        <w:rPr>
          <w:rStyle w:val="normaltextrun"/>
          <w:rFonts w:asciiTheme="minorHAnsi" w:hAnsiTheme="minorHAnsi"/>
        </w:rPr>
        <w:t xml:space="preserve">Ervaringen zijn structureel op onze vergaderingen aan bod gekomen om snel te kunnen anticiperen op gewenste acties. </w:t>
      </w:r>
      <w:r w:rsidR="002A5996" w:rsidRPr="007DA966">
        <w:rPr>
          <w:rStyle w:val="normaltextrun"/>
          <w:rFonts w:asciiTheme="minorHAnsi" w:hAnsiTheme="minorHAnsi"/>
        </w:rPr>
        <w:t xml:space="preserve">Er zijn </w:t>
      </w:r>
      <w:r w:rsidR="30978385" w:rsidRPr="007DA966">
        <w:rPr>
          <w:rStyle w:val="normaltextrun"/>
          <w:rFonts w:asciiTheme="minorHAnsi" w:hAnsiTheme="minorHAnsi"/>
        </w:rPr>
        <w:t xml:space="preserve">verdere </w:t>
      </w:r>
      <w:r w:rsidR="002A5996" w:rsidRPr="007DA966">
        <w:rPr>
          <w:rStyle w:val="normaltextrun"/>
          <w:rFonts w:asciiTheme="minorHAnsi" w:hAnsiTheme="minorHAnsi"/>
        </w:rPr>
        <w:t>afspraken gemaakt over inricht</w:t>
      </w:r>
      <w:r w:rsidR="02C98242" w:rsidRPr="007DA966">
        <w:rPr>
          <w:rStyle w:val="normaltextrun"/>
          <w:rFonts w:asciiTheme="minorHAnsi" w:hAnsiTheme="minorHAnsi"/>
        </w:rPr>
        <w:t>ing</w:t>
      </w:r>
      <w:r w:rsidR="002A5996" w:rsidRPr="007DA966">
        <w:rPr>
          <w:rStyle w:val="normaltextrun"/>
          <w:rFonts w:asciiTheme="minorHAnsi" w:hAnsiTheme="minorHAnsi"/>
        </w:rPr>
        <w:t xml:space="preserve">. Komend schooljaar </w:t>
      </w:r>
      <w:r w:rsidR="6D14DE7C" w:rsidRPr="007DA966">
        <w:rPr>
          <w:rStyle w:val="normaltextrun"/>
          <w:rFonts w:asciiTheme="minorHAnsi" w:hAnsiTheme="minorHAnsi"/>
        </w:rPr>
        <w:t xml:space="preserve">blijven </w:t>
      </w:r>
      <w:r w:rsidR="002A5996" w:rsidRPr="007DA966">
        <w:rPr>
          <w:rStyle w:val="normaltextrun"/>
          <w:rFonts w:asciiTheme="minorHAnsi" w:hAnsiTheme="minorHAnsi"/>
        </w:rPr>
        <w:t>we</w:t>
      </w:r>
      <w:r w:rsidR="26EFA52E" w:rsidRPr="007DA966">
        <w:rPr>
          <w:rStyle w:val="normaltextrun"/>
          <w:rFonts w:asciiTheme="minorHAnsi" w:hAnsiTheme="minorHAnsi"/>
        </w:rPr>
        <w:t xml:space="preserve"> dit</w:t>
      </w:r>
      <w:r w:rsidR="002A5996" w:rsidRPr="007DA966">
        <w:rPr>
          <w:rStyle w:val="normaltextrun"/>
          <w:rFonts w:asciiTheme="minorHAnsi" w:hAnsiTheme="minorHAnsi"/>
        </w:rPr>
        <w:t xml:space="preserve"> structureel op de agenda zetten </w:t>
      </w:r>
      <w:r w:rsidR="00E86B79" w:rsidRPr="007DA966">
        <w:rPr>
          <w:rStyle w:val="normaltextrun"/>
          <w:rFonts w:asciiTheme="minorHAnsi" w:hAnsiTheme="minorHAnsi"/>
        </w:rPr>
        <w:t xml:space="preserve">om te evalueren en om </w:t>
      </w:r>
      <w:r w:rsidR="4BAD47A4" w:rsidRPr="007DA966">
        <w:rPr>
          <w:rStyle w:val="normaltextrun"/>
          <w:rFonts w:asciiTheme="minorHAnsi" w:hAnsiTheme="minorHAnsi"/>
        </w:rPr>
        <w:t xml:space="preserve">eventuele </w:t>
      </w:r>
      <w:r w:rsidR="00E86B79" w:rsidRPr="007DA966">
        <w:rPr>
          <w:rStyle w:val="normaltextrun"/>
          <w:rFonts w:asciiTheme="minorHAnsi" w:hAnsiTheme="minorHAnsi"/>
        </w:rPr>
        <w:t>verdere afspraken te borgen.</w:t>
      </w:r>
    </w:p>
    <w:p w14:paraId="50ACA1F3" w14:textId="2853FECF" w:rsidR="08747760" w:rsidRDefault="08747760" w:rsidP="08747760">
      <w:pPr>
        <w:pStyle w:val="Opsomming"/>
        <w:numPr>
          <w:ilvl w:val="0"/>
          <w:numId w:val="0"/>
        </w:numPr>
        <w:rPr>
          <w:rStyle w:val="normaltextrun"/>
          <w:rFonts w:asciiTheme="minorHAnsi" w:hAnsiTheme="minorHAnsi"/>
        </w:rPr>
      </w:pPr>
    </w:p>
    <w:p w14:paraId="64761A8E" w14:textId="23739A75" w:rsidR="6FE66F13" w:rsidRDefault="6FE66F13" w:rsidP="08747760">
      <w:pPr>
        <w:pStyle w:val="Opsomming"/>
        <w:numPr>
          <w:ilvl w:val="0"/>
          <w:numId w:val="0"/>
        </w:numPr>
        <w:rPr>
          <w:rStyle w:val="normaltextrun"/>
          <w:rFonts w:asciiTheme="minorHAnsi" w:hAnsiTheme="minorHAnsi"/>
        </w:rPr>
      </w:pPr>
      <w:r w:rsidRPr="08747760">
        <w:rPr>
          <w:rStyle w:val="normaltextrun"/>
          <w:rFonts w:asciiTheme="minorHAnsi" w:hAnsiTheme="minorHAnsi"/>
        </w:rPr>
        <w:t>Kick-off Digitaal onderwijs</w:t>
      </w:r>
      <w:r w:rsidR="6EE563C4" w:rsidRPr="08747760">
        <w:rPr>
          <w:rStyle w:val="normaltextrun"/>
          <w:rFonts w:asciiTheme="minorHAnsi" w:hAnsiTheme="minorHAnsi"/>
        </w:rPr>
        <w:t>:</w:t>
      </w:r>
      <w:r>
        <w:br/>
      </w:r>
      <w:r w:rsidR="2E2AEEA1" w:rsidRPr="08747760">
        <w:rPr>
          <w:rStyle w:val="normaltextrun"/>
          <w:rFonts w:asciiTheme="minorHAnsi" w:hAnsiTheme="minorHAnsi"/>
        </w:rPr>
        <w:t>Hoe willen we deze invalshoek van hoe we ons onderwijs geven in lijn brengen met de laatste ontwikkelingen en bewustzijn bij onze leerlingen</w:t>
      </w:r>
    </w:p>
    <w:p w14:paraId="34E45B31" w14:textId="037A45D8" w:rsidR="08747760" w:rsidRDefault="08747760" w:rsidP="08747760">
      <w:pPr>
        <w:pStyle w:val="Opsomming"/>
        <w:numPr>
          <w:ilvl w:val="0"/>
          <w:numId w:val="0"/>
        </w:numPr>
        <w:rPr>
          <w:rStyle w:val="normaltextrun"/>
          <w:rFonts w:asciiTheme="minorHAnsi" w:hAnsiTheme="minorHAnsi"/>
        </w:rPr>
      </w:pPr>
    </w:p>
    <w:p w14:paraId="70DC3E41" w14:textId="5F9E896F" w:rsidR="08747760" w:rsidRDefault="08747760" w:rsidP="08747760">
      <w:pPr>
        <w:pStyle w:val="Opsomming"/>
        <w:numPr>
          <w:ilvl w:val="0"/>
          <w:numId w:val="0"/>
        </w:numPr>
        <w:rPr>
          <w:rStyle w:val="normaltextrun"/>
          <w:rFonts w:asciiTheme="minorHAnsi" w:hAnsiTheme="minorHAnsi" w:cs="Calibri"/>
          <w:b/>
          <w:bCs/>
          <w:color w:val="000000" w:themeColor="text1"/>
        </w:rPr>
      </w:pPr>
    </w:p>
    <w:p w14:paraId="2B72D878" w14:textId="760ACB9D" w:rsidR="007C32AF" w:rsidRPr="007C32AF" w:rsidRDefault="61E5FF16" w:rsidP="007DA966">
      <w:pPr>
        <w:pStyle w:val="Opsomming"/>
        <w:numPr>
          <w:ilvl w:val="0"/>
          <w:numId w:val="0"/>
        </w:numPr>
        <w:rPr>
          <w:rStyle w:val="normaltextrun"/>
          <w:rFonts w:asciiTheme="minorHAnsi" w:hAnsiTheme="minorHAnsi" w:cs="Calibri"/>
          <w:b/>
          <w:bCs/>
          <w:color w:val="000000"/>
          <w:bdr w:val="none" w:sz="0" w:space="0" w:color="auto" w:frame="1"/>
        </w:rPr>
      </w:pPr>
      <w:r w:rsidRPr="007DA966">
        <w:rPr>
          <w:rStyle w:val="normaltextrun"/>
          <w:rFonts w:asciiTheme="minorHAnsi" w:hAnsiTheme="minorHAnsi" w:cs="Calibri"/>
          <w:b/>
          <w:bCs/>
          <w:color w:val="000000"/>
          <w:bdr w:val="none" w:sz="0" w:space="0" w:color="auto" w:frame="1"/>
        </w:rPr>
        <w:t>Focus</w:t>
      </w:r>
      <w:r w:rsidR="007C32AF" w:rsidRPr="007DA966">
        <w:rPr>
          <w:rStyle w:val="normaltextrun"/>
          <w:rFonts w:asciiTheme="minorHAnsi" w:hAnsiTheme="minorHAnsi" w:cs="Calibri"/>
          <w:b/>
          <w:bCs/>
          <w:color w:val="000000"/>
          <w:bdr w:val="none" w:sz="0" w:space="0" w:color="auto" w:frame="1"/>
        </w:rPr>
        <w:t xml:space="preserve"> 202</w:t>
      </w:r>
      <w:r w:rsidR="550734E4" w:rsidRPr="007DA966">
        <w:rPr>
          <w:rStyle w:val="normaltextrun"/>
          <w:rFonts w:asciiTheme="minorHAnsi" w:hAnsiTheme="minorHAnsi" w:cs="Calibri"/>
          <w:b/>
          <w:bCs/>
          <w:color w:val="000000"/>
          <w:bdr w:val="none" w:sz="0" w:space="0" w:color="auto" w:frame="1"/>
        </w:rPr>
        <w:t>6</w:t>
      </w:r>
      <w:r w:rsidR="007C32AF" w:rsidRPr="007DA966">
        <w:rPr>
          <w:rStyle w:val="normaltextrun"/>
          <w:rFonts w:asciiTheme="minorHAnsi" w:hAnsiTheme="minorHAnsi" w:cs="Calibri"/>
          <w:b/>
          <w:bCs/>
          <w:color w:val="000000"/>
          <w:bdr w:val="none" w:sz="0" w:space="0" w:color="auto" w:frame="1"/>
        </w:rPr>
        <w:t>-202</w:t>
      </w:r>
      <w:r w:rsidR="7D0D6AE4" w:rsidRPr="007DA966">
        <w:rPr>
          <w:rStyle w:val="normaltextrun"/>
          <w:rFonts w:asciiTheme="minorHAnsi" w:hAnsiTheme="minorHAnsi" w:cs="Calibri"/>
          <w:b/>
          <w:bCs/>
          <w:color w:val="000000"/>
          <w:bdr w:val="none" w:sz="0" w:space="0" w:color="auto" w:frame="1"/>
        </w:rPr>
        <w:t>7</w:t>
      </w:r>
    </w:p>
    <w:p w14:paraId="361EC9EA" w14:textId="2BE2D707" w:rsidR="007C32AF" w:rsidRDefault="00E86B79" w:rsidP="00E86B79">
      <w:pPr>
        <w:pStyle w:val="Opsomming"/>
        <w:numPr>
          <w:ilvl w:val="0"/>
          <w:numId w:val="8"/>
        </w:numPr>
        <w:rPr>
          <w:rFonts w:asciiTheme="minorHAnsi" w:hAnsiTheme="minorHAnsi"/>
        </w:rPr>
      </w:pPr>
      <w:r>
        <w:rPr>
          <w:rFonts w:asciiTheme="minorHAnsi" w:hAnsiTheme="minorHAnsi"/>
        </w:rPr>
        <w:t>Borging nieuw</w:t>
      </w:r>
      <w:r w:rsidR="00CE22CB">
        <w:rPr>
          <w:rFonts w:asciiTheme="minorHAnsi" w:hAnsiTheme="minorHAnsi"/>
        </w:rPr>
        <w:t>e taal- en spelling methode Staal 2</w:t>
      </w:r>
    </w:p>
    <w:p w14:paraId="0218B949" w14:textId="510538E2" w:rsidR="00CE22CB" w:rsidRDefault="07EB6037" w:rsidP="08747760">
      <w:pPr>
        <w:pStyle w:val="Opsomming"/>
        <w:rPr>
          <w:rFonts w:asciiTheme="minorHAnsi" w:hAnsiTheme="minorHAnsi"/>
        </w:rPr>
      </w:pPr>
      <w:r w:rsidRPr="60CB9DFC">
        <w:rPr>
          <w:rFonts w:asciiTheme="minorHAnsi" w:hAnsiTheme="minorHAnsi"/>
        </w:rPr>
        <w:t>Handelingsgericht werken: wat willen we bereiken en waarom</w:t>
      </w:r>
    </w:p>
    <w:p w14:paraId="2EE2A8E4" w14:textId="72DACA22" w:rsidR="00CE22CB" w:rsidRDefault="4ED3AF89" w:rsidP="08747760">
      <w:pPr>
        <w:pStyle w:val="Opsomming"/>
        <w:rPr>
          <w:rFonts w:asciiTheme="minorHAnsi" w:hAnsiTheme="minorHAnsi"/>
        </w:rPr>
      </w:pPr>
      <w:r w:rsidRPr="08747760">
        <w:rPr>
          <w:rFonts w:asciiTheme="minorHAnsi" w:hAnsiTheme="minorHAnsi"/>
        </w:rPr>
        <w:t>Digitaal onderwijs: naast het “wat” ook het “hoe” (veiligheid)</w:t>
      </w:r>
    </w:p>
    <w:p w14:paraId="315FDF5B" w14:textId="3F6A4A03" w:rsidR="00CE22CB" w:rsidRDefault="00CE22CB" w:rsidP="007DA966">
      <w:pPr>
        <w:pStyle w:val="Opsomming"/>
        <w:rPr>
          <w:rFonts w:asciiTheme="minorHAnsi" w:hAnsiTheme="minorHAnsi"/>
        </w:rPr>
      </w:pPr>
      <w:r w:rsidRPr="007DA966">
        <w:rPr>
          <w:rFonts w:asciiTheme="minorHAnsi" w:hAnsiTheme="minorHAnsi"/>
        </w:rPr>
        <w:t>Burgerschap</w:t>
      </w:r>
      <w:r w:rsidR="00855962" w:rsidRPr="007DA966">
        <w:rPr>
          <w:rFonts w:asciiTheme="minorHAnsi" w:hAnsiTheme="minorHAnsi"/>
        </w:rPr>
        <w:t xml:space="preserve"> </w:t>
      </w:r>
      <w:r w:rsidR="78661B95" w:rsidRPr="007DA966">
        <w:rPr>
          <w:rFonts w:asciiTheme="minorHAnsi" w:hAnsiTheme="minorHAnsi"/>
        </w:rPr>
        <w:t xml:space="preserve">vanuit </w:t>
      </w:r>
      <w:r w:rsidR="7179E571" w:rsidRPr="007DA966">
        <w:rPr>
          <w:rFonts w:asciiTheme="minorHAnsi" w:hAnsiTheme="minorHAnsi"/>
        </w:rPr>
        <w:t>kunst/</w:t>
      </w:r>
      <w:r w:rsidR="00C36E4C" w:rsidRPr="007DA966">
        <w:rPr>
          <w:rFonts w:asciiTheme="minorHAnsi" w:hAnsiTheme="minorHAnsi"/>
        </w:rPr>
        <w:t>cultuur</w:t>
      </w:r>
      <w:r w:rsidR="75F31A78" w:rsidRPr="007DA966">
        <w:rPr>
          <w:rFonts w:asciiTheme="minorHAnsi" w:hAnsiTheme="minorHAnsi"/>
        </w:rPr>
        <w:t>/bewegen en natuur</w:t>
      </w:r>
    </w:p>
    <w:p w14:paraId="145F04A5" w14:textId="6FE816C4" w:rsidR="00CE22CB" w:rsidRPr="000A1821" w:rsidRDefault="0076651E" w:rsidP="007DA966">
      <w:pPr>
        <w:pStyle w:val="Opsomming"/>
        <w:rPr>
          <w:rFonts w:asciiTheme="minorHAnsi" w:hAnsiTheme="minorHAnsi"/>
        </w:rPr>
      </w:pPr>
      <w:r>
        <w:rPr>
          <w:noProof/>
        </w:rPr>
        <w:drawing>
          <wp:anchor distT="0" distB="0" distL="114300" distR="114300" simplePos="0" relativeHeight="251658247" behindDoc="0" locked="0" layoutInCell="1" allowOverlap="1" wp14:anchorId="43F22463" wp14:editId="20FEE534">
            <wp:simplePos x="0" y="0"/>
            <wp:positionH relativeFrom="column">
              <wp:posOffset>3936533</wp:posOffset>
            </wp:positionH>
            <wp:positionV relativeFrom="paragraph">
              <wp:posOffset>157360</wp:posOffset>
            </wp:positionV>
            <wp:extent cx="2220054" cy="1796233"/>
            <wp:effectExtent l="0" t="0" r="0" b="0"/>
            <wp:wrapNone/>
            <wp:docPr id="265" name="Image 265" descr="Afbeelding met schets, tekening, Kinderkunst, tekenfilm&#10;&#10;Automatisch gegenereerde beschrijving"/>
            <wp:cNvGraphicFramePr/>
            <a:graphic xmlns:a="http://schemas.openxmlformats.org/drawingml/2006/main">
              <a:graphicData uri="http://schemas.openxmlformats.org/drawingml/2006/picture">
                <pic:pic xmlns:pic="http://schemas.openxmlformats.org/drawingml/2006/picture">
                  <pic:nvPicPr>
                    <pic:cNvPr id="265" name="Image 265" descr="Afbeelding met schets, tekening, Kinderkunst, tekenfilm&#10;&#10;Automatisch gegenereerde beschrijving"/>
                    <pic:cNvPicPr/>
                  </pic:nvPicPr>
                  <pic:blipFill>
                    <a:blip r:embed="rId41" cstate="screen">
                      <a:extLst>
                        <a:ext uri="{28A0092B-C50C-407E-A947-70E740481C1C}">
                          <a14:useLocalDpi xmlns:a14="http://schemas.microsoft.com/office/drawing/2010/main"/>
                        </a:ext>
                      </a:extLst>
                    </a:blip>
                    <a:stretch>
                      <a:fillRect/>
                    </a:stretch>
                  </pic:blipFill>
                  <pic:spPr>
                    <a:xfrm>
                      <a:off x="0" y="0"/>
                      <a:ext cx="2220054" cy="1796233"/>
                    </a:xfrm>
                    <a:prstGeom prst="rect">
                      <a:avLst/>
                    </a:prstGeom>
                  </pic:spPr>
                </pic:pic>
              </a:graphicData>
            </a:graphic>
            <wp14:sizeRelH relativeFrom="page">
              <wp14:pctWidth>0</wp14:pctWidth>
            </wp14:sizeRelH>
            <wp14:sizeRelV relativeFrom="page">
              <wp14:pctHeight>0</wp14:pctHeight>
            </wp14:sizeRelV>
          </wp:anchor>
        </w:drawing>
      </w:r>
      <w:r w:rsidR="1B6FF935" w:rsidRPr="007DA966">
        <w:rPr>
          <w:rFonts w:asciiTheme="minorHAnsi" w:hAnsiTheme="minorHAnsi"/>
        </w:rPr>
        <w:t>Rekenonderwijs</w:t>
      </w:r>
    </w:p>
    <w:p w14:paraId="1C90676A" w14:textId="2281F497" w:rsidR="00120CF4" w:rsidRDefault="1B6FF935" w:rsidP="00753EE0">
      <w:pPr>
        <w:pStyle w:val="Opsomming"/>
      </w:pPr>
      <w:r w:rsidRPr="0076651E">
        <w:rPr>
          <w:rFonts w:asciiTheme="minorHAnsi" w:hAnsiTheme="minorHAnsi"/>
        </w:rPr>
        <w:t>Strategie voor denken &amp; leren</w:t>
      </w:r>
    </w:p>
    <w:p w14:paraId="181B32D2" w14:textId="77777777" w:rsidR="00120CF4" w:rsidRDefault="00120CF4" w:rsidP="00753EE0"/>
    <w:p w14:paraId="5A3D7675" w14:textId="77777777" w:rsidR="00120CF4" w:rsidRDefault="00120CF4" w:rsidP="00753EE0"/>
    <w:p w14:paraId="3D4B736A" w14:textId="77777777" w:rsidR="00120CF4" w:rsidRDefault="00120CF4" w:rsidP="00753EE0"/>
    <w:p w14:paraId="5A93CAA0" w14:textId="32700269" w:rsidR="00120CF4" w:rsidRDefault="00120CF4" w:rsidP="00753EE0"/>
    <w:p w14:paraId="60C7E29D" w14:textId="478A8E0B" w:rsidR="00120CF4" w:rsidRDefault="00120CF4" w:rsidP="00753EE0"/>
    <w:p w14:paraId="0DA01052" w14:textId="095DD604" w:rsidR="00120CF4" w:rsidRDefault="00120CF4" w:rsidP="00753EE0"/>
    <w:p w14:paraId="2F3EBD77" w14:textId="77777777" w:rsidR="00120CF4" w:rsidRDefault="00120CF4" w:rsidP="00753EE0">
      <w:pPr>
        <w:sectPr w:rsidR="00120CF4" w:rsidSect="00476652">
          <w:pgSz w:w="11906" w:h="16838" w:code="9"/>
          <w:pgMar w:top="567" w:right="1247" w:bottom="1418" w:left="1247" w:header="709" w:footer="709" w:gutter="0"/>
          <w:cols w:space="708"/>
          <w:titlePg/>
          <w:docGrid w:linePitch="360"/>
        </w:sectPr>
      </w:pPr>
    </w:p>
    <w:p w14:paraId="14F7414B" w14:textId="77777777" w:rsidR="008D3F1F" w:rsidRDefault="008D3F1F" w:rsidP="00E24EF4">
      <w:pPr>
        <w:pStyle w:val="Kop1"/>
        <w:numPr>
          <w:ilvl w:val="0"/>
          <w:numId w:val="5"/>
        </w:numPr>
        <w:ind w:left="567" w:hanging="567"/>
      </w:pPr>
      <w:bookmarkStart w:id="7" w:name="_Toc209451557"/>
      <w:r>
        <w:lastRenderedPageBreak/>
        <w:t>School en ouders</w:t>
      </w:r>
      <w:bookmarkEnd w:id="7"/>
    </w:p>
    <w:p w14:paraId="6C90A386" w14:textId="77777777" w:rsidR="008D3F1F" w:rsidRDefault="008D3F1F" w:rsidP="00753EE0"/>
    <w:p w14:paraId="03DE3E40" w14:textId="77777777" w:rsidR="008D3F1F" w:rsidRDefault="008D3F1F" w:rsidP="00753EE0"/>
    <w:p w14:paraId="4E18AC01" w14:textId="77777777" w:rsidR="00147916" w:rsidRDefault="00147916" w:rsidP="00147916">
      <w:pPr>
        <w:pStyle w:val="Kop2ZN"/>
      </w:pPr>
      <w:r>
        <w:t>Educatief partnerschap</w:t>
      </w:r>
    </w:p>
    <w:p w14:paraId="238B70E4" w14:textId="77777777" w:rsidR="00147916" w:rsidRDefault="00147916" w:rsidP="00147916">
      <w:r>
        <w:t>Wij vinden goed contact tussen ouders en school belangrijk. Omdat wij kiezen voor educatief partnerschap krijgt het echter nog een extra meerwaarde. In dit hoofdstuk lichten wij toe wat wij hieronder verstaan en hoe wij het contact met u onderhouden.</w:t>
      </w:r>
    </w:p>
    <w:p w14:paraId="37769C17" w14:textId="77777777" w:rsidR="00147916" w:rsidRDefault="00147916" w:rsidP="00147916">
      <w:r>
        <w:t>U als ouder en wij als school zijn samen verantwoordelijk voor de beste ontwikkeling van uw kind. Door samen te werken en alle waardevolle informatie over uw kind uit te wisselen gaan we op zoek naar de meeste kansrijke wegen voor uw kind om te leren. We weten dat kinderen door goede samenwerking tussen thuis en school hogere prestaties leveren.</w:t>
      </w:r>
    </w:p>
    <w:p w14:paraId="5C4F0036" w14:textId="77777777" w:rsidR="00147916" w:rsidRDefault="00147916" w:rsidP="00147916"/>
    <w:p w14:paraId="5DC7F9FF" w14:textId="77777777" w:rsidR="00147916" w:rsidRDefault="00147916" w:rsidP="00147916">
      <w:r>
        <w:t>Wij vertalen de definitie ''Educatief partnerschap'' naar de volgende visie:</w:t>
      </w:r>
    </w:p>
    <w:p w14:paraId="5BCE986E" w14:textId="77777777" w:rsidR="00147916" w:rsidRDefault="00147916" w:rsidP="00147916">
      <w:r>
        <w:t>U bent als ouder in de eerste plaats verantwoordelijk voor de zorg en de opvoeding van uw kind. In de benadering van ons naar uw kind vinden wij het belangrijk dat wij - samen met u - thuis en school zoveel mogelijk op elkaar afstemmen. Denkt u daarbij aan de volgende zaken:</w:t>
      </w:r>
    </w:p>
    <w:p w14:paraId="6B179EC5" w14:textId="77777777" w:rsidR="00215963" w:rsidRDefault="00147916" w:rsidP="00147916">
      <w:pPr>
        <w:pStyle w:val="Opsomming"/>
      </w:pPr>
      <w:r>
        <w:t xml:space="preserve">Wij hebben graag goed overleg met u over uw en onze bijdrage aan de opvoeding. </w:t>
      </w:r>
    </w:p>
    <w:p w14:paraId="1FBAAA46" w14:textId="77D61604" w:rsidR="00147916" w:rsidRDefault="00147916" w:rsidP="00147916">
      <w:pPr>
        <w:pStyle w:val="Opsomming"/>
      </w:pPr>
      <w:r>
        <w:t>U kunt als ouder een belangrijke bijdrage leveren aan de kwaliteit van het onderwijs. U kunt zelf taken verrichten of meedenken en meepraten met de leerkracht.</w:t>
      </w:r>
    </w:p>
    <w:p w14:paraId="57231200" w14:textId="77777777" w:rsidR="00147916" w:rsidRDefault="00147916" w:rsidP="00147916">
      <w:pPr>
        <w:pStyle w:val="Opsomming"/>
      </w:pPr>
      <w:r>
        <w:t>Gesprekken tussen de leerkrachten, ouders en leerlingen worden vanuit gelijkwaardigheid gevoerd. Iedereen heeft zijn eigen actieve inbreng.</w:t>
      </w:r>
    </w:p>
    <w:p w14:paraId="77766A48" w14:textId="77777777" w:rsidR="00147916" w:rsidRDefault="00147916" w:rsidP="00147916">
      <w:pPr>
        <w:pStyle w:val="Opsomming"/>
      </w:pPr>
      <w:r>
        <w:t>Leerkrachten, leerlingen en ouders voelen zich verantwoordelijk voor elkaar en zijn daarop aanspreekbaar. Zo wordt er respectvol over elkaar gesproken zowel binnen als buiten de school.</w:t>
      </w:r>
    </w:p>
    <w:p w14:paraId="14D835A9" w14:textId="1E3EA206" w:rsidR="00147916" w:rsidRDefault="00147916" w:rsidP="00147916">
      <w:pPr>
        <w:pStyle w:val="Opsomming"/>
        <w:numPr>
          <w:ilvl w:val="0"/>
          <w:numId w:val="0"/>
        </w:numPr>
        <w:ind w:left="360"/>
      </w:pPr>
    </w:p>
    <w:p w14:paraId="458F3E48" w14:textId="63DA7F58" w:rsidR="00147916" w:rsidRDefault="009409C2">
      <w:pPr>
        <w:spacing w:after="160" w:line="24" w:lineRule="auto"/>
        <w:rPr>
          <w:b/>
          <w:color w:val="000000" w:themeColor="text1"/>
        </w:rPr>
      </w:pPr>
      <w:r>
        <w:rPr>
          <w:noProof/>
        </w:rPr>
        <w:drawing>
          <wp:anchor distT="0" distB="0" distL="114300" distR="114300" simplePos="0" relativeHeight="251658270" behindDoc="1" locked="0" layoutInCell="1" allowOverlap="1" wp14:anchorId="7A0FC7B6" wp14:editId="5775155B">
            <wp:simplePos x="0" y="0"/>
            <wp:positionH relativeFrom="page">
              <wp:align>right</wp:align>
            </wp:positionH>
            <wp:positionV relativeFrom="paragraph">
              <wp:posOffset>702892</wp:posOffset>
            </wp:positionV>
            <wp:extent cx="7562850" cy="3642414"/>
            <wp:effectExtent l="0" t="0" r="0" b="0"/>
            <wp:wrapNone/>
            <wp:docPr id="261267184"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267184" name="Afbeelding 261267184"/>
                    <pic:cNvPicPr/>
                  </pic:nvPicPr>
                  <pic:blipFill>
                    <a:blip r:embed="rId42">
                      <a:extLst>
                        <a:ext uri="{28A0092B-C50C-407E-A947-70E740481C1C}">
                          <a14:useLocalDpi xmlns:a14="http://schemas.microsoft.com/office/drawing/2010/main" val="0"/>
                        </a:ext>
                      </a:extLst>
                    </a:blip>
                    <a:stretch>
                      <a:fillRect/>
                    </a:stretch>
                  </pic:blipFill>
                  <pic:spPr>
                    <a:xfrm>
                      <a:off x="0" y="0"/>
                      <a:ext cx="7562850" cy="3642414"/>
                    </a:xfrm>
                    <a:prstGeom prst="rect">
                      <a:avLst/>
                    </a:prstGeom>
                  </pic:spPr>
                </pic:pic>
              </a:graphicData>
            </a:graphic>
            <wp14:sizeRelH relativeFrom="margin">
              <wp14:pctWidth>0</wp14:pctWidth>
            </wp14:sizeRelH>
            <wp14:sizeRelV relativeFrom="margin">
              <wp14:pctHeight>0</wp14:pctHeight>
            </wp14:sizeRelV>
          </wp:anchor>
        </w:drawing>
      </w:r>
      <w:r w:rsidR="00147916">
        <w:br w:type="page"/>
      </w:r>
    </w:p>
    <w:p w14:paraId="2355183D" w14:textId="77777777" w:rsidR="00147916" w:rsidRDefault="00147916" w:rsidP="00147916"/>
    <w:p w14:paraId="128FABF6" w14:textId="77777777" w:rsidR="00147916" w:rsidRDefault="00147916" w:rsidP="00147916"/>
    <w:p w14:paraId="2CC4C101" w14:textId="77777777" w:rsidR="00147916" w:rsidRDefault="00147916" w:rsidP="00147916"/>
    <w:p w14:paraId="132D0587" w14:textId="77777777" w:rsidR="00147916" w:rsidRDefault="00147916" w:rsidP="00147916"/>
    <w:p w14:paraId="64886D8A" w14:textId="0F010648" w:rsidR="00147916" w:rsidRDefault="0076651E" w:rsidP="00147916">
      <w:pPr>
        <w:pStyle w:val="Kop2ZN"/>
      </w:pPr>
      <w:r>
        <w:br/>
      </w:r>
      <w:r w:rsidR="00147916">
        <w:t>Contactmomenten</w:t>
      </w:r>
    </w:p>
    <w:p w14:paraId="60DF398C" w14:textId="77777777" w:rsidR="00147916" w:rsidRDefault="00147916" w:rsidP="00147916">
      <w:r>
        <w:t>Wij houden op verschillende manieren contact met u. In de eerste plaats heeft u de mogelijkheid om met de leerkracht te overleggen over uw kind. Heeft de leerkracht niet direct tijd, dan maakt hij of zij graag een afspraak met u.</w:t>
      </w:r>
    </w:p>
    <w:p w14:paraId="6EAF97B5" w14:textId="77777777" w:rsidR="00147916" w:rsidRDefault="00147916" w:rsidP="00147916">
      <w:r>
        <w:t>Daarnaast hebben wij ook enkele vaste contactmomenten in het schooljaar:</w:t>
      </w:r>
    </w:p>
    <w:p w14:paraId="1F4D2B0C" w14:textId="77777777" w:rsidR="00147916" w:rsidRDefault="00147916" w:rsidP="004D7011">
      <w:pPr>
        <w:pStyle w:val="Lijstalinea"/>
        <w:numPr>
          <w:ilvl w:val="0"/>
          <w:numId w:val="4"/>
        </w:numPr>
      </w:pPr>
      <w:r>
        <w:t>Bij de start van het schooljaar heeft de leerkracht een contactmoment met de ouders van nieuwe kinderen in de groep en ouders die daar behoefte aan hebben.</w:t>
      </w:r>
    </w:p>
    <w:p w14:paraId="6E7939E2" w14:textId="4A8CCB4B" w:rsidR="00147916" w:rsidRDefault="00147916" w:rsidP="004D7011">
      <w:pPr>
        <w:pStyle w:val="Lijstalinea"/>
        <w:numPr>
          <w:ilvl w:val="0"/>
          <w:numId w:val="4"/>
        </w:numPr>
      </w:pPr>
      <w:r>
        <w:t>We hebben voor alle groepen vaste contactmomenten in februari en juni. In november en april zijn er tussenevaluatiegesprekken voor zorgleerlingen.</w:t>
      </w:r>
    </w:p>
    <w:p w14:paraId="3BAE7ABA" w14:textId="49122321" w:rsidR="00147916" w:rsidRDefault="000F4AB7" w:rsidP="004D7011">
      <w:pPr>
        <w:pStyle w:val="Lijstalinea"/>
        <w:numPr>
          <w:ilvl w:val="0"/>
          <w:numId w:val="4"/>
        </w:numPr>
      </w:pPr>
      <w:r>
        <w:t>Het</w:t>
      </w:r>
      <w:r w:rsidR="00147916">
        <w:t xml:space="preserve"> schooladvies</w:t>
      </w:r>
      <w:r>
        <w:t xml:space="preserve"> VO</w:t>
      </w:r>
      <w:r w:rsidR="00147916">
        <w:t xml:space="preserve"> is in </w:t>
      </w:r>
      <w:r>
        <w:t>januari</w:t>
      </w:r>
      <w:r w:rsidR="00147916">
        <w:t xml:space="preserve"> (voor groep 8).  </w:t>
      </w:r>
    </w:p>
    <w:p w14:paraId="2FA71381" w14:textId="3321CAFD" w:rsidR="00147916" w:rsidRDefault="00147916" w:rsidP="004D7011">
      <w:pPr>
        <w:pStyle w:val="Lijstalinea"/>
        <w:numPr>
          <w:ilvl w:val="0"/>
          <w:numId w:val="4"/>
        </w:numPr>
      </w:pPr>
      <w:r>
        <w:t xml:space="preserve">De </w:t>
      </w:r>
      <w:r w:rsidR="00162A47">
        <w:t>KC</w:t>
      </w:r>
      <w:r>
        <w:t xml:space="preserve"> is </w:t>
      </w:r>
      <w:r w:rsidR="070B5AA6">
        <w:t xml:space="preserve">minimaal </w:t>
      </w:r>
      <w:r>
        <w:t>één keer in de week aanwezig.</w:t>
      </w:r>
    </w:p>
    <w:p w14:paraId="37A3FEDA" w14:textId="3B2CF449" w:rsidR="00147916" w:rsidRDefault="00147916" w:rsidP="004D7011">
      <w:pPr>
        <w:pStyle w:val="Lijstalinea"/>
        <w:numPr>
          <w:ilvl w:val="0"/>
          <w:numId w:val="4"/>
        </w:numPr>
      </w:pPr>
      <w:r>
        <w:t xml:space="preserve">De directeur is </w:t>
      </w:r>
      <w:r w:rsidR="30E2D1D8">
        <w:t xml:space="preserve">minimaal </w:t>
      </w:r>
      <w:r>
        <w:t>twee keer in de week aanwezig.</w:t>
      </w:r>
    </w:p>
    <w:p w14:paraId="7E4AC84E" w14:textId="77777777" w:rsidR="00085FC6" w:rsidRDefault="00085FC6" w:rsidP="00085FC6"/>
    <w:p w14:paraId="14948BAD" w14:textId="72C6C3F4" w:rsidR="00085FC6" w:rsidRDefault="00085FC6" w:rsidP="00085FC6">
      <w:r>
        <w:t>Het belangrijkste middel waar</w:t>
      </w:r>
      <w:r w:rsidR="00A87DB1">
        <w:t>mee wij communiceren is</w:t>
      </w:r>
      <w:r w:rsidR="005618AC">
        <w:t xml:space="preserve"> Social Schools</w:t>
      </w:r>
    </w:p>
    <w:p w14:paraId="2974B382" w14:textId="77777777" w:rsidR="00147916" w:rsidRDefault="00147916" w:rsidP="00147916"/>
    <w:p w14:paraId="7D17528C" w14:textId="77777777" w:rsidR="00147916" w:rsidRDefault="00147916" w:rsidP="00147916">
      <w:r>
        <w:t xml:space="preserve">Verder hebben wij de volgende middelen waarmee wij informatie aan u verstrekken: </w:t>
      </w:r>
    </w:p>
    <w:p w14:paraId="02C6BA47" w14:textId="77777777" w:rsidR="00147916" w:rsidRDefault="00147916" w:rsidP="00147916">
      <w:pPr>
        <w:pStyle w:val="Opsomming"/>
      </w:pPr>
      <w:r>
        <w:t>Rapporten;</w:t>
      </w:r>
    </w:p>
    <w:p w14:paraId="1CE4DB2F" w14:textId="77777777" w:rsidR="00147916" w:rsidRDefault="00147916" w:rsidP="00147916">
      <w:pPr>
        <w:pStyle w:val="Opsomming"/>
      </w:pPr>
      <w:r>
        <w:t xml:space="preserve">Website; </w:t>
      </w:r>
    </w:p>
    <w:p w14:paraId="2AC5C565" w14:textId="089ED341" w:rsidR="005D35E7" w:rsidRDefault="005D35E7" w:rsidP="005D35E7">
      <w:pPr>
        <w:pStyle w:val="Opsomming"/>
      </w:pPr>
      <w:r>
        <w:t>Facebook/instagram</w:t>
      </w:r>
    </w:p>
    <w:p w14:paraId="3969C82F" w14:textId="1E4D6E0D" w:rsidR="005D35E7" w:rsidRDefault="005D35E7" w:rsidP="005D35E7">
      <w:pPr>
        <w:pStyle w:val="Opsomming"/>
      </w:pPr>
      <w:r>
        <w:t>Babbelbrief groep</w:t>
      </w:r>
      <w:r w:rsidR="004928F2">
        <w:t xml:space="preserve"> 1/2 </w:t>
      </w:r>
    </w:p>
    <w:p w14:paraId="1421F159" w14:textId="77777777" w:rsidR="004928F2" w:rsidRDefault="004928F2" w:rsidP="004928F2">
      <w:pPr>
        <w:pStyle w:val="Kop2ZN"/>
      </w:pPr>
      <w:r>
        <w:t>Beleid informatie gescheiden ouders</w:t>
      </w:r>
    </w:p>
    <w:p w14:paraId="7534A69D" w14:textId="77777777" w:rsidR="004928F2" w:rsidRDefault="004928F2" w:rsidP="004928F2">
      <w:r>
        <w:t>Als u gescheiden bent, kan dat gevolgen hebben voor de informatie die u van ons over uw kind krijgt. U kunt het ''protocol informatievoorziening gescheiden ouders'' opvragen bij de directeur van de school.</w:t>
      </w:r>
    </w:p>
    <w:p w14:paraId="7FE8D994" w14:textId="77777777" w:rsidR="004928F2" w:rsidRDefault="004928F2" w:rsidP="004928F2">
      <w:pPr>
        <w:pStyle w:val="Kop2ZN"/>
      </w:pPr>
      <w:r>
        <w:t>Ouderbijdrage</w:t>
      </w:r>
    </w:p>
    <w:p w14:paraId="22F00F68" w14:textId="77777777" w:rsidR="004928F2" w:rsidRDefault="004928F2" w:rsidP="004928F2">
      <w:r>
        <w:t>Wij vragen ieder jaar een vrijwillige bijdrage van u. In overleg met de scholen en de gemeenschappelijke medezeggenschapsraad is op stichtingsniveau besloten de ouderbijdrage vast te stellen op € 80,- per jaar voor alle scholen van Arlanta. Uit deze bijdrage betalen wij de uitgaven voor bijzondere activiteiten, zoals het sinterklaasfeest, het kerstfeest, traktaties bij sportactiviteiten, de laatste schooldag, schoolreisjes en het schoolkamp. De MR heeft instemmingsbevoegdheid over de besteding van de vrijwillige ouderbijdrage. Elk jaar legt de school hierover verantwoording af. Gedurende het schooljaar houden we soms geldacties, bijvoorbeeld voor de aanschaf van materiaal en meubilair.</w:t>
      </w:r>
    </w:p>
    <w:p w14:paraId="0648062F" w14:textId="6E8BE05F" w:rsidR="004928F2" w:rsidRDefault="004928F2" w:rsidP="004928F2">
      <w:pPr>
        <w:pStyle w:val="Opsomming"/>
        <w:numPr>
          <w:ilvl w:val="0"/>
          <w:numId w:val="0"/>
        </w:numPr>
      </w:pPr>
      <w:r>
        <w:t>Ongeacht of u als gezin kunt bijdragen willen wij benadrukken dat ieder kind recht heeft op het bijwonen van alle activiteiten die er worden georganiseerd</w:t>
      </w:r>
    </w:p>
    <w:p w14:paraId="542A4420" w14:textId="59D5FF4A" w:rsidR="00C15F21" w:rsidRDefault="00C15F21" w:rsidP="00753EE0"/>
    <w:p w14:paraId="7484562A" w14:textId="6397561B" w:rsidR="00851A4C" w:rsidRDefault="00851A4C" w:rsidP="00753EE0"/>
    <w:p w14:paraId="13EA8198" w14:textId="15AB91D8" w:rsidR="00147916" w:rsidRDefault="00147916">
      <w:pPr>
        <w:spacing w:after="160" w:line="24" w:lineRule="auto"/>
      </w:pPr>
      <w:r>
        <w:br w:type="page"/>
      </w:r>
    </w:p>
    <w:p w14:paraId="267A7345" w14:textId="77777777" w:rsidR="00147916" w:rsidRDefault="00147916" w:rsidP="00753EE0"/>
    <w:p w14:paraId="42A4E9BF" w14:textId="77777777" w:rsidR="00147916" w:rsidRDefault="00147916" w:rsidP="00753EE0"/>
    <w:p w14:paraId="4CE89C5E" w14:textId="6E5F41B4" w:rsidR="009D39B9" w:rsidRDefault="009D39B9" w:rsidP="00147916">
      <w:r>
        <w:t>.</w:t>
      </w:r>
    </w:p>
    <w:p w14:paraId="525D76BE" w14:textId="77777777" w:rsidR="00324225" w:rsidRDefault="00324225" w:rsidP="00147916">
      <w:pPr>
        <w:pStyle w:val="Kop2ZN"/>
      </w:pPr>
    </w:p>
    <w:p w14:paraId="6F8F2B40" w14:textId="7DC03927" w:rsidR="00147916" w:rsidRDefault="00147916" w:rsidP="00147916">
      <w:pPr>
        <w:pStyle w:val="Kop2ZN"/>
      </w:pPr>
      <w:r>
        <w:t>Klachtenregeling</w:t>
      </w:r>
    </w:p>
    <w:p w14:paraId="627B3A92" w14:textId="77777777" w:rsidR="00147916" w:rsidRDefault="00147916" w:rsidP="00147916">
      <w:r>
        <w:t>Waar gewerkt wordt worden fouten gemaakt. Wij gaan ervan uit dat ouders en leerlingen op school komen om te praten over eventuele fouten of meningsverschillen. Ouders wenden zich eerst tot de betreffende leerkracht of de directie van de school. Is het onmogelijk om de relatie te herstellen tussen beide partijen dan kan de ouder zich wenden tot instanties buiten de school. In het document ''Klachtenregeling'' staan de mogelijkheden en procedures. Deze is op te vragen bij de directeur van de school.</w:t>
      </w:r>
    </w:p>
    <w:p w14:paraId="2C82EADA" w14:textId="77777777" w:rsidR="00147916" w:rsidRDefault="00147916" w:rsidP="00147916">
      <w:pPr>
        <w:pStyle w:val="Kop2ZN"/>
      </w:pPr>
      <w:r>
        <w:t>Leerplichtwet en vrijstellingsregeling</w:t>
      </w:r>
    </w:p>
    <w:p w14:paraId="357871AE" w14:textId="77777777" w:rsidR="00147916" w:rsidRDefault="00147916" w:rsidP="00147916">
      <w:r>
        <w:t>Het is een voorrecht om naar school te kunnen (In Nederland krijgen leerlingen in het basisonderwijs 7520 uren onderwijs). Op deze manier worden kinderen voorbereid op hun functioneren in de samenleving van morgen. Dit is het uitgangspunt van de leerplichtwet. Het doel van deze wet is het bestrijden van schoolverzuim en (in het hoger onderwijs) het voorkomen dat leerlingen vroegtijdig de school verlaten. Belangrijk genoeg om deze plicht wettelijk vast te leggen. In de leerplichtwet zijn de volgende zaken omschreven:</w:t>
      </w:r>
    </w:p>
    <w:p w14:paraId="68ADFACC" w14:textId="77777777" w:rsidR="00147916" w:rsidRDefault="00147916" w:rsidP="006D1F45">
      <w:pPr>
        <w:pStyle w:val="Lijstalinea"/>
        <w:numPr>
          <w:ilvl w:val="0"/>
          <w:numId w:val="9"/>
        </w:numPr>
      </w:pPr>
      <w:r>
        <w:t>Begin van de leerplichtige leeftijd;</w:t>
      </w:r>
    </w:p>
    <w:p w14:paraId="757B5519" w14:textId="77777777" w:rsidR="00147916" w:rsidRDefault="00147916" w:rsidP="006D1F45">
      <w:pPr>
        <w:pStyle w:val="Lijstalinea"/>
        <w:numPr>
          <w:ilvl w:val="0"/>
          <w:numId w:val="9"/>
        </w:numPr>
      </w:pPr>
      <w:r>
        <w:t>Het moment waarop een jongere niet langer onder de leerplichtwet valt; Op welke basis vrijstelling verleend kan worden;</w:t>
      </w:r>
    </w:p>
    <w:p w14:paraId="177C9CFE" w14:textId="77777777" w:rsidR="00147916" w:rsidRDefault="00147916" w:rsidP="006D1F45">
      <w:pPr>
        <w:pStyle w:val="Lijstalinea"/>
        <w:numPr>
          <w:ilvl w:val="0"/>
          <w:numId w:val="9"/>
        </w:numPr>
      </w:pPr>
      <w:r>
        <w:t>Taken van de leerplichtambtenaar;</w:t>
      </w:r>
    </w:p>
    <w:p w14:paraId="229F67F5" w14:textId="77777777" w:rsidR="00147916" w:rsidRDefault="00147916" w:rsidP="006D1F45">
      <w:pPr>
        <w:pStyle w:val="Lijstalinea"/>
        <w:numPr>
          <w:ilvl w:val="0"/>
          <w:numId w:val="9"/>
        </w:numPr>
      </w:pPr>
      <w:r>
        <w:t>Verplichtingen van de schooldirecteuren en verplichtingen van ouders/verzorgers en/of leerlingen.</w:t>
      </w:r>
    </w:p>
    <w:p w14:paraId="5863F7DF" w14:textId="77777777" w:rsidR="00147916" w:rsidRDefault="00147916" w:rsidP="00147916"/>
    <w:p w14:paraId="0E290600" w14:textId="1CFE8897" w:rsidR="00147916" w:rsidRDefault="00147916" w:rsidP="00147916">
      <w:r>
        <w:t>Voor meer informatie over dit onderwerp ligt er op school een brochure ''leerplichtwet'' ter inzage.</w:t>
      </w:r>
      <w:r w:rsidR="00695DBB">
        <w:t xml:space="preserve"> Ook vindt u hierover informatie op onze website.</w:t>
      </w:r>
    </w:p>
    <w:p w14:paraId="2A3E48F0" w14:textId="77777777" w:rsidR="004928F2" w:rsidRDefault="004928F2" w:rsidP="004928F2">
      <w:pPr>
        <w:pStyle w:val="Kop2ZN"/>
      </w:pPr>
      <w:r>
        <w:t>Schorsen en verwijderen</w:t>
      </w:r>
    </w:p>
    <w:p w14:paraId="3280EA31" w14:textId="77777777" w:rsidR="004928F2" w:rsidRDefault="004928F2" w:rsidP="004928F2">
      <w:r>
        <w:t>Soms is het College van Bestuur (CvB) genoodzaakt een leerling te schorsen of te verwijderen. De directeur kan bij wangedrag een leerling een time out geven voor de rest van de dag en dit mag met maximaal één dag verlengd worden. Bij ernstig wangedrag mag de school een leerling voor maximaal 5 lesdagen schorsen en dit mag verlengd worden tijdens de procedure van verwijdering.</w:t>
      </w:r>
    </w:p>
    <w:p w14:paraId="16A52CD3" w14:textId="77777777" w:rsidR="004928F2" w:rsidRDefault="004928F2" w:rsidP="004928F2">
      <w:r>
        <w:t>Deze tijd is nodig voor het zoeken naar een oplossing. Het bevoegd gezag en de ouders worden hiervan op de hoogte gesteld. Verwijdering is een maatregel bij zodanig ernstig wangedrag dat het CvB concludeert, dat de relatie tussen school en leerling/ouders onherstelbaar is verstoord. Het CvB kan na overleg met de directeur beslissen de leerling definitief van school te verwijderen, waarbij de geldende procedures in acht zullen worden genomen. Het protocol ''Schorsing en verwijdering'' is op te vragen bij de directeur van de school.</w:t>
      </w:r>
    </w:p>
    <w:p w14:paraId="3D9C24D8" w14:textId="77777777" w:rsidR="004928F2" w:rsidRDefault="004928F2" w:rsidP="00147916"/>
    <w:p w14:paraId="56D7D543" w14:textId="77777777" w:rsidR="00147916" w:rsidRDefault="00147916" w:rsidP="00753EE0"/>
    <w:p w14:paraId="311D4C13" w14:textId="1B4A8D5E" w:rsidR="00147916" w:rsidRDefault="00147916">
      <w:pPr>
        <w:spacing w:after="160" w:line="24" w:lineRule="auto"/>
      </w:pPr>
      <w:r>
        <w:br w:type="page"/>
      </w:r>
      <w:r w:rsidR="005D5833">
        <w:rPr>
          <w:noProof/>
        </w:rPr>
        <w:drawing>
          <wp:anchor distT="0" distB="0" distL="114300" distR="114300" simplePos="0" relativeHeight="251658246" behindDoc="1" locked="1" layoutInCell="1" allowOverlap="1" wp14:anchorId="161E15F5" wp14:editId="3D60E6E9">
            <wp:simplePos x="0" y="0"/>
            <wp:positionH relativeFrom="column">
              <wp:posOffset>1007110</wp:posOffset>
            </wp:positionH>
            <wp:positionV relativeFrom="page">
              <wp:posOffset>8640445</wp:posOffset>
            </wp:positionV>
            <wp:extent cx="1752600" cy="1461135"/>
            <wp:effectExtent l="0" t="0" r="0" b="0"/>
            <wp:wrapNone/>
            <wp:docPr id="1047955016" name="Image 327" descr="Afbeelding met tekenfilm, kunst&#10;&#10;Automatisch gegenereerde beschrijving"/>
            <wp:cNvGraphicFramePr/>
            <a:graphic xmlns:a="http://schemas.openxmlformats.org/drawingml/2006/main">
              <a:graphicData uri="http://schemas.openxmlformats.org/drawingml/2006/picture">
                <pic:pic xmlns:pic="http://schemas.openxmlformats.org/drawingml/2006/picture">
                  <pic:nvPicPr>
                    <pic:cNvPr id="1047955016" name="Image 327" descr="Afbeelding met tekenfilm, kunst&#10;&#10;Automatisch gegenereerde beschrijving"/>
                    <pic:cNvPicPr/>
                  </pic:nvPicPr>
                  <pic:blipFill>
                    <a:blip r:embed="rId43" cstate="screen">
                      <a:extLst>
                        <a:ext uri="{28A0092B-C50C-407E-A947-70E740481C1C}">
                          <a14:useLocalDpi xmlns:a14="http://schemas.microsoft.com/office/drawing/2010/main"/>
                        </a:ext>
                      </a:extLst>
                    </a:blip>
                    <a:stretch>
                      <a:fillRect/>
                    </a:stretch>
                  </pic:blipFill>
                  <pic:spPr>
                    <a:xfrm>
                      <a:off x="0" y="0"/>
                      <a:ext cx="1752600" cy="1461135"/>
                    </a:xfrm>
                    <a:prstGeom prst="rect">
                      <a:avLst/>
                    </a:prstGeom>
                  </pic:spPr>
                </pic:pic>
              </a:graphicData>
            </a:graphic>
            <wp14:sizeRelH relativeFrom="margin">
              <wp14:pctWidth>0</wp14:pctWidth>
            </wp14:sizeRelH>
            <wp14:sizeRelV relativeFrom="margin">
              <wp14:pctHeight>0</wp14:pctHeight>
            </wp14:sizeRelV>
          </wp:anchor>
        </w:drawing>
      </w:r>
    </w:p>
    <w:p w14:paraId="4BFC3B7C" w14:textId="3BC8BB51" w:rsidR="00147916" w:rsidRDefault="00147916" w:rsidP="00753EE0"/>
    <w:p w14:paraId="2682E1EF" w14:textId="5EB22A34" w:rsidR="00147916" w:rsidRDefault="00147916" w:rsidP="00753EE0"/>
    <w:p w14:paraId="06225828" w14:textId="77777777" w:rsidR="00147916" w:rsidRDefault="00147916" w:rsidP="00753EE0"/>
    <w:p w14:paraId="6E9CB133" w14:textId="77777777" w:rsidR="00147916" w:rsidRDefault="00147916" w:rsidP="00753EE0"/>
    <w:p w14:paraId="507AA45A" w14:textId="77777777" w:rsidR="00324225" w:rsidRDefault="00324225" w:rsidP="00147916">
      <w:pPr>
        <w:pStyle w:val="Kop2ZN"/>
      </w:pPr>
    </w:p>
    <w:p w14:paraId="63550001" w14:textId="66A12E50" w:rsidR="00147916" w:rsidRDefault="00147916" w:rsidP="00147916">
      <w:pPr>
        <w:pStyle w:val="Kop2ZN"/>
      </w:pPr>
      <w:r>
        <w:t>Veiligheidsbeleid</w:t>
      </w:r>
    </w:p>
    <w:p w14:paraId="4EEE1C00" w14:textId="380A8569" w:rsidR="00147916" w:rsidRDefault="00147916" w:rsidP="00147916">
      <w:r>
        <w:t>Een belangrijk uitgangspunt voor onze school is dat kinderen en personeel zich veilig voelen. Er zijn maatregelen genomen om de veiligheid zo optimaal mogelijk te garanderen. Onze school waarborgt de sociale veiligheid voor kinderen en personeel door gebruik te maken van de Kanjertraining, het leerlingvolgsysteem en de observaties. Ook worden eens per drie jaar alle kinderen van groep 6 t/m 8, personeelsleden en ouders systematisch ondervraagd over hun veiligheidsbeleving in het tevredenheidsonderzoek. In het veiligheidsprotocol worden alle afspraken betreffende veiligheid voor binnen- en buitenschoolse activiteiten bij elkaar gebracht. Het doel van dit protocol is dat alle betrokkenen op de hoogte zijn van de afspraken rondom veiligheid voor de ons toevertrouwde leerlingen te optimaliseren. Dit protocol en verdere documenten over de sociale veiligheid zijn ter inzage op school.</w:t>
      </w:r>
    </w:p>
    <w:p w14:paraId="1FB50C96" w14:textId="625718B5" w:rsidR="00147916" w:rsidRDefault="00147916" w:rsidP="00147916">
      <w:pPr>
        <w:pStyle w:val="Kop2ZN"/>
      </w:pPr>
      <w:r>
        <w:t>Voor- en naschoolse opvang</w:t>
      </w:r>
    </w:p>
    <w:p w14:paraId="5A95F2E0" w14:textId="7D4BC03D" w:rsidR="004928F2" w:rsidRPr="00794EBF" w:rsidRDefault="00147916" w:rsidP="004928F2">
      <w:pPr>
        <w:rPr>
          <w:b/>
          <w:bCs/>
        </w:rPr>
      </w:pPr>
      <w:r>
        <w:t xml:space="preserve">De scholen van Stichting Arlanta bieden de ouders de mogelijkheid van voor- en naschoolse opvang. Het bestuur van de Stichting heeft hierin gekozen voor het zogenaamde makelaarsmodel. Dit betekent dat het bestuur verantwoordelijk is voor de organisatie van de opvang en dat de uitvoering (de daadwerkelijke opvang) wordt uitbesteed. Voor vragen over de mogelijkheden en de kosten kunt u terecht bij de directeur. Kinderopvang TIKO, kan de opvang verzorgen. </w:t>
      </w:r>
      <w:r>
        <w:br/>
      </w:r>
      <w:r>
        <w:br/>
      </w:r>
      <w:r w:rsidR="004928F2" w:rsidRPr="00794EBF">
        <w:rPr>
          <w:b/>
          <w:bCs/>
        </w:rPr>
        <w:t>Rol van de ouders bij passend onderwijs</w:t>
      </w:r>
    </w:p>
    <w:p w14:paraId="45936938" w14:textId="77777777" w:rsidR="004928F2" w:rsidRDefault="004928F2" w:rsidP="004928F2">
      <w:r>
        <w:t>Passend onderwijs is niet denkbaar zonder ouders. U bent eerstverantwoordelijk voor de opvoeding en het welzijn van uw kind. U heeft veel kennis over de situatie van uw kind en heeft daarom een cruciale rol als het gaat om het zoeken naar een passend onderwijs- en zorgaanbod voor uw kind.</w:t>
      </w:r>
    </w:p>
    <w:p w14:paraId="59BBA170" w14:textId="6AD0E6BC" w:rsidR="00F05D0E" w:rsidRDefault="00F05D0E" w:rsidP="00753EE0">
      <w:pPr>
        <w:sectPr w:rsidR="00F05D0E" w:rsidSect="00476652">
          <w:pgSz w:w="11906" w:h="16838" w:code="9"/>
          <w:pgMar w:top="567" w:right="1247" w:bottom="1418" w:left="1247" w:header="709" w:footer="709" w:gutter="0"/>
          <w:cols w:space="708"/>
          <w:titlePg/>
          <w:docGrid w:linePitch="360"/>
        </w:sectPr>
      </w:pPr>
      <w:r>
        <w:rPr>
          <w:noProof/>
        </w:rPr>
        <w:drawing>
          <wp:anchor distT="0" distB="0" distL="114300" distR="114300" simplePos="0" relativeHeight="251658248" behindDoc="1" locked="0" layoutInCell="1" allowOverlap="1" wp14:anchorId="37D71300" wp14:editId="17D2D843">
            <wp:simplePos x="0" y="0"/>
            <wp:positionH relativeFrom="page">
              <wp:align>left</wp:align>
            </wp:positionH>
            <wp:positionV relativeFrom="paragraph">
              <wp:posOffset>611505</wp:posOffset>
            </wp:positionV>
            <wp:extent cx="7722870" cy="3850512"/>
            <wp:effectExtent l="0" t="0" r="0" b="0"/>
            <wp:wrapNone/>
            <wp:docPr id="1727627229"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627229" name="Afbeelding 8"/>
                    <pic:cNvPicPr/>
                  </pic:nvPicPr>
                  <pic:blipFill>
                    <a:blip r:embed="rId44">
                      <a:extLst>
                        <a:ext uri="{28A0092B-C50C-407E-A947-70E740481C1C}">
                          <a14:useLocalDpi xmlns:a14="http://schemas.microsoft.com/office/drawing/2010/main" val="0"/>
                        </a:ext>
                      </a:extLst>
                    </a:blip>
                    <a:stretch>
                      <a:fillRect/>
                    </a:stretch>
                  </pic:blipFill>
                  <pic:spPr>
                    <a:xfrm>
                      <a:off x="0" y="0"/>
                      <a:ext cx="7722870" cy="3850512"/>
                    </a:xfrm>
                    <a:prstGeom prst="rect">
                      <a:avLst/>
                    </a:prstGeom>
                  </pic:spPr>
                </pic:pic>
              </a:graphicData>
            </a:graphic>
            <wp14:sizeRelH relativeFrom="margin">
              <wp14:pctWidth>0</wp14:pctWidth>
            </wp14:sizeRelH>
            <wp14:sizeRelV relativeFrom="margin">
              <wp14:pctHeight>0</wp14:pctHeight>
            </wp14:sizeRelV>
          </wp:anchor>
        </w:drawing>
      </w:r>
      <w:r w:rsidR="004928F2">
        <w:t>Door een intensieve samenwerking kunnen wij de onderwijskansen van uw kind verder verhogen. Het is daarom belangrijk goede afspraken te maken, transparant te zijn en heldere verwachtingen naar elkaar uit te spreken.</w:t>
      </w:r>
    </w:p>
    <w:p w14:paraId="1443BB0D" w14:textId="6BDA1812" w:rsidR="00B370AE" w:rsidRDefault="00B370AE" w:rsidP="00794EBF">
      <w:pPr>
        <w:pStyle w:val="Kop1"/>
        <w:numPr>
          <w:ilvl w:val="0"/>
          <w:numId w:val="5"/>
        </w:numPr>
      </w:pPr>
      <w:bookmarkStart w:id="8" w:name="_Toc209451558"/>
      <w:r>
        <w:lastRenderedPageBreak/>
        <w:t xml:space="preserve">Overige </w:t>
      </w:r>
      <w:bookmarkEnd w:id="8"/>
      <w:r>
        <w:t>za</w:t>
      </w:r>
      <w:r w:rsidR="00794EBF">
        <w:t>ken</w:t>
      </w:r>
    </w:p>
    <w:p w14:paraId="0B16B967" w14:textId="77777777" w:rsidR="00B370AE" w:rsidRDefault="00B370AE" w:rsidP="00B370AE"/>
    <w:p w14:paraId="6D625510" w14:textId="3F079FBE" w:rsidR="00B370AE" w:rsidRDefault="0076651E" w:rsidP="00B370AE">
      <w:pPr>
        <w:pStyle w:val="Kop2ZN"/>
      </w:pPr>
      <w:r>
        <w:br/>
      </w:r>
      <w:r w:rsidR="00B370AE">
        <w:t>Aanmelding</w:t>
      </w:r>
    </w:p>
    <w:p w14:paraId="70662ECF" w14:textId="77777777" w:rsidR="00B370AE" w:rsidRDefault="00B370AE" w:rsidP="00B370AE">
      <w:r>
        <w:t>Eens per jaar, in maart of april, wordt er op onze scholen een open dag georganiseerd. U kunt dan verschillende scholen bezoeken en kijken welke scholen het beste bij uw kind past. Wanneer onze school de voorkeur heeft kunt u uw kind aanmelden. Per kind wordt een aanmeldingsformulier ingevuld. Op basis van de door u ingevulde gegevens wordt bekeken of wij de passende school zijn voor uw kind en hem/haar kunnen bieden wat hij/zij nodig heeft voor een optimale ontwikkeling. Hiervoor heeft de school maximaal 6 weken de tijd. In bijzondere gevallen, bijvoorbeeld van extern onderzoek bij instanties waar uw kind t.b.v. zijn ontwikkeling extra ondersteuning heeft gehad, kan deze termijn nog eens met 4 weken worden verlengd. Zodra is vastgesteld dat de school het juiste onderwijs kan bieden dat bij het kind past, ontvangt u een inschrijfformulier dat u invult en wordt uw kind ingeschreven als (toekomstige) leerling van onze school.</w:t>
      </w:r>
    </w:p>
    <w:p w14:paraId="1B1EBFE6" w14:textId="77777777" w:rsidR="00B370AE" w:rsidRDefault="00B370AE" w:rsidP="00B370AE">
      <w:r>
        <w:t>Minimaal 6 weken voordat uw kind 4 jaar wordt, neemt de leerkracht van de groep waarin uw kind wordt geplaatst contact met u op voor een kennismakingsgesprek. Tijdens dit gesprek worden de laatste afspraken gemaakt die nodig zijn voor een goede start bij ons op school, waaronder de proefdagen waarop uw kind al een enkele keer vooraf kan meedraaien en zijn toekomstige groep.</w:t>
      </w:r>
    </w:p>
    <w:p w14:paraId="05B4A869" w14:textId="2D7FEE17" w:rsidR="00B370AE" w:rsidRDefault="00B370AE" w:rsidP="00B370AE">
      <w:pPr>
        <w:pStyle w:val="Kop2ZN"/>
      </w:pPr>
      <w:r>
        <w:t>Activiteitencommissie</w:t>
      </w:r>
      <w:r w:rsidR="59326215">
        <w:t xml:space="preserve"> en klankbordgroep</w:t>
      </w:r>
      <w:r>
        <w:t>:</w:t>
      </w:r>
    </w:p>
    <w:p w14:paraId="7EAD6D0D" w14:textId="1D71818C" w:rsidR="00B370AE" w:rsidRDefault="00B370AE" w:rsidP="00B370AE">
      <w:r>
        <w:t>Onze school heeft een activiteitencommissie, bestaande uit een groep ouders en een vertegenwoordiger uit het team. De commissie ondersteunt bij het organiseren van tal van activiteiten, zoals bij Sinterklaas en het Kerstfeest.</w:t>
      </w:r>
      <w:r>
        <w:br/>
      </w:r>
      <w:r w:rsidR="1FE6AC75">
        <w:t xml:space="preserve">Het afgelopen </w:t>
      </w:r>
      <w:r w:rsidR="199185BE">
        <w:t xml:space="preserve">schooljaar </w:t>
      </w:r>
      <w:r w:rsidR="46BE1B28">
        <w:t xml:space="preserve">zijn eerste ervaringen opgedaan met de nieuw ingerichte </w:t>
      </w:r>
      <w:r w:rsidR="0076651E">
        <w:t>klankbordgroep</w:t>
      </w:r>
      <w:r w:rsidR="46BE1B28">
        <w:t xml:space="preserve">. Hier wordt positief op teruggekeken en zullen wij daarom ook komend jaar </w:t>
      </w:r>
      <w:r w:rsidR="0076651E">
        <w:t>continueren</w:t>
      </w:r>
      <w:r w:rsidR="0885F85C">
        <w:t xml:space="preserve">. Wij komen </w:t>
      </w:r>
      <w:r w:rsidR="199185BE">
        <w:t xml:space="preserve">2-3 per jaar </w:t>
      </w:r>
      <w:r w:rsidR="2891DC0B">
        <w:t xml:space="preserve">om </w:t>
      </w:r>
      <w:r w:rsidR="199185BE">
        <w:t>schoolzaken op hoofd</w:t>
      </w:r>
      <w:r w:rsidR="14386C01">
        <w:t xml:space="preserve">lijnen </w:t>
      </w:r>
      <w:r w:rsidR="187C4CA0">
        <w:t xml:space="preserve">te bespreken en input vanuit ouders in te brengen. De </w:t>
      </w:r>
      <w:r w:rsidR="14386C01">
        <w:t>klankbordgroep funge</w:t>
      </w:r>
      <w:r w:rsidR="5E46A514">
        <w:t xml:space="preserve">ert daarmee </w:t>
      </w:r>
      <w:r w:rsidR="14386C01">
        <w:t>namens de ouders van de school.</w:t>
      </w:r>
      <w:r w:rsidR="199185BE">
        <w:t xml:space="preserve"> </w:t>
      </w:r>
    </w:p>
    <w:p w14:paraId="5E3D92AB" w14:textId="77777777" w:rsidR="00B370AE" w:rsidRDefault="00B370AE" w:rsidP="00B370AE">
      <w:pPr>
        <w:pStyle w:val="Kop2ZN"/>
      </w:pPr>
      <w:r>
        <w:t>Beeldmateriaal:</w:t>
      </w:r>
    </w:p>
    <w:p w14:paraId="7B308934" w14:textId="77777777" w:rsidR="00B370AE" w:rsidRDefault="00B370AE" w:rsidP="00B370AE">
      <w:r>
        <w:t>Met ingang van mei 2018 is de Algemene Verordening Gegevensbescherming van kracht. Deze Europese wetgeving beschermt de privacy van kinderen en volwassenen. Behalve regelgeving over het vastleggen van gegevens, heeft deze wet ook betrekking op het gebruik van beeldmateriaal voor diverse doeleinden. U geeft eenmalig uw voorkeuren aan voor het gebruik van beeldmateriaal voor uw kind. U kunt ten alle tijde uw voorkeur wijzigen. In de wetgeving is ook regelgeving opgenomen met betrekking tot publicatie van beeldmateriaal door derden. Hiervoor geldt namelijk dat u - als ouder - foto's die u maakt van leerlingen tijdens een evenement op school, niet mag verwerken (bijvoorbeeld plaatsen op een facebookpagina) zonder dat de ouders van de leerlingen die op de foto staan hiervoor toestemming hebben gegeven. Deze toestemming geeft u via Social Schools.</w:t>
      </w:r>
    </w:p>
    <w:p w14:paraId="100C7CFD" w14:textId="22E18025" w:rsidR="00B370AE" w:rsidRDefault="0076651E" w:rsidP="00B370AE">
      <w:pPr>
        <w:pStyle w:val="Kop2ZN"/>
      </w:pPr>
      <w:r>
        <w:br/>
      </w:r>
      <w:r>
        <w:br/>
      </w:r>
      <w:r>
        <w:lastRenderedPageBreak/>
        <w:br/>
      </w:r>
      <w:r>
        <w:br/>
      </w:r>
      <w:r>
        <w:br/>
      </w:r>
      <w:r>
        <w:br/>
      </w:r>
      <w:r>
        <w:br/>
      </w:r>
      <w:r w:rsidR="00B370AE">
        <w:t>Bibliotheek op school</w:t>
      </w:r>
    </w:p>
    <w:p w14:paraId="11C2E85E" w14:textId="7F642CB2" w:rsidR="00B370AE" w:rsidRDefault="00B370AE" w:rsidP="0076651E">
      <w:r>
        <w:t>De kinderen kunnen boeken lenen bij de schoolbibliotheek. Tevens is er een leesconsulent betrokken bij de school.</w:t>
      </w:r>
    </w:p>
    <w:p w14:paraId="0F4C5B7D" w14:textId="1047504C" w:rsidR="00B370AE" w:rsidRDefault="00B370AE" w:rsidP="00B370AE">
      <w:pPr>
        <w:pStyle w:val="Kop2ZN"/>
      </w:pPr>
      <w:r>
        <w:t>Schooltijden</w:t>
      </w:r>
    </w:p>
    <w:p w14:paraId="7F5E71D2" w14:textId="77777777" w:rsidR="00B370AE" w:rsidRDefault="00B370AE" w:rsidP="00B370AE">
      <w:r>
        <w:t>Alle kinderen gaan maandag t/m donderdag van 08.15 uur tot 14.00 uur naar school. Alle kinderen gaan op vrijdag van 08.15 uur tot 12.15 uur naar school.</w:t>
      </w:r>
    </w:p>
    <w:p w14:paraId="654173F5" w14:textId="695CD522" w:rsidR="00B370AE" w:rsidRDefault="00B370AE" w:rsidP="00B370AE">
      <w:r>
        <w:t>Elke ochtendpauze is van 10.00 uur - 10.15 uur. Gedurende het schooljaar zijn er buiten de vakanties om een aantal studiedagen gepland voor het team. De kinderen zijn dan vrij. De data van de studiemomenten staan vermeld in de jaarplanning op Social Schools of worden tijdig via Social Schools doorgegeven.</w:t>
      </w:r>
    </w:p>
    <w:p w14:paraId="1B0A62C9" w14:textId="77777777" w:rsidR="00B370AE" w:rsidRDefault="00B370AE" w:rsidP="00B370AE">
      <w:pPr>
        <w:pStyle w:val="Kop2ZN"/>
      </w:pPr>
      <w:r>
        <w:t>Ziekte en absentie</w:t>
      </w:r>
    </w:p>
    <w:p w14:paraId="787C7842" w14:textId="015161B9" w:rsidR="00B370AE" w:rsidRDefault="00B370AE" w:rsidP="00B370AE">
      <w:r>
        <w:t xml:space="preserve">Wilt u ziekte van uw kind voor schooltijd doorgeven aan de school? </w:t>
      </w:r>
      <w:r w:rsidR="6F3C5F0E">
        <w:t>Graag</w:t>
      </w:r>
      <w:r>
        <w:t xml:space="preserve"> telefonisch</w:t>
      </w:r>
      <w:r w:rsidR="02A460A0">
        <w:t xml:space="preserve">. </w:t>
      </w:r>
    </w:p>
    <w:p w14:paraId="5A1E6181" w14:textId="77777777" w:rsidR="00B370AE" w:rsidRDefault="00B370AE" w:rsidP="00B370AE">
      <w:pPr>
        <w:pStyle w:val="Kop2ZN"/>
      </w:pPr>
      <w:r>
        <w:t>Ziekte leerkracht</w:t>
      </w:r>
    </w:p>
    <w:p w14:paraId="5A8F707F" w14:textId="77777777" w:rsidR="00B370AE" w:rsidRDefault="00B370AE" w:rsidP="00B370AE">
      <w:r>
        <w:t>Bij ziekte van een leerkracht maken wij gebruik van de vervangingspool van de stichting. Dit is een pool van vaste invalleerkrachten die kortdurende vervangingen verzorgt. In geval van langdurige ziekte, zoeken wij zo snel mogelijk een oplossing voor langere termijn.</w:t>
      </w:r>
    </w:p>
    <w:p w14:paraId="4BDBA1C9" w14:textId="77777777" w:rsidR="00B370AE" w:rsidRDefault="00B370AE" w:rsidP="00B370AE">
      <w:pPr>
        <w:pStyle w:val="Kop2ZN"/>
      </w:pPr>
      <w:r>
        <w:t>Gymnastiek</w:t>
      </w:r>
    </w:p>
    <w:p w14:paraId="43DA7A34" w14:textId="32AF057B" w:rsidR="00B370AE" w:rsidRDefault="00B370AE" w:rsidP="00B370AE">
      <w:r>
        <w:t xml:space="preserve">De kinderen krijgen op </w:t>
      </w:r>
      <w:r w:rsidR="32A62EFF">
        <w:t>dins</w:t>
      </w:r>
      <w:r>
        <w:t>dag en donderdag gymnastiek. De kinderen van groep 1 en 2 hebben hiervoor alleen gymschoenen nodig. Wij verzoeken u de schoenen te voorzien van de naam van uw kind. De gymschoenen blijven op school in een daarvoor bestemde mand.</w:t>
      </w:r>
    </w:p>
    <w:p w14:paraId="2F8F0318" w14:textId="3CBA65F3" w:rsidR="00B370AE" w:rsidRDefault="00B370AE" w:rsidP="00B370AE">
      <w:r>
        <w:t>De kinderen van groep 3 t/m 8 hebben hiervoor gymkleding en schoenen nodig.</w:t>
      </w:r>
    </w:p>
    <w:p w14:paraId="1C768045" w14:textId="77777777" w:rsidR="00B370AE" w:rsidRDefault="00B370AE" w:rsidP="00B370AE">
      <w:pPr>
        <w:pStyle w:val="Kop2ZN"/>
      </w:pPr>
      <w:r>
        <w:t>Halen en brengen</w:t>
      </w:r>
    </w:p>
    <w:p w14:paraId="092394A9" w14:textId="77777777" w:rsidR="00B370AE" w:rsidRDefault="00B370AE" w:rsidP="00B370AE">
      <w:r>
        <w:t>U kunt uw kind vanaf 08.05 uur op school brengen. Wanneer om 08.10 uur de eerste bel gaat, mogen de kinderen van groep 3 t/m 8 alvast naar binnen. De kinderen van groep 1 en 2 mogen om 08.10 uur naar binnengebracht worden door hun ouders.</w:t>
      </w:r>
    </w:p>
    <w:p w14:paraId="350AD6B6" w14:textId="77777777" w:rsidR="00B370AE" w:rsidRDefault="00B370AE" w:rsidP="00B370AE">
      <w:pPr>
        <w:pStyle w:val="Kop2ZN"/>
      </w:pPr>
      <w:r>
        <w:t>Luizencontrole</w:t>
      </w:r>
    </w:p>
    <w:p w14:paraId="7BDBCA3F" w14:textId="77777777" w:rsidR="00B370AE" w:rsidRDefault="00B370AE" w:rsidP="00B370AE">
      <w:r>
        <w:t>De plekken waar veel kinderen zijn, kunnen luizen voorkomen en zich snel verspreiden. Daarom houden wij na iedere vakantie een luizencontrole. Een groepje speciaal daarvoor geïnstrueerde ouders voert de week na een vakantie de controle uit.</w:t>
      </w:r>
    </w:p>
    <w:p w14:paraId="79967A80" w14:textId="77777777" w:rsidR="00B370AE" w:rsidRDefault="00B370AE" w:rsidP="00B370AE">
      <w:pPr>
        <w:pStyle w:val="Kop2ZN"/>
      </w:pPr>
      <w:r>
        <w:t>Social schools</w:t>
      </w:r>
    </w:p>
    <w:p w14:paraId="1CE68C2B" w14:textId="77777777" w:rsidR="00B370AE" w:rsidRDefault="00B370AE" w:rsidP="00B370AE">
      <w:r>
        <w:t>Via Social Schools houden we u op de hoogte van alle ontwikkelingen op onze school. Ook delen we foto's en video's van activiteiten op school. Social Schools beschikt over een app voor op uw telefoon of tablet.</w:t>
      </w:r>
    </w:p>
    <w:p w14:paraId="19C01947" w14:textId="77777777" w:rsidR="00B370AE" w:rsidRDefault="00B370AE" w:rsidP="00B370AE"/>
    <w:p w14:paraId="39EAD3B0" w14:textId="77777777" w:rsidR="00B370AE" w:rsidRDefault="00B370AE" w:rsidP="00B370AE">
      <w:pPr>
        <w:spacing w:after="160" w:line="24" w:lineRule="auto"/>
      </w:pPr>
      <w:r>
        <w:br w:type="page"/>
      </w:r>
    </w:p>
    <w:p w14:paraId="00C7EA12" w14:textId="77777777" w:rsidR="00B370AE" w:rsidRDefault="00B370AE" w:rsidP="00B370AE"/>
    <w:p w14:paraId="106B73EE" w14:textId="77777777" w:rsidR="00B370AE" w:rsidRDefault="00B370AE" w:rsidP="00B370AE"/>
    <w:p w14:paraId="054B3E91" w14:textId="77777777" w:rsidR="00B370AE" w:rsidRDefault="00B370AE" w:rsidP="00B370AE"/>
    <w:p w14:paraId="1D104A32" w14:textId="77777777" w:rsidR="00794EBF" w:rsidRDefault="00794EBF" w:rsidP="00B370AE">
      <w:pPr>
        <w:pStyle w:val="Kop2ZN"/>
      </w:pPr>
    </w:p>
    <w:p w14:paraId="208ED605" w14:textId="2813DCF4" w:rsidR="00B370AE" w:rsidRDefault="00B370AE" w:rsidP="00B370AE">
      <w:pPr>
        <w:pStyle w:val="Kop2ZN"/>
      </w:pPr>
      <w:r>
        <w:t>Schoolfotograaf</w:t>
      </w:r>
    </w:p>
    <w:p w14:paraId="22B53E1B" w14:textId="77777777" w:rsidR="00B370AE" w:rsidRDefault="00B370AE" w:rsidP="00B370AE">
      <w:r>
        <w:t>Elk jaar bezoekt de schoolfotograaf onze school. Hij maakt dan groepsfoto's en individuele foto's van iedere leerling. Voor groep 8 wordt een speciale groepsfoto vereeuwigd. De fotograaf wordt geboekt aan het begin of aan het einde van het nieuwe schooljaar.</w:t>
      </w:r>
    </w:p>
    <w:p w14:paraId="1E1C65CE" w14:textId="77777777" w:rsidR="00B370AE" w:rsidRDefault="00B370AE" w:rsidP="00B370AE"/>
    <w:p w14:paraId="427A5B10" w14:textId="77777777" w:rsidR="00B370AE" w:rsidRPr="00CE3420" w:rsidRDefault="00B370AE" w:rsidP="00B370AE">
      <w:pPr>
        <w:rPr>
          <w:rFonts w:asciiTheme="majorHAnsi" w:hAnsiTheme="majorHAnsi"/>
          <w:b/>
          <w:bCs/>
          <w:sz w:val="24"/>
        </w:rPr>
      </w:pPr>
      <w:r w:rsidRPr="00CE3420">
        <w:rPr>
          <w:rFonts w:asciiTheme="majorHAnsi" w:hAnsiTheme="majorHAnsi"/>
          <w:b/>
          <w:bCs/>
          <w:sz w:val="24"/>
        </w:rPr>
        <w:t>Schoolongevallen verzekering</w:t>
      </w:r>
    </w:p>
    <w:p w14:paraId="6B045CBC" w14:textId="77777777" w:rsidR="00B370AE" w:rsidRDefault="00B370AE" w:rsidP="00B370AE">
      <w:r>
        <w:t>Zoals eerder in deze gids is al aangegeven, dat wij ongelukjes proberen te voorkomen. Desondanks kan er wel eens iets misgaan. Een schuldige is soms moeilijk aan te wijzen. De school kan alleen aansprakelijk worden gesteld, wanneer het gaat om schade die te wijten is aan nalatigheid van bestuur of personeel. Wilt u goed gedekt zijn, dan kunt u bij verschillende banken en verzekeringsmaatschappijen terecht voor een scholierenverzekering. Onze school kan niet aansprakelijk worden gesteld voor verlies van eigendommen van uw kind of het defect raken daarvan. U kunt hierbij denken aan spullen, zoals: jassen, tassen, fietsen, horloges en brillen. Dit geldt ook voor spullen die de leerkracht tijdelijk voor uw kind bewaart.</w:t>
      </w:r>
    </w:p>
    <w:p w14:paraId="394EA8D0" w14:textId="77777777" w:rsidR="00B370AE" w:rsidRDefault="00B370AE" w:rsidP="00B370AE">
      <w:pPr>
        <w:pStyle w:val="Kop2ZN"/>
      </w:pPr>
      <w:r>
        <w:t>Schoolreisjes</w:t>
      </w:r>
    </w:p>
    <w:p w14:paraId="19AEF9FF" w14:textId="78C31CBA" w:rsidR="00B370AE" w:rsidRDefault="00B370AE" w:rsidP="00B370AE">
      <w:r>
        <w:t xml:space="preserve">Al onze groepen gaan elk jaar op schoolreis. De reisjes passen uiteraard bij de leeftijd en de belangstelling van de betreffende groep. De groepen </w:t>
      </w:r>
      <w:r w:rsidR="4A24C7C1">
        <w:t xml:space="preserve">6, </w:t>
      </w:r>
      <w:r>
        <w:t xml:space="preserve">7 en 8 gaan 1x in de </w:t>
      </w:r>
      <w:r w:rsidR="77214064">
        <w:t>drie</w:t>
      </w:r>
      <w:r>
        <w:t xml:space="preserve"> jaar op een driedaagse schoolkamp.</w:t>
      </w:r>
    </w:p>
    <w:p w14:paraId="68B97B95" w14:textId="77777777" w:rsidR="00B370AE" w:rsidRDefault="00B370AE" w:rsidP="00B370AE">
      <w:pPr>
        <w:pStyle w:val="Kop2ZN"/>
      </w:pPr>
      <w:r>
        <w:t>Sponsoring</w:t>
      </w:r>
    </w:p>
    <w:p w14:paraId="2EC6FC11" w14:textId="77777777" w:rsidR="00B370AE" w:rsidRDefault="00B370AE" w:rsidP="00B370AE">
      <w:r>
        <w:t>Af en toe maakt onze school gebruik van sponsoring. Met deze extra inkomsten kunnen wij activiteiten en hulpmiddelen betalen waar wij anders geen geld voor hebben.</w:t>
      </w:r>
    </w:p>
    <w:p w14:paraId="22C0D219" w14:textId="77777777" w:rsidR="00B370AE" w:rsidRDefault="00B370AE" w:rsidP="00B370AE">
      <w:pPr>
        <w:pStyle w:val="Kop2ZN"/>
      </w:pPr>
      <w:r>
        <w:t>Sport</w:t>
      </w:r>
    </w:p>
    <w:p w14:paraId="5A48CC37" w14:textId="4C8F31D7" w:rsidR="00B370AE" w:rsidRDefault="00B370AE" w:rsidP="00B370AE">
      <w:r>
        <w:t>Wij vinden het belangrijk kinderen te stimuleren om te sporten. Binnen ons lesrooster krijgt uw kind wekelijks gymnastiek aangeboden. Onze school doet ook mee aan verschillende sporttoernooien, zoals: voetbal en korfbal. Daarnaast doet onze school mee aan de Koningsspelen</w:t>
      </w:r>
      <w:r w:rsidR="0032511E">
        <w:t>.</w:t>
      </w:r>
    </w:p>
    <w:p w14:paraId="35CF5098" w14:textId="77777777" w:rsidR="00B370AE" w:rsidRDefault="00B370AE" w:rsidP="00B370AE">
      <w:pPr>
        <w:pStyle w:val="Kop2ZN"/>
      </w:pPr>
      <w:r>
        <w:t>Gebruik mobiele telefoons</w:t>
      </w:r>
    </w:p>
    <w:p w14:paraId="1DD7EF41" w14:textId="77777777" w:rsidR="00EF1B7A" w:rsidRDefault="00B370AE" w:rsidP="00B370AE">
      <w:pPr>
        <w:sectPr w:rsidR="00EF1B7A" w:rsidSect="00476652">
          <w:pgSz w:w="11906" w:h="16838" w:code="9"/>
          <w:pgMar w:top="567" w:right="1247" w:bottom="1418" w:left="1247" w:header="709" w:footer="709" w:gutter="0"/>
          <w:cols w:space="708"/>
          <w:titlePg/>
          <w:docGrid w:linePitch="360"/>
        </w:sectPr>
      </w:pPr>
      <w:r>
        <w:t>Onze school is telefonisch bereikbaar. Uw kind kan als het nodig is de telefoon van school gebruiken. Het is dan ook niet toegestaan dat uw kind een mobiele telefoon gebruikt op school. Dit geldt ook voor audioapparatuur.</w:t>
      </w:r>
    </w:p>
    <w:p w14:paraId="7F2A6C60" w14:textId="567A7C9A" w:rsidR="00794EBF" w:rsidRDefault="0076651E" w:rsidP="0076651E">
      <w:pPr>
        <w:pStyle w:val="Kop1"/>
        <w:numPr>
          <w:ilvl w:val="0"/>
          <w:numId w:val="0"/>
        </w:numPr>
        <w:ind w:left="360"/>
      </w:pPr>
      <w:bookmarkStart w:id="9" w:name="_Toc209451559"/>
      <w:r>
        <w:lastRenderedPageBreak/>
        <w:t xml:space="preserve">8. </w:t>
      </w:r>
      <w:r w:rsidR="00B66800">
        <w:t xml:space="preserve">Vakantie, feestdagen en vrije </w:t>
      </w:r>
      <w:bookmarkEnd w:id="9"/>
      <w:r w:rsidR="00B66800">
        <w:t>dage</w:t>
      </w:r>
      <w:r>
        <w:t>n</w:t>
      </w:r>
    </w:p>
    <w:p w14:paraId="6774CC3D" w14:textId="6C2C5919" w:rsidR="00B66800" w:rsidRDefault="0076651E" w:rsidP="00B66800">
      <w:pPr>
        <w:pStyle w:val="Kop2ZN"/>
      </w:pPr>
      <w:r>
        <w:br/>
      </w:r>
      <w:r w:rsidR="00B66800">
        <w:t>Vakantierooster 202</w:t>
      </w:r>
      <w:r w:rsidR="3B0D2E82">
        <w:t>6</w:t>
      </w:r>
      <w:r w:rsidR="00B66800">
        <w:t>-202</w:t>
      </w:r>
      <w:r w:rsidR="5A49A106">
        <w:t>7</w:t>
      </w:r>
    </w:p>
    <w:p w14:paraId="06CC31D5" w14:textId="77777777" w:rsidR="00B66800" w:rsidRDefault="00B66800" w:rsidP="00B66800"/>
    <w:p w14:paraId="62A05A8B" w14:textId="69951920" w:rsidR="00B66800" w:rsidRDefault="00B66800" w:rsidP="00B66800">
      <w:r w:rsidRPr="005C47EF">
        <w:t xml:space="preserve">Het vakantierooster is gelijk voor alle scholen van Arlanta. Naast het vakantierooster zijn er nog een aantal </w:t>
      </w:r>
      <w:r w:rsidR="00AC2813" w:rsidRPr="005C47EF">
        <w:t>school specifieke</w:t>
      </w:r>
      <w:r w:rsidRPr="005C47EF">
        <w:t xml:space="preserve"> studiedagen. Deze dagen zijn ook in het onderstaande vakantierooster opgenomen.</w:t>
      </w:r>
    </w:p>
    <w:p w14:paraId="3CBE801B" w14:textId="77777777" w:rsidR="00B66800" w:rsidRDefault="00B66800" w:rsidP="00B66800"/>
    <w:p w14:paraId="73455E14" w14:textId="77777777" w:rsidR="00B66800" w:rsidRDefault="00B66800" w:rsidP="00B66800"/>
    <w:tbl>
      <w:tblPr>
        <w:tblStyle w:val="Onopgemaaktetabel4"/>
        <w:tblW w:w="0" w:type="auto"/>
        <w:tblLook w:val="0600" w:firstRow="0" w:lastRow="0" w:firstColumn="0" w:lastColumn="0" w:noHBand="1" w:noVBand="1"/>
      </w:tblPr>
      <w:tblGrid>
        <w:gridCol w:w="3134"/>
        <w:gridCol w:w="3134"/>
        <w:gridCol w:w="3134"/>
      </w:tblGrid>
      <w:tr w:rsidR="00AC2813" w:rsidRPr="005955BD" w14:paraId="2C9AEC6E" w14:textId="77777777" w:rsidTr="009E5E2C">
        <w:tc>
          <w:tcPr>
            <w:tcW w:w="3134" w:type="dxa"/>
          </w:tcPr>
          <w:p w14:paraId="7E2B041B" w14:textId="77777777" w:rsidR="00AC2813" w:rsidRPr="005955BD" w:rsidRDefault="00AC2813" w:rsidP="009E5E2C">
            <w:pPr>
              <w:spacing w:line="240" w:lineRule="auto"/>
              <w:rPr>
                <w:rFonts w:asciiTheme="minorHAnsi" w:hAnsiTheme="minorHAnsi"/>
              </w:rPr>
            </w:pPr>
            <w:r w:rsidRPr="005955BD">
              <w:rPr>
                <w:rFonts w:asciiTheme="minorHAnsi" w:hAnsiTheme="minorHAnsi"/>
                <w:noProof/>
              </w:rPr>
              <w:drawing>
                <wp:anchor distT="0" distB="0" distL="114300" distR="114300" simplePos="0" relativeHeight="251658274" behindDoc="1" locked="0" layoutInCell="1" allowOverlap="1" wp14:anchorId="1DD64C7C" wp14:editId="4140EC51">
                  <wp:simplePos x="0" y="0"/>
                  <wp:positionH relativeFrom="column">
                    <wp:posOffset>267665</wp:posOffset>
                  </wp:positionH>
                  <wp:positionV relativeFrom="paragraph">
                    <wp:posOffset>143065</wp:posOffset>
                  </wp:positionV>
                  <wp:extent cx="1333081" cy="1016099"/>
                  <wp:effectExtent l="0" t="0" r="635" b="0"/>
                  <wp:wrapNone/>
                  <wp:docPr id="492482740"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482740" name="Afbeelding 492482740"/>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333081" cy="1016099"/>
                          </a:xfrm>
                          <a:prstGeom prst="rect">
                            <a:avLst/>
                          </a:prstGeom>
                        </pic:spPr>
                      </pic:pic>
                    </a:graphicData>
                  </a:graphic>
                  <wp14:sizeRelH relativeFrom="margin">
                    <wp14:pctWidth>0</wp14:pctWidth>
                  </wp14:sizeRelH>
                  <wp14:sizeRelV relativeFrom="margin">
                    <wp14:pctHeight>0</wp14:pctHeight>
                  </wp14:sizeRelV>
                </wp:anchor>
              </w:drawing>
            </w:r>
          </w:p>
        </w:tc>
        <w:tc>
          <w:tcPr>
            <w:tcW w:w="3134" w:type="dxa"/>
          </w:tcPr>
          <w:p w14:paraId="534976F2" w14:textId="77777777" w:rsidR="00AC2813" w:rsidRPr="005955BD" w:rsidRDefault="00AC2813" w:rsidP="009E5E2C">
            <w:pPr>
              <w:spacing w:line="240" w:lineRule="auto"/>
              <w:jc w:val="center"/>
              <w:rPr>
                <w:rFonts w:asciiTheme="minorHAnsi" w:hAnsiTheme="minorHAnsi"/>
                <w:noProof/>
                <w:position w:val="4"/>
                <w:sz w:val="20"/>
              </w:rPr>
            </w:pPr>
            <w:r w:rsidRPr="005955BD">
              <w:rPr>
                <w:rFonts w:asciiTheme="minorHAnsi" w:hAnsiTheme="minorHAnsi"/>
                <w:noProof/>
              </w:rPr>
              <w:drawing>
                <wp:anchor distT="0" distB="0" distL="114300" distR="114300" simplePos="0" relativeHeight="251658273" behindDoc="1" locked="0" layoutInCell="1" allowOverlap="1" wp14:anchorId="72B6ACE6" wp14:editId="6513ECB6">
                  <wp:simplePos x="0" y="0"/>
                  <wp:positionH relativeFrom="column">
                    <wp:posOffset>165586</wp:posOffset>
                  </wp:positionH>
                  <wp:positionV relativeFrom="paragraph">
                    <wp:posOffset>-580448</wp:posOffset>
                  </wp:positionV>
                  <wp:extent cx="1519110" cy="2148737"/>
                  <wp:effectExtent l="0" t="0" r="0" b="0"/>
                  <wp:wrapNone/>
                  <wp:docPr id="362869519"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869519" name="Afbeelding 362869519"/>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519110" cy="2148737"/>
                          </a:xfrm>
                          <a:prstGeom prst="rect">
                            <a:avLst/>
                          </a:prstGeom>
                        </pic:spPr>
                      </pic:pic>
                    </a:graphicData>
                  </a:graphic>
                  <wp14:sizeRelH relativeFrom="margin">
                    <wp14:pctWidth>0</wp14:pctWidth>
                  </wp14:sizeRelH>
                  <wp14:sizeRelV relativeFrom="margin">
                    <wp14:pctHeight>0</wp14:pctHeight>
                  </wp14:sizeRelV>
                </wp:anchor>
              </w:drawing>
            </w:r>
          </w:p>
          <w:p w14:paraId="4464F48F" w14:textId="77777777" w:rsidR="00AC2813" w:rsidRPr="005955BD" w:rsidRDefault="00AC2813" w:rsidP="009E5E2C">
            <w:pPr>
              <w:spacing w:line="240" w:lineRule="auto"/>
              <w:jc w:val="center"/>
              <w:rPr>
                <w:rFonts w:asciiTheme="minorHAnsi" w:hAnsiTheme="minorHAnsi"/>
                <w:noProof/>
                <w:position w:val="4"/>
                <w:sz w:val="20"/>
              </w:rPr>
            </w:pPr>
          </w:p>
          <w:p w14:paraId="7006F933" w14:textId="77777777" w:rsidR="00AC2813" w:rsidRPr="005955BD" w:rsidRDefault="00AC2813" w:rsidP="009E5E2C">
            <w:pPr>
              <w:spacing w:line="240" w:lineRule="auto"/>
              <w:jc w:val="center"/>
              <w:rPr>
                <w:rFonts w:asciiTheme="minorHAnsi" w:hAnsiTheme="minorHAnsi"/>
                <w:noProof/>
                <w:position w:val="4"/>
                <w:sz w:val="20"/>
              </w:rPr>
            </w:pPr>
          </w:p>
          <w:p w14:paraId="5692FEE7" w14:textId="77777777" w:rsidR="00AC2813" w:rsidRPr="005955BD" w:rsidRDefault="00AC2813" w:rsidP="009E5E2C">
            <w:pPr>
              <w:spacing w:line="240" w:lineRule="auto"/>
              <w:jc w:val="center"/>
              <w:rPr>
                <w:rFonts w:asciiTheme="minorHAnsi" w:hAnsiTheme="minorHAnsi"/>
                <w:noProof/>
                <w:position w:val="4"/>
                <w:sz w:val="20"/>
              </w:rPr>
            </w:pPr>
          </w:p>
          <w:p w14:paraId="6049DAFA" w14:textId="77777777" w:rsidR="00AC2813" w:rsidRPr="005955BD" w:rsidRDefault="00AC2813" w:rsidP="009E5E2C">
            <w:pPr>
              <w:spacing w:line="240" w:lineRule="auto"/>
              <w:jc w:val="center"/>
              <w:rPr>
                <w:rFonts w:asciiTheme="minorHAnsi" w:hAnsiTheme="minorHAnsi"/>
                <w:noProof/>
                <w:position w:val="4"/>
                <w:sz w:val="20"/>
              </w:rPr>
            </w:pPr>
          </w:p>
          <w:p w14:paraId="0C629AB7" w14:textId="77777777" w:rsidR="00AC2813" w:rsidRPr="005955BD" w:rsidRDefault="00AC2813" w:rsidP="009E5E2C">
            <w:pPr>
              <w:spacing w:line="240" w:lineRule="auto"/>
              <w:jc w:val="center"/>
              <w:rPr>
                <w:rFonts w:asciiTheme="minorHAnsi" w:hAnsiTheme="minorHAnsi"/>
                <w:noProof/>
                <w:position w:val="4"/>
                <w:sz w:val="20"/>
              </w:rPr>
            </w:pPr>
          </w:p>
          <w:p w14:paraId="3DD6158E" w14:textId="77777777" w:rsidR="00AC2813" w:rsidRPr="005955BD" w:rsidRDefault="00AC2813" w:rsidP="009E5E2C">
            <w:pPr>
              <w:spacing w:line="240" w:lineRule="auto"/>
              <w:jc w:val="center"/>
              <w:rPr>
                <w:rFonts w:asciiTheme="minorHAnsi" w:hAnsiTheme="minorHAnsi"/>
              </w:rPr>
            </w:pPr>
          </w:p>
          <w:p w14:paraId="5905AF78" w14:textId="77777777" w:rsidR="00AC2813" w:rsidRPr="005955BD" w:rsidRDefault="00AC2813" w:rsidP="009E5E2C">
            <w:pPr>
              <w:spacing w:line="240" w:lineRule="auto"/>
              <w:rPr>
                <w:rFonts w:asciiTheme="minorHAnsi" w:hAnsiTheme="minorHAnsi"/>
              </w:rPr>
            </w:pPr>
          </w:p>
        </w:tc>
        <w:tc>
          <w:tcPr>
            <w:tcW w:w="3134" w:type="dxa"/>
          </w:tcPr>
          <w:p w14:paraId="4A2961FD" w14:textId="77777777" w:rsidR="00AC2813" w:rsidRPr="005955BD" w:rsidRDefault="00AC2813" w:rsidP="009E5E2C">
            <w:pPr>
              <w:spacing w:line="240" w:lineRule="auto"/>
              <w:jc w:val="center"/>
              <w:rPr>
                <w:rFonts w:asciiTheme="minorHAnsi" w:hAnsiTheme="minorHAnsi"/>
              </w:rPr>
            </w:pPr>
            <w:r w:rsidRPr="005955BD">
              <w:rPr>
                <w:rFonts w:asciiTheme="minorHAnsi" w:hAnsiTheme="minorHAnsi"/>
                <w:noProof/>
              </w:rPr>
              <w:drawing>
                <wp:anchor distT="0" distB="0" distL="114300" distR="114300" simplePos="0" relativeHeight="251658272" behindDoc="1" locked="0" layoutInCell="1" allowOverlap="1" wp14:anchorId="486CF761" wp14:editId="175B2858">
                  <wp:simplePos x="0" y="0"/>
                  <wp:positionH relativeFrom="column">
                    <wp:posOffset>419916</wp:posOffset>
                  </wp:positionH>
                  <wp:positionV relativeFrom="paragraph">
                    <wp:posOffset>-70378</wp:posOffset>
                  </wp:positionV>
                  <wp:extent cx="1080655" cy="1362033"/>
                  <wp:effectExtent l="0" t="0" r="5715" b="0"/>
                  <wp:wrapNone/>
                  <wp:docPr id="1699482410"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482410" name="Afbeelding 1699482410"/>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080655" cy="1362033"/>
                          </a:xfrm>
                          <a:prstGeom prst="rect">
                            <a:avLst/>
                          </a:prstGeom>
                        </pic:spPr>
                      </pic:pic>
                    </a:graphicData>
                  </a:graphic>
                  <wp14:sizeRelH relativeFrom="margin">
                    <wp14:pctWidth>0</wp14:pctWidth>
                  </wp14:sizeRelH>
                  <wp14:sizeRelV relativeFrom="margin">
                    <wp14:pctHeight>0</wp14:pctHeight>
                  </wp14:sizeRelV>
                </wp:anchor>
              </w:drawing>
            </w:r>
          </w:p>
          <w:p w14:paraId="30A1071F" w14:textId="77777777" w:rsidR="00AC2813" w:rsidRPr="005955BD" w:rsidRDefault="00AC2813" w:rsidP="009E5E2C">
            <w:pPr>
              <w:spacing w:line="240" w:lineRule="auto"/>
              <w:rPr>
                <w:rFonts w:asciiTheme="minorHAnsi" w:hAnsiTheme="minorHAnsi"/>
              </w:rPr>
            </w:pPr>
          </w:p>
        </w:tc>
      </w:tr>
      <w:tr w:rsidR="00AC2813" w:rsidRPr="005955BD" w14:paraId="6B6ADDCD" w14:textId="77777777" w:rsidTr="009E5E2C">
        <w:trPr>
          <w:trHeight w:val="397"/>
        </w:trPr>
        <w:tc>
          <w:tcPr>
            <w:tcW w:w="3134" w:type="dxa"/>
          </w:tcPr>
          <w:p w14:paraId="4E6D0C54" w14:textId="77777777" w:rsidR="00AC2813" w:rsidRPr="005955BD" w:rsidRDefault="00AC2813" w:rsidP="009E5E2C">
            <w:pPr>
              <w:spacing w:line="240" w:lineRule="auto"/>
              <w:jc w:val="center"/>
              <w:rPr>
                <w:rFonts w:asciiTheme="minorHAnsi" w:hAnsiTheme="minorHAnsi"/>
              </w:rPr>
            </w:pPr>
            <w:r w:rsidRPr="005955BD">
              <w:rPr>
                <w:rFonts w:asciiTheme="minorHAnsi" w:hAnsiTheme="minorHAnsi"/>
              </w:rPr>
              <w:t>Herfstvakantie</w:t>
            </w:r>
          </w:p>
        </w:tc>
        <w:tc>
          <w:tcPr>
            <w:tcW w:w="3134" w:type="dxa"/>
          </w:tcPr>
          <w:p w14:paraId="487EE096" w14:textId="77777777" w:rsidR="00AC2813" w:rsidRPr="005955BD" w:rsidRDefault="00AC2813" w:rsidP="009E5E2C">
            <w:pPr>
              <w:spacing w:line="240" w:lineRule="auto"/>
              <w:jc w:val="center"/>
              <w:rPr>
                <w:rFonts w:asciiTheme="minorHAnsi" w:hAnsiTheme="minorHAnsi"/>
              </w:rPr>
            </w:pPr>
            <w:r w:rsidRPr="005955BD">
              <w:rPr>
                <w:rFonts w:asciiTheme="minorHAnsi" w:hAnsiTheme="minorHAnsi"/>
              </w:rPr>
              <w:t>Kerstvakantie</w:t>
            </w:r>
          </w:p>
        </w:tc>
        <w:tc>
          <w:tcPr>
            <w:tcW w:w="3134" w:type="dxa"/>
          </w:tcPr>
          <w:p w14:paraId="467AADD0" w14:textId="77777777" w:rsidR="00AC2813" w:rsidRPr="005955BD" w:rsidRDefault="00AC2813" w:rsidP="009E5E2C">
            <w:pPr>
              <w:spacing w:line="240" w:lineRule="auto"/>
              <w:jc w:val="center"/>
              <w:rPr>
                <w:rFonts w:asciiTheme="minorHAnsi" w:hAnsiTheme="minorHAnsi"/>
              </w:rPr>
            </w:pPr>
            <w:r w:rsidRPr="005955BD">
              <w:rPr>
                <w:rFonts w:asciiTheme="minorHAnsi" w:hAnsiTheme="minorHAnsi"/>
              </w:rPr>
              <w:t>Voorjaarsvakantie</w:t>
            </w:r>
          </w:p>
        </w:tc>
      </w:tr>
      <w:tr w:rsidR="00AC2813" w:rsidRPr="005955BD" w14:paraId="21F84A7D" w14:textId="77777777" w:rsidTr="009E5E2C">
        <w:trPr>
          <w:trHeight w:val="599"/>
        </w:trPr>
        <w:tc>
          <w:tcPr>
            <w:tcW w:w="3134" w:type="dxa"/>
          </w:tcPr>
          <w:p w14:paraId="7DCBE81F" w14:textId="77777777" w:rsidR="00AC2813" w:rsidRPr="005955BD" w:rsidRDefault="00AC2813" w:rsidP="009E5E2C">
            <w:pPr>
              <w:spacing w:line="240" w:lineRule="auto"/>
              <w:jc w:val="center"/>
              <w:rPr>
                <w:rFonts w:asciiTheme="minorHAnsi" w:hAnsiTheme="minorHAnsi"/>
              </w:rPr>
            </w:pPr>
            <w:r w:rsidRPr="005955BD">
              <w:rPr>
                <w:rFonts w:asciiTheme="minorHAnsi" w:hAnsiTheme="minorHAnsi"/>
              </w:rPr>
              <w:t>10-10-26 t/m 18-10-26</w:t>
            </w:r>
          </w:p>
        </w:tc>
        <w:tc>
          <w:tcPr>
            <w:tcW w:w="3134" w:type="dxa"/>
          </w:tcPr>
          <w:p w14:paraId="1294E7C6" w14:textId="77777777" w:rsidR="00AC2813" w:rsidRPr="005955BD" w:rsidRDefault="00AC2813" w:rsidP="009E5E2C">
            <w:pPr>
              <w:spacing w:line="240" w:lineRule="auto"/>
              <w:jc w:val="center"/>
              <w:rPr>
                <w:rFonts w:asciiTheme="minorHAnsi" w:hAnsiTheme="minorHAnsi"/>
              </w:rPr>
            </w:pPr>
            <w:r w:rsidRPr="005955BD">
              <w:rPr>
                <w:rFonts w:asciiTheme="minorHAnsi" w:hAnsiTheme="minorHAnsi"/>
              </w:rPr>
              <w:t>19-12-26 t/m 3-1-27</w:t>
            </w:r>
          </w:p>
        </w:tc>
        <w:tc>
          <w:tcPr>
            <w:tcW w:w="3134" w:type="dxa"/>
          </w:tcPr>
          <w:p w14:paraId="758C49CE" w14:textId="77777777" w:rsidR="00AC2813" w:rsidRPr="005955BD" w:rsidRDefault="00AC2813" w:rsidP="009E5E2C">
            <w:pPr>
              <w:spacing w:line="240" w:lineRule="auto"/>
              <w:jc w:val="center"/>
              <w:rPr>
                <w:rFonts w:asciiTheme="minorHAnsi" w:hAnsiTheme="minorHAnsi"/>
              </w:rPr>
            </w:pPr>
            <w:r w:rsidRPr="005955BD">
              <w:rPr>
                <w:rFonts w:asciiTheme="minorHAnsi" w:hAnsiTheme="minorHAnsi"/>
              </w:rPr>
              <w:t>20-2-27 t/m 28-2-27</w:t>
            </w:r>
          </w:p>
        </w:tc>
      </w:tr>
      <w:tr w:rsidR="00AC2813" w:rsidRPr="005955BD" w14:paraId="49FF612C" w14:textId="77777777" w:rsidTr="009E5E2C">
        <w:trPr>
          <w:trHeight w:val="753"/>
        </w:trPr>
        <w:tc>
          <w:tcPr>
            <w:tcW w:w="3134" w:type="dxa"/>
          </w:tcPr>
          <w:p w14:paraId="4D4E718E" w14:textId="77777777" w:rsidR="00AC2813" w:rsidRPr="005955BD" w:rsidRDefault="00AC2813" w:rsidP="009E5E2C">
            <w:pPr>
              <w:spacing w:line="240" w:lineRule="auto"/>
              <w:jc w:val="center"/>
              <w:rPr>
                <w:rFonts w:asciiTheme="minorHAnsi" w:hAnsiTheme="minorHAnsi"/>
                <w:noProof/>
                <w:sz w:val="20"/>
              </w:rPr>
            </w:pPr>
          </w:p>
          <w:p w14:paraId="55672DC0" w14:textId="77777777" w:rsidR="00AC2813" w:rsidRPr="005955BD" w:rsidRDefault="00AC2813" w:rsidP="009E5E2C">
            <w:pPr>
              <w:spacing w:line="240" w:lineRule="auto"/>
              <w:jc w:val="center"/>
              <w:rPr>
                <w:rFonts w:asciiTheme="minorHAnsi" w:hAnsiTheme="minorHAnsi"/>
                <w:noProof/>
                <w:sz w:val="20"/>
              </w:rPr>
            </w:pPr>
            <w:r w:rsidRPr="005955BD">
              <w:rPr>
                <w:rFonts w:asciiTheme="minorHAnsi" w:hAnsiTheme="minorHAnsi"/>
                <w:noProof/>
              </w:rPr>
              <w:drawing>
                <wp:anchor distT="0" distB="0" distL="114300" distR="114300" simplePos="0" relativeHeight="251658277" behindDoc="1" locked="0" layoutInCell="1" allowOverlap="1" wp14:anchorId="1F278539" wp14:editId="4A2E9999">
                  <wp:simplePos x="0" y="0"/>
                  <wp:positionH relativeFrom="column">
                    <wp:posOffset>469182</wp:posOffset>
                  </wp:positionH>
                  <wp:positionV relativeFrom="paragraph">
                    <wp:posOffset>47196</wp:posOffset>
                  </wp:positionV>
                  <wp:extent cx="930942" cy="883070"/>
                  <wp:effectExtent l="0" t="0" r="2540" b="0"/>
                  <wp:wrapNone/>
                  <wp:docPr id="749274093"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74093" name="Afbeelding 749274093"/>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30942" cy="883070"/>
                          </a:xfrm>
                          <a:prstGeom prst="rect">
                            <a:avLst/>
                          </a:prstGeom>
                        </pic:spPr>
                      </pic:pic>
                    </a:graphicData>
                  </a:graphic>
                  <wp14:sizeRelH relativeFrom="margin">
                    <wp14:pctWidth>0</wp14:pctWidth>
                  </wp14:sizeRelH>
                  <wp14:sizeRelV relativeFrom="margin">
                    <wp14:pctHeight>0</wp14:pctHeight>
                  </wp14:sizeRelV>
                </wp:anchor>
              </w:drawing>
            </w:r>
          </w:p>
          <w:p w14:paraId="7252FE6E" w14:textId="77777777" w:rsidR="00AC2813" w:rsidRPr="005955BD" w:rsidRDefault="00AC2813" w:rsidP="009E5E2C">
            <w:pPr>
              <w:spacing w:line="240" w:lineRule="auto"/>
              <w:jc w:val="center"/>
              <w:rPr>
                <w:rFonts w:asciiTheme="minorHAnsi" w:hAnsiTheme="minorHAnsi"/>
                <w:noProof/>
                <w:sz w:val="20"/>
              </w:rPr>
            </w:pPr>
          </w:p>
          <w:p w14:paraId="74F7C070" w14:textId="77777777" w:rsidR="00AC2813" w:rsidRPr="005955BD" w:rsidRDefault="00AC2813" w:rsidP="009E5E2C">
            <w:pPr>
              <w:spacing w:line="240" w:lineRule="auto"/>
              <w:jc w:val="center"/>
              <w:rPr>
                <w:rFonts w:asciiTheme="minorHAnsi" w:hAnsiTheme="minorHAnsi"/>
                <w:noProof/>
                <w:sz w:val="20"/>
              </w:rPr>
            </w:pPr>
          </w:p>
          <w:p w14:paraId="5F9E79E7" w14:textId="77777777" w:rsidR="00AC2813" w:rsidRPr="005955BD" w:rsidRDefault="00AC2813" w:rsidP="009E5E2C">
            <w:pPr>
              <w:spacing w:line="240" w:lineRule="auto"/>
              <w:jc w:val="center"/>
              <w:rPr>
                <w:rFonts w:asciiTheme="minorHAnsi" w:hAnsiTheme="minorHAnsi"/>
                <w:noProof/>
                <w:sz w:val="20"/>
              </w:rPr>
            </w:pPr>
          </w:p>
          <w:p w14:paraId="5DB77E70" w14:textId="77777777" w:rsidR="00AC2813" w:rsidRPr="005955BD" w:rsidRDefault="00AC2813" w:rsidP="009E5E2C">
            <w:pPr>
              <w:spacing w:line="240" w:lineRule="auto"/>
              <w:jc w:val="center"/>
              <w:rPr>
                <w:rFonts w:asciiTheme="minorHAnsi" w:hAnsiTheme="minorHAnsi"/>
                <w:noProof/>
                <w:sz w:val="20"/>
              </w:rPr>
            </w:pPr>
          </w:p>
          <w:p w14:paraId="637A81A0" w14:textId="77777777" w:rsidR="00AC2813" w:rsidRPr="005955BD" w:rsidRDefault="00AC2813" w:rsidP="009E5E2C">
            <w:pPr>
              <w:spacing w:line="240" w:lineRule="auto"/>
              <w:jc w:val="center"/>
              <w:rPr>
                <w:rFonts w:asciiTheme="minorHAnsi" w:hAnsiTheme="minorHAnsi"/>
              </w:rPr>
            </w:pPr>
          </w:p>
          <w:p w14:paraId="6DCBC963" w14:textId="77777777" w:rsidR="00AC2813" w:rsidRPr="005955BD" w:rsidRDefault="00AC2813" w:rsidP="009E5E2C">
            <w:pPr>
              <w:spacing w:line="240" w:lineRule="auto"/>
              <w:rPr>
                <w:rFonts w:asciiTheme="minorHAnsi" w:hAnsiTheme="minorHAnsi"/>
              </w:rPr>
            </w:pPr>
          </w:p>
        </w:tc>
        <w:tc>
          <w:tcPr>
            <w:tcW w:w="3134" w:type="dxa"/>
          </w:tcPr>
          <w:p w14:paraId="3DF9DB3E" w14:textId="77777777" w:rsidR="00AC2813" w:rsidRPr="005955BD" w:rsidRDefault="00AC2813" w:rsidP="009E5E2C">
            <w:pPr>
              <w:spacing w:line="240" w:lineRule="auto"/>
              <w:jc w:val="center"/>
              <w:rPr>
                <w:rFonts w:asciiTheme="minorHAnsi" w:hAnsiTheme="minorHAnsi"/>
              </w:rPr>
            </w:pPr>
            <w:r w:rsidRPr="005955BD">
              <w:rPr>
                <w:rFonts w:asciiTheme="minorHAnsi" w:hAnsiTheme="minorHAnsi"/>
                <w:noProof/>
              </w:rPr>
              <w:drawing>
                <wp:anchor distT="0" distB="0" distL="114300" distR="114300" simplePos="0" relativeHeight="251658276" behindDoc="1" locked="0" layoutInCell="1" allowOverlap="1" wp14:anchorId="78C75DC4" wp14:editId="13652A95">
                  <wp:simplePos x="0" y="0"/>
                  <wp:positionH relativeFrom="margin">
                    <wp:posOffset>581413</wp:posOffset>
                  </wp:positionH>
                  <wp:positionV relativeFrom="paragraph">
                    <wp:posOffset>55748</wp:posOffset>
                  </wp:positionV>
                  <wp:extent cx="677545" cy="1055914"/>
                  <wp:effectExtent l="0" t="0" r="8255" b="0"/>
                  <wp:wrapNone/>
                  <wp:docPr id="286047704"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47704" name="Afbeelding 286047704"/>
                          <pic:cNvPicPr/>
                        </pic:nvPicPr>
                        <pic:blipFill rotWithShape="1">
                          <a:blip r:embed="rId49" cstate="print">
                            <a:extLst>
                              <a:ext uri="{28A0092B-C50C-407E-A947-70E740481C1C}">
                                <a14:useLocalDpi xmlns:a14="http://schemas.microsoft.com/office/drawing/2010/main" val="0"/>
                              </a:ext>
                            </a:extLst>
                          </a:blip>
                          <a:srcRect b="36730"/>
                          <a:stretch>
                            <a:fillRect/>
                          </a:stretch>
                        </pic:blipFill>
                        <pic:spPr bwMode="auto">
                          <a:xfrm>
                            <a:off x="0" y="0"/>
                            <a:ext cx="677545" cy="10559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5CB22A" w14:textId="77777777" w:rsidR="00AC2813" w:rsidRPr="005955BD" w:rsidRDefault="00AC2813" w:rsidP="009E5E2C">
            <w:pPr>
              <w:spacing w:line="240" w:lineRule="auto"/>
              <w:rPr>
                <w:rFonts w:asciiTheme="minorHAnsi" w:hAnsiTheme="minorHAnsi"/>
              </w:rPr>
            </w:pPr>
          </w:p>
        </w:tc>
        <w:tc>
          <w:tcPr>
            <w:tcW w:w="3134" w:type="dxa"/>
          </w:tcPr>
          <w:p w14:paraId="402BCA87" w14:textId="77777777" w:rsidR="00AC2813" w:rsidRPr="005955BD" w:rsidRDefault="00AC2813" w:rsidP="009E5E2C">
            <w:pPr>
              <w:spacing w:line="240" w:lineRule="auto"/>
              <w:jc w:val="center"/>
              <w:rPr>
                <w:rFonts w:asciiTheme="minorHAnsi" w:hAnsiTheme="minorHAnsi"/>
              </w:rPr>
            </w:pPr>
            <w:r w:rsidRPr="005955BD">
              <w:rPr>
                <w:rFonts w:asciiTheme="minorHAnsi" w:hAnsiTheme="minorHAnsi"/>
                <w:noProof/>
              </w:rPr>
              <w:drawing>
                <wp:anchor distT="0" distB="0" distL="114300" distR="114300" simplePos="0" relativeHeight="251658275" behindDoc="1" locked="0" layoutInCell="1" allowOverlap="1" wp14:anchorId="2B1F4BB4" wp14:editId="6AA80D5B">
                  <wp:simplePos x="0" y="0"/>
                  <wp:positionH relativeFrom="column">
                    <wp:posOffset>99497</wp:posOffset>
                  </wp:positionH>
                  <wp:positionV relativeFrom="paragraph">
                    <wp:posOffset>-253126</wp:posOffset>
                  </wp:positionV>
                  <wp:extent cx="1652270" cy="1626870"/>
                  <wp:effectExtent l="0" t="0" r="5080" b="0"/>
                  <wp:wrapNone/>
                  <wp:docPr id="146099821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998214" name="Afbeelding 1460998214"/>
                          <pic:cNvPicPr/>
                        </pic:nvPicPr>
                        <pic:blipFill rotWithShape="1">
                          <a:blip r:embed="rId50" cstate="print">
                            <a:extLst>
                              <a:ext uri="{28A0092B-C50C-407E-A947-70E740481C1C}">
                                <a14:useLocalDpi xmlns:a14="http://schemas.microsoft.com/office/drawing/2010/main" val="0"/>
                              </a:ext>
                            </a:extLst>
                          </a:blip>
                          <a:srcRect l="13504" t="27481" r="11338" b="20226"/>
                          <a:stretch>
                            <a:fillRect/>
                          </a:stretch>
                        </pic:blipFill>
                        <pic:spPr bwMode="auto">
                          <a:xfrm>
                            <a:off x="0" y="0"/>
                            <a:ext cx="1652270" cy="16268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056BA4" w14:textId="77777777" w:rsidR="00AC2813" w:rsidRPr="005955BD" w:rsidRDefault="00AC2813" w:rsidP="009E5E2C">
            <w:pPr>
              <w:spacing w:line="240" w:lineRule="auto"/>
              <w:rPr>
                <w:rFonts w:asciiTheme="minorHAnsi" w:hAnsiTheme="minorHAnsi"/>
              </w:rPr>
            </w:pPr>
          </w:p>
        </w:tc>
      </w:tr>
      <w:tr w:rsidR="00AC2813" w:rsidRPr="005955BD" w14:paraId="3869C844" w14:textId="77777777" w:rsidTr="009E5E2C">
        <w:trPr>
          <w:trHeight w:val="397"/>
        </w:trPr>
        <w:tc>
          <w:tcPr>
            <w:tcW w:w="3134" w:type="dxa"/>
          </w:tcPr>
          <w:p w14:paraId="653FB2B8" w14:textId="77777777" w:rsidR="00AC2813" w:rsidRPr="005955BD" w:rsidRDefault="00AC2813" w:rsidP="009E5E2C">
            <w:pPr>
              <w:spacing w:line="240" w:lineRule="auto"/>
              <w:jc w:val="center"/>
              <w:rPr>
                <w:rFonts w:asciiTheme="minorHAnsi" w:hAnsiTheme="minorHAnsi"/>
              </w:rPr>
            </w:pPr>
            <w:r w:rsidRPr="005955BD">
              <w:rPr>
                <w:rFonts w:asciiTheme="minorHAnsi" w:hAnsiTheme="minorHAnsi"/>
              </w:rPr>
              <w:t>Pasen</w:t>
            </w:r>
          </w:p>
        </w:tc>
        <w:tc>
          <w:tcPr>
            <w:tcW w:w="3134" w:type="dxa"/>
          </w:tcPr>
          <w:p w14:paraId="57B81F99" w14:textId="77777777" w:rsidR="00AC2813" w:rsidRPr="005955BD" w:rsidRDefault="00AC2813" w:rsidP="009E5E2C">
            <w:pPr>
              <w:spacing w:line="240" w:lineRule="auto"/>
              <w:jc w:val="center"/>
              <w:rPr>
                <w:rFonts w:asciiTheme="minorHAnsi" w:hAnsiTheme="minorHAnsi"/>
              </w:rPr>
            </w:pPr>
            <w:r w:rsidRPr="005955BD">
              <w:rPr>
                <w:rFonts w:asciiTheme="minorHAnsi" w:hAnsiTheme="minorHAnsi"/>
              </w:rPr>
              <w:t>Meivakantie</w:t>
            </w:r>
          </w:p>
        </w:tc>
        <w:tc>
          <w:tcPr>
            <w:tcW w:w="3134" w:type="dxa"/>
          </w:tcPr>
          <w:p w14:paraId="4DA119DB" w14:textId="77777777" w:rsidR="00AC2813" w:rsidRPr="005955BD" w:rsidRDefault="00AC2813" w:rsidP="009E5E2C">
            <w:pPr>
              <w:spacing w:line="240" w:lineRule="auto"/>
              <w:jc w:val="center"/>
              <w:rPr>
                <w:rFonts w:asciiTheme="minorHAnsi" w:hAnsiTheme="minorHAnsi"/>
              </w:rPr>
            </w:pPr>
            <w:r w:rsidRPr="005955BD">
              <w:rPr>
                <w:rFonts w:asciiTheme="minorHAnsi" w:hAnsiTheme="minorHAnsi"/>
              </w:rPr>
              <w:t>Zomervakantie</w:t>
            </w:r>
          </w:p>
        </w:tc>
      </w:tr>
      <w:tr w:rsidR="00AC2813" w:rsidRPr="005955BD" w14:paraId="42CBC1CA" w14:textId="77777777" w:rsidTr="009E5E2C">
        <w:trPr>
          <w:trHeight w:val="397"/>
        </w:trPr>
        <w:tc>
          <w:tcPr>
            <w:tcW w:w="3134" w:type="dxa"/>
          </w:tcPr>
          <w:p w14:paraId="4D34AD26" w14:textId="77777777" w:rsidR="00AC2813" w:rsidRPr="005955BD" w:rsidRDefault="00AC2813" w:rsidP="009E5E2C">
            <w:pPr>
              <w:spacing w:line="240" w:lineRule="auto"/>
              <w:jc w:val="center"/>
              <w:rPr>
                <w:rFonts w:asciiTheme="minorHAnsi" w:hAnsiTheme="minorHAnsi"/>
              </w:rPr>
            </w:pPr>
            <w:r w:rsidRPr="005955BD">
              <w:rPr>
                <w:rFonts w:asciiTheme="minorHAnsi" w:hAnsiTheme="minorHAnsi"/>
              </w:rPr>
              <w:t>26-03-27 t/m 29-03-27</w:t>
            </w:r>
          </w:p>
        </w:tc>
        <w:tc>
          <w:tcPr>
            <w:tcW w:w="3134" w:type="dxa"/>
          </w:tcPr>
          <w:p w14:paraId="78E3597A" w14:textId="77777777" w:rsidR="00AC2813" w:rsidRPr="005955BD" w:rsidRDefault="00AC2813" w:rsidP="009E5E2C">
            <w:pPr>
              <w:spacing w:line="240" w:lineRule="auto"/>
              <w:jc w:val="center"/>
              <w:rPr>
                <w:rFonts w:asciiTheme="minorHAnsi" w:hAnsiTheme="minorHAnsi"/>
              </w:rPr>
            </w:pPr>
            <w:r w:rsidRPr="005955BD">
              <w:rPr>
                <w:rFonts w:asciiTheme="minorHAnsi" w:hAnsiTheme="minorHAnsi"/>
              </w:rPr>
              <w:t>24-4-27 t/m 9-5-27</w:t>
            </w:r>
          </w:p>
        </w:tc>
        <w:tc>
          <w:tcPr>
            <w:tcW w:w="3134" w:type="dxa"/>
          </w:tcPr>
          <w:p w14:paraId="44EC92E2" w14:textId="77777777" w:rsidR="00AC2813" w:rsidRPr="005955BD" w:rsidRDefault="00AC2813" w:rsidP="009E5E2C">
            <w:pPr>
              <w:spacing w:line="240" w:lineRule="auto"/>
              <w:jc w:val="center"/>
              <w:rPr>
                <w:rFonts w:asciiTheme="minorHAnsi" w:hAnsiTheme="minorHAnsi"/>
              </w:rPr>
            </w:pPr>
            <w:r w:rsidRPr="005955BD">
              <w:rPr>
                <w:rFonts w:asciiTheme="minorHAnsi" w:hAnsiTheme="minorHAnsi"/>
              </w:rPr>
              <w:t>10-7-27 t/m 22-8-27</w:t>
            </w:r>
          </w:p>
        </w:tc>
      </w:tr>
    </w:tbl>
    <w:p w14:paraId="6097C88D" w14:textId="77777777" w:rsidR="00B66800" w:rsidRDefault="00B66800" w:rsidP="00B66800"/>
    <w:p w14:paraId="57AB6E5F" w14:textId="77777777" w:rsidR="002F6740" w:rsidRDefault="002F6740" w:rsidP="00B66800"/>
    <w:p w14:paraId="746BA32E" w14:textId="1393C404" w:rsidR="002F6740" w:rsidRDefault="00A72C93" w:rsidP="00B66800">
      <w:r>
        <w:rPr>
          <w:noProof/>
        </w:rPr>
        <mc:AlternateContent>
          <mc:Choice Requires="wps">
            <w:drawing>
              <wp:anchor distT="45720" distB="45720" distL="114300" distR="114300" simplePos="0" relativeHeight="251658249" behindDoc="0" locked="1" layoutInCell="1" allowOverlap="1" wp14:anchorId="26D384FA" wp14:editId="1D83EC1C">
                <wp:simplePos x="0" y="0"/>
                <wp:positionH relativeFrom="margin">
                  <wp:posOffset>1310640</wp:posOffset>
                </wp:positionH>
                <wp:positionV relativeFrom="page">
                  <wp:posOffset>7202170</wp:posOffset>
                </wp:positionV>
                <wp:extent cx="3764280" cy="2529840"/>
                <wp:effectExtent l="0" t="0" r="0" b="3810"/>
                <wp:wrapNone/>
                <wp:docPr id="70219003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764280" cy="2529840"/>
                        </a:xfrm>
                        <a:prstGeom prst="rect">
                          <a:avLst/>
                        </a:prstGeom>
                        <a:noFill/>
                        <a:ln w="9525">
                          <a:noFill/>
                          <a:miter/>
                        </a:ln>
                      </wps:spPr>
                      <wps:txbx>
                        <w:txbxContent>
                          <w:p w14:paraId="77CE087B" w14:textId="77777777" w:rsidR="00670C3C" w:rsidRPr="00FA24D5" w:rsidRDefault="00A5628D">
                            <w:pPr>
                              <w:spacing w:line="276" w:lineRule="auto"/>
                              <w:jc w:val="center"/>
                              <w:rPr>
                                <w:kern w:val="0"/>
                                <w14:ligatures w14:val="none"/>
                              </w:rPr>
                            </w:pPr>
                            <w:r w:rsidRPr="00FA24D5">
                              <w:t> </w:t>
                            </w:r>
                          </w:p>
                          <w:p w14:paraId="36283C10" w14:textId="77777777" w:rsidR="00670C3C" w:rsidRPr="009460C7" w:rsidRDefault="00A5628D">
                            <w:pPr>
                              <w:spacing w:line="276" w:lineRule="auto"/>
                            </w:pPr>
                            <w:r w:rsidRPr="009460C7">
                              <w:rPr>
                                <w:u w:val="single"/>
                              </w:rPr>
                              <w:t>Overige dagen:</w:t>
                            </w:r>
                          </w:p>
                          <w:p w14:paraId="40950283" w14:textId="77777777" w:rsidR="00670C3C" w:rsidRPr="009460C7" w:rsidRDefault="00A5628D">
                            <w:pPr>
                              <w:spacing w:line="276" w:lineRule="auto"/>
                            </w:pPr>
                            <w:r w:rsidRPr="009460C7">
                              <w:t>Koningsdag 27 april 2027 (in meivakantie)</w:t>
                            </w:r>
                          </w:p>
                          <w:p w14:paraId="2F8E271E" w14:textId="77777777" w:rsidR="00670C3C" w:rsidRPr="009460C7" w:rsidRDefault="00A5628D">
                            <w:pPr>
                              <w:spacing w:line="276" w:lineRule="auto"/>
                            </w:pPr>
                            <w:r w:rsidRPr="009460C7">
                              <w:t>Bevrijdingsdag 5 mei 2027 (in meivakantie)</w:t>
                            </w:r>
                          </w:p>
                          <w:p w14:paraId="7B7F8755" w14:textId="77777777" w:rsidR="00670C3C" w:rsidRPr="009460C7" w:rsidRDefault="00A5628D">
                            <w:pPr>
                              <w:spacing w:line="276" w:lineRule="auto"/>
                            </w:pPr>
                            <w:r w:rsidRPr="009460C7">
                              <w:t>Hemelvaart 6 en 7 mei 2027</w:t>
                            </w:r>
                          </w:p>
                          <w:p w14:paraId="6677B51F" w14:textId="77777777" w:rsidR="00670C3C" w:rsidRPr="009460C7" w:rsidRDefault="00A5628D">
                            <w:pPr>
                              <w:spacing w:line="276" w:lineRule="auto"/>
                            </w:pPr>
                            <w:r w:rsidRPr="009460C7">
                              <w:t>Pinksteren 17 mei 2027</w:t>
                            </w:r>
                          </w:p>
                          <w:p w14:paraId="196C602C" w14:textId="77777777" w:rsidR="00670C3C" w:rsidRPr="009460C7" w:rsidRDefault="00A5628D">
                            <w:pPr>
                              <w:spacing w:line="276" w:lineRule="auto"/>
                            </w:pPr>
                            <w:r w:rsidRPr="009460C7">
                              <w:t> </w:t>
                            </w:r>
                          </w:p>
                          <w:p w14:paraId="6DB23FC3" w14:textId="77777777" w:rsidR="00670C3C" w:rsidRPr="009460C7" w:rsidRDefault="00A5628D">
                            <w:pPr>
                              <w:spacing w:line="276" w:lineRule="auto"/>
                            </w:pPr>
                            <w:r w:rsidRPr="009460C7">
                              <w:rPr>
                                <w:u w:val="single"/>
                              </w:rPr>
                              <w:t>Studiedagen:</w:t>
                            </w:r>
                          </w:p>
                          <w:p w14:paraId="6A451C7D" w14:textId="0E3DEDAA" w:rsidR="00373B52" w:rsidRPr="009460C7" w:rsidRDefault="00373B52" w:rsidP="00373B52">
                            <w:pPr>
                              <w:spacing w:line="276" w:lineRule="auto"/>
                            </w:pPr>
                            <w:r w:rsidRPr="009460C7">
                              <w:t>- Donderdag 3 sep</w:t>
                            </w:r>
                          </w:p>
                          <w:p w14:paraId="7862E2F7" w14:textId="74BCEFDA" w:rsidR="00373B52" w:rsidRPr="009460C7" w:rsidRDefault="00373B52" w:rsidP="00373B52">
                            <w:pPr>
                              <w:spacing w:line="276" w:lineRule="auto"/>
                            </w:pPr>
                            <w:r w:rsidRPr="009460C7">
                              <w:t>- Dinsdag 20 okt</w:t>
                            </w:r>
                          </w:p>
                          <w:p w14:paraId="04AA0BBB" w14:textId="298522CE" w:rsidR="00373B52" w:rsidRPr="009460C7" w:rsidRDefault="00373B52" w:rsidP="00373B52">
                            <w:pPr>
                              <w:spacing w:line="276" w:lineRule="auto"/>
                            </w:pPr>
                            <w:r w:rsidRPr="009460C7">
                              <w:t>- Woensdag 25 nov</w:t>
                            </w:r>
                          </w:p>
                          <w:p w14:paraId="0A90AAED" w14:textId="1D4A542D" w:rsidR="00373B52" w:rsidRPr="009460C7" w:rsidRDefault="00373B52" w:rsidP="00373B52">
                            <w:pPr>
                              <w:spacing w:line="276" w:lineRule="auto"/>
                            </w:pPr>
                            <w:r w:rsidRPr="009460C7">
                              <w:t>- Donderdag 11 mrt</w:t>
                            </w:r>
                          </w:p>
                          <w:p w14:paraId="6AF9FD18" w14:textId="253E587A" w:rsidR="00670C3C" w:rsidRPr="009460C7" w:rsidRDefault="00373B52">
                            <w:pPr>
                              <w:spacing w:line="276" w:lineRule="auto"/>
                            </w:pPr>
                            <w:r w:rsidRPr="009460C7">
                              <w:t xml:space="preserve">- </w:t>
                            </w:r>
                            <w:r w:rsidR="008E302B" w:rsidRPr="009460C7">
                              <w:t>Vrijdag 18 juni</w:t>
                            </w:r>
                          </w:p>
                          <w:p w14:paraId="136F6800" w14:textId="77777777" w:rsidR="00670C3C" w:rsidRDefault="00A5628D">
                            <w:pPr>
                              <w:spacing w:line="276" w:lineRule="auto"/>
                              <w:rPr>
                                <w:lang w:val="en-US"/>
                              </w:rPr>
                            </w:pPr>
                            <w:r>
                              <w:rPr>
                                <w:lang w:val="en-US"/>
                              </w:rPr>
                              <w:t>- Leerlingen vrij vrijdag 9 juli 2027</w:t>
                            </w:r>
                          </w:p>
                          <w:p w14:paraId="33F5793B" w14:textId="77777777" w:rsidR="00670C3C" w:rsidRDefault="00A5628D">
                            <w:pPr>
                              <w:spacing w:line="276" w:lineRule="auto"/>
                              <w:rPr>
                                <w:lang w:val="en-US"/>
                              </w:rPr>
                            </w:pPr>
                            <w:r>
                              <w:rPr>
                                <w:lang w:val="en-US"/>
                              </w:rPr>
                              <w:t> </w:t>
                            </w:r>
                          </w:p>
                          <w:p w14:paraId="6B388CDF" w14:textId="77777777" w:rsidR="00670C3C" w:rsidRDefault="00A5628D">
                            <w:pPr>
                              <w:spacing w:line="276" w:lineRule="auto"/>
                              <w:jc w:val="center"/>
                              <w:rPr>
                                <w:lang w:val="en-US"/>
                              </w:rPr>
                            </w:pPr>
                            <w:r>
                              <w:rPr>
                                <w:lang w:val="en-US"/>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26D384FA" id="_x0000_s1032" style="position:absolute;margin-left:103.2pt;margin-top:567.1pt;width:296.4pt;height:199.2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" filled="f" stroked="f">
                <v:textbox>
                  <w:txbxContent>
                    <w:p w14:paraId="77CE087B" w14:textId="77777777" w:rsidR="00670C3C" w:rsidRPr="00FA24D5" w:rsidRDefault="00A5628D">
                      <w:pPr>
                        <w:spacing w:line="276" w:lineRule="auto"/>
                        <w:jc w:val="center"/>
                        <w:rPr>
                          <w:kern w:val="0"/>
                          <w14:ligatures w14:val="none"/>
                        </w:rPr>
                      </w:pPr>
                      <w:r w:rsidRPr="00FA24D5">
                        <w:t> </w:t>
                      </w:r>
                    </w:p>
                    <w:p w14:paraId="36283C10" w14:textId="77777777" w:rsidR="00670C3C" w:rsidRPr="009460C7" w:rsidRDefault="00A5628D">
                      <w:pPr>
                        <w:spacing w:line="276" w:lineRule="auto"/>
                      </w:pPr>
                      <w:r w:rsidRPr="009460C7">
                        <w:rPr>
                          <w:u w:val="single"/>
                        </w:rPr>
                        <w:t>Overige dagen:</w:t>
                      </w:r>
                    </w:p>
                    <w:p w14:paraId="40950283" w14:textId="77777777" w:rsidR="00670C3C" w:rsidRPr="009460C7" w:rsidRDefault="00A5628D">
                      <w:pPr>
                        <w:spacing w:line="276" w:lineRule="auto"/>
                      </w:pPr>
                      <w:r w:rsidRPr="009460C7">
                        <w:t>Koningsdag 27 april 2027 (in meivakantie)</w:t>
                      </w:r>
                    </w:p>
                    <w:p w14:paraId="2F8E271E" w14:textId="77777777" w:rsidR="00670C3C" w:rsidRPr="009460C7" w:rsidRDefault="00A5628D">
                      <w:pPr>
                        <w:spacing w:line="276" w:lineRule="auto"/>
                      </w:pPr>
                      <w:r w:rsidRPr="009460C7">
                        <w:t>Bevrijdingsdag 5 mei 2027 (in meivakantie)</w:t>
                      </w:r>
                    </w:p>
                    <w:p w14:paraId="7B7F8755" w14:textId="77777777" w:rsidR="00670C3C" w:rsidRPr="009460C7" w:rsidRDefault="00A5628D">
                      <w:pPr>
                        <w:spacing w:line="276" w:lineRule="auto"/>
                      </w:pPr>
                      <w:r w:rsidRPr="009460C7">
                        <w:t>Hemelvaart 6 en 7 mei 2027</w:t>
                      </w:r>
                    </w:p>
                    <w:p w14:paraId="6677B51F" w14:textId="77777777" w:rsidR="00670C3C" w:rsidRPr="009460C7" w:rsidRDefault="00A5628D">
                      <w:pPr>
                        <w:spacing w:line="276" w:lineRule="auto"/>
                      </w:pPr>
                      <w:r w:rsidRPr="009460C7">
                        <w:t>Pinksteren 17 mei 2027</w:t>
                      </w:r>
                    </w:p>
                    <w:p w14:paraId="196C602C" w14:textId="77777777" w:rsidR="00670C3C" w:rsidRPr="009460C7" w:rsidRDefault="00A5628D">
                      <w:pPr>
                        <w:spacing w:line="276" w:lineRule="auto"/>
                      </w:pPr>
                      <w:r w:rsidRPr="009460C7">
                        <w:t> </w:t>
                      </w:r>
                    </w:p>
                    <w:p w14:paraId="6DB23FC3" w14:textId="77777777" w:rsidR="00670C3C" w:rsidRPr="009460C7" w:rsidRDefault="00A5628D">
                      <w:pPr>
                        <w:spacing w:line="276" w:lineRule="auto"/>
                      </w:pPr>
                      <w:r w:rsidRPr="009460C7">
                        <w:rPr>
                          <w:u w:val="single"/>
                        </w:rPr>
                        <w:t>Studiedagen:</w:t>
                      </w:r>
                    </w:p>
                    <w:p w14:paraId="6A451C7D" w14:textId="0E3DEDAA" w:rsidR="00373B52" w:rsidRPr="009460C7" w:rsidRDefault="00373B52" w:rsidP="00373B52">
                      <w:pPr>
                        <w:spacing w:line="276" w:lineRule="auto"/>
                      </w:pPr>
                      <w:r w:rsidRPr="009460C7">
                        <w:t>- Donderdag 3 sep</w:t>
                      </w:r>
                    </w:p>
                    <w:p w14:paraId="7862E2F7" w14:textId="74BCEFDA" w:rsidR="00373B52" w:rsidRPr="009460C7" w:rsidRDefault="00373B52" w:rsidP="00373B52">
                      <w:pPr>
                        <w:spacing w:line="276" w:lineRule="auto"/>
                      </w:pPr>
                      <w:r w:rsidRPr="009460C7">
                        <w:t>- Dinsdag 20 okt</w:t>
                      </w:r>
                    </w:p>
                    <w:p w14:paraId="04AA0BBB" w14:textId="298522CE" w:rsidR="00373B52" w:rsidRPr="009460C7" w:rsidRDefault="00373B52" w:rsidP="00373B52">
                      <w:pPr>
                        <w:spacing w:line="276" w:lineRule="auto"/>
                      </w:pPr>
                      <w:r w:rsidRPr="009460C7">
                        <w:t>- Woensdag 25 nov</w:t>
                      </w:r>
                    </w:p>
                    <w:p w14:paraId="0A90AAED" w14:textId="1D4A542D" w:rsidR="00373B52" w:rsidRPr="009460C7" w:rsidRDefault="00373B52" w:rsidP="00373B52">
                      <w:pPr>
                        <w:spacing w:line="276" w:lineRule="auto"/>
                      </w:pPr>
                      <w:r w:rsidRPr="009460C7">
                        <w:t>- Donderdag 11 mrt</w:t>
                      </w:r>
                    </w:p>
                    <w:p w14:paraId="6AF9FD18" w14:textId="253E587A" w:rsidR="00670C3C" w:rsidRPr="009460C7" w:rsidRDefault="00373B52">
                      <w:pPr>
                        <w:spacing w:line="276" w:lineRule="auto"/>
                      </w:pPr>
                      <w:r w:rsidRPr="009460C7">
                        <w:t xml:space="preserve">- </w:t>
                      </w:r>
                      <w:r w:rsidR="008E302B" w:rsidRPr="009460C7">
                        <w:t>Vrijdag 18 juni</w:t>
                      </w:r>
                    </w:p>
                    <w:p w14:paraId="136F6800" w14:textId="77777777" w:rsidR="00670C3C" w:rsidRDefault="00A5628D">
                      <w:pPr>
                        <w:spacing w:line="276" w:lineRule="auto"/>
                        <w:rPr>
                          <w:lang w:val="en-US"/>
                        </w:rPr>
                      </w:pPr>
                      <w:r>
                        <w:rPr>
                          <w:lang w:val="en-US"/>
                        </w:rPr>
                        <w:t>- Leerlingen vrij vrijdag 9 juli 2027</w:t>
                      </w:r>
                    </w:p>
                    <w:p w14:paraId="33F5793B" w14:textId="77777777" w:rsidR="00670C3C" w:rsidRDefault="00A5628D">
                      <w:pPr>
                        <w:spacing w:line="276" w:lineRule="auto"/>
                        <w:rPr>
                          <w:lang w:val="en-US"/>
                        </w:rPr>
                      </w:pPr>
                      <w:r>
                        <w:rPr>
                          <w:lang w:val="en-US"/>
                        </w:rPr>
                        <w:t> </w:t>
                      </w:r>
                    </w:p>
                    <w:p w14:paraId="6B388CDF" w14:textId="77777777" w:rsidR="00670C3C" w:rsidRDefault="00A5628D">
                      <w:pPr>
                        <w:spacing w:line="276" w:lineRule="auto"/>
                        <w:jc w:val="center"/>
                        <w:rPr>
                          <w:lang w:val="en-US"/>
                        </w:rPr>
                      </w:pPr>
                      <w:r>
                        <w:rPr>
                          <w:lang w:val="en-US"/>
                        </w:rPr>
                        <w:t> </w:t>
                      </w:r>
                    </w:p>
                  </w:txbxContent>
                </v:textbox>
                <w10:wrap anchorx="margin" anchory="page"/>
                <w10:anchorlock/>
              </v:rect>
            </w:pict>
          </mc:Fallback>
        </mc:AlternateContent>
      </w:r>
    </w:p>
    <w:p w14:paraId="5EE2B6CB" w14:textId="77777777" w:rsidR="002F6740" w:rsidRDefault="002F6740" w:rsidP="00B66800"/>
    <w:p w14:paraId="152CACFB" w14:textId="77777777" w:rsidR="002F6740" w:rsidRDefault="002F6740" w:rsidP="00B66800"/>
    <w:p w14:paraId="633CA27D" w14:textId="77777777" w:rsidR="002F6740" w:rsidRDefault="002F6740" w:rsidP="00B66800"/>
    <w:p w14:paraId="32DFB08B" w14:textId="77777777" w:rsidR="002F6740" w:rsidRDefault="002F6740" w:rsidP="00B66800"/>
    <w:p w14:paraId="5A0EF9B1" w14:textId="77777777" w:rsidR="002F6740" w:rsidRDefault="002F6740" w:rsidP="00B66800"/>
    <w:p w14:paraId="5E66F305" w14:textId="77777777" w:rsidR="002F6740" w:rsidRDefault="002F6740" w:rsidP="00B66800"/>
    <w:p w14:paraId="63CB7EE3" w14:textId="77777777" w:rsidR="002F6740" w:rsidRDefault="002F6740" w:rsidP="00B66800"/>
    <w:p w14:paraId="0C1AF0C4" w14:textId="77777777" w:rsidR="002F6740" w:rsidRDefault="002F6740" w:rsidP="00B66800"/>
    <w:p w14:paraId="584FA9C5" w14:textId="77777777" w:rsidR="002F6740" w:rsidRDefault="002F6740" w:rsidP="00B66800"/>
    <w:p w14:paraId="534CB6C4" w14:textId="77777777" w:rsidR="002F6740" w:rsidRDefault="002F6740" w:rsidP="00B66800">
      <w:pPr>
        <w:sectPr w:rsidR="002F6740" w:rsidSect="00476652">
          <w:pgSz w:w="11906" w:h="16838" w:code="9"/>
          <w:pgMar w:top="567" w:right="1247" w:bottom="1418" w:left="1247" w:header="709" w:footer="709" w:gutter="0"/>
          <w:cols w:space="708"/>
          <w:titlePg/>
          <w:docGrid w:linePitch="360"/>
        </w:sectPr>
      </w:pPr>
    </w:p>
    <w:p w14:paraId="37D2F41A" w14:textId="776F7E83" w:rsidR="00A72C93" w:rsidRDefault="00A72C93" w:rsidP="00794EBF">
      <w:pPr>
        <w:pStyle w:val="Kop1"/>
        <w:numPr>
          <w:ilvl w:val="0"/>
          <w:numId w:val="5"/>
        </w:numPr>
        <w:ind w:left="567" w:hanging="567"/>
      </w:pPr>
      <w:bookmarkStart w:id="10" w:name="_Toc209451560"/>
      <w:r>
        <w:lastRenderedPageBreak/>
        <w:t>Namen en adressen</w:t>
      </w:r>
      <w:bookmarkEnd w:id="10"/>
    </w:p>
    <w:p w14:paraId="434C6D9A" w14:textId="77777777" w:rsidR="00794EBF" w:rsidRDefault="00794EBF" w:rsidP="00A72C93">
      <w:pPr>
        <w:pStyle w:val="Kop2ZN"/>
      </w:pPr>
    </w:p>
    <w:p w14:paraId="56AB6A28" w14:textId="01FFC2D5" w:rsidR="00A72C93" w:rsidRDefault="00A72C93" w:rsidP="00A72C93">
      <w:pPr>
        <w:pStyle w:val="Kop2ZN"/>
      </w:pPr>
      <w:r>
        <w:t>Gegevens school</w:t>
      </w:r>
    </w:p>
    <w:p w14:paraId="091452CE" w14:textId="77777777" w:rsidR="00A72C93" w:rsidRDefault="00A72C93" w:rsidP="00A72C93">
      <w:r>
        <w:t>CBS De Tarissing</w:t>
      </w:r>
    </w:p>
    <w:p w14:paraId="6BB96D3E" w14:textId="77777777" w:rsidR="00A72C93" w:rsidRDefault="00A72C93" w:rsidP="00A72C93">
      <w:r>
        <w:t>Adres: De Wygeast 10, 9294 KN Aldwâld</w:t>
      </w:r>
    </w:p>
    <w:p w14:paraId="43A0DD82" w14:textId="77777777" w:rsidR="00A72C93" w:rsidRPr="00A72C93" w:rsidRDefault="00A72C93" w:rsidP="00A72C93">
      <w:pPr>
        <w:rPr>
          <w:lang w:val="en-US"/>
        </w:rPr>
      </w:pPr>
      <w:r w:rsidRPr="00A72C93">
        <w:rPr>
          <w:lang w:val="en-US"/>
        </w:rPr>
        <w:t>Tel. 0511-452500</w:t>
      </w:r>
    </w:p>
    <w:p w14:paraId="0D5E92FB" w14:textId="77777777" w:rsidR="00A72C93" w:rsidRPr="00A72C93" w:rsidRDefault="00A72C93" w:rsidP="00A72C93">
      <w:pPr>
        <w:rPr>
          <w:lang w:val="en-US"/>
        </w:rPr>
      </w:pPr>
      <w:r w:rsidRPr="00A72C93">
        <w:rPr>
          <w:lang w:val="en-US"/>
        </w:rPr>
        <w:t xml:space="preserve">E-mail: </w:t>
      </w:r>
      <w:hyperlink r:id="rId51" w:history="1">
        <w:r w:rsidRPr="00A72C93">
          <w:rPr>
            <w:rStyle w:val="Hyperlink"/>
            <w:lang w:val="en-US"/>
          </w:rPr>
          <w:t>tarissing@arlanta.nl</w:t>
        </w:r>
      </w:hyperlink>
    </w:p>
    <w:p w14:paraId="003956FE" w14:textId="77777777" w:rsidR="00A72C93" w:rsidRDefault="00A72C93" w:rsidP="00A72C93">
      <w:r>
        <w:t xml:space="preserve">Website: </w:t>
      </w:r>
      <w:hyperlink r:id="rId52" w:history="1">
        <w:r w:rsidRPr="00FB15D3">
          <w:rPr>
            <w:rStyle w:val="Hyperlink"/>
          </w:rPr>
          <w:t>www.tarissing-arlanta.nl</w:t>
        </w:r>
      </w:hyperlink>
    </w:p>
    <w:p w14:paraId="32CAFD68" w14:textId="77777777" w:rsidR="00A72C93" w:rsidRDefault="00A72C93" w:rsidP="00A72C93"/>
    <w:p w14:paraId="30683BED" w14:textId="77777777" w:rsidR="00A72C93" w:rsidRPr="004B1BF3" w:rsidRDefault="00A72C93" w:rsidP="00A72C93">
      <w:r w:rsidRPr="00624EAA">
        <w:t>Indien u vragen, op- of aanmerkingen hebt, kunt u contact opnemen met de groepsleerkracht of de directeur van onze school. Het team is telefonisch bereikbaar tussen 07.45 uur en 08.10 uur &amp; na 14.30 uur op telefoonnummer: 0511</w:t>
      </w:r>
      <w:r>
        <w:t xml:space="preserve"> </w:t>
      </w:r>
      <w:r w:rsidRPr="00624EAA">
        <w:t>-</w:t>
      </w:r>
      <w:r>
        <w:t xml:space="preserve"> </w:t>
      </w:r>
      <w:r w:rsidRPr="00624EAA">
        <w:t>45 25</w:t>
      </w:r>
      <w:r>
        <w:t xml:space="preserve"> </w:t>
      </w:r>
      <w:r w:rsidRPr="00624EAA">
        <w:t>00.</w:t>
      </w:r>
    </w:p>
    <w:p w14:paraId="29CFBD5A" w14:textId="77777777" w:rsidR="00A72C93" w:rsidRDefault="00A72C93" w:rsidP="00A72C93">
      <w:pPr>
        <w:pStyle w:val="Kop2ZN"/>
      </w:pPr>
      <w:r>
        <w:t>Stichting Arlanta</w:t>
      </w:r>
    </w:p>
    <w:p w14:paraId="219FFFC3" w14:textId="77777777" w:rsidR="00A72C93" w:rsidRDefault="00A72C93" w:rsidP="00A72C93">
      <w:r>
        <w:t>Bezoekadres: Altenastreek 66</w:t>
      </w:r>
    </w:p>
    <w:p w14:paraId="12239C0E" w14:textId="77777777" w:rsidR="00A72C93" w:rsidRDefault="00A72C93" w:rsidP="00A72C93">
      <w:r>
        <w:t>9101 BA Dokkum</w:t>
      </w:r>
    </w:p>
    <w:p w14:paraId="7B26921C" w14:textId="77777777" w:rsidR="00A72C93" w:rsidRDefault="00A72C93" w:rsidP="00A72C93">
      <w:r>
        <w:t>Tel. 0519 - 22 27 36</w:t>
      </w:r>
    </w:p>
    <w:p w14:paraId="11C031E3" w14:textId="77777777" w:rsidR="00A72C93" w:rsidRDefault="00A72C93" w:rsidP="00A72C93"/>
    <w:p w14:paraId="154692BB" w14:textId="77777777" w:rsidR="00A72C93" w:rsidRDefault="00A72C93" w:rsidP="00A72C93">
      <w:r>
        <w:t>Postadres: Postbus 2, 9100 AA Dokkum</w:t>
      </w:r>
    </w:p>
    <w:p w14:paraId="4F77CB6D" w14:textId="77777777" w:rsidR="00A72C93" w:rsidRDefault="00A72C93" w:rsidP="00A72C93">
      <w:r>
        <w:t xml:space="preserve">Website: </w:t>
      </w:r>
      <w:hyperlink r:id="rId53" w:history="1">
        <w:r w:rsidRPr="00FB15D3">
          <w:rPr>
            <w:rStyle w:val="Hyperlink"/>
          </w:rPr>
          <w:t>www.arlanta.nl</w:t>
        </w:r>
      </w:hyperlink>
    </w:p>
    <w:p w14:paraId="41C3F6FB" w14:textId="77777777" w:rsidR="00A72C93" w:rsidRDefault="00A72C93" w:rsidP="00A72C93">
      <w:r>
        <w:t xml:space="preserve">E-mail: </w:t>
      </w:r>
      <w:hyperlink r:id="rId54" w:history="1">
        <w:r w:rsidRPr="00FB15D3">
          <w:rPr>
            <w:rStyle w:val="Hyperlink"/>
          </w:rPr>
          <w:t>info@arlanta.nl</w:t>
        </w:r>
      </w:hyperlink>
    </w:p>
    <w:p w14:paraId="15E6C19E" w14:textId="77777777" w:rsidR="00A72C93" w:rsidRDefault="00A72C93" w:rsidP="00A72C93">
      <w:pPr>
        <w:pStyle w:val="Kop2ZN"/>
      </w:pPr>
      <w:r>
        <w:t>College van bestuur:</w:t>
      </w:r>
    </w:p>
    <w:p w14:paraId="509E9A59" w14:textId="77777777" w:rsidR="00A72C93" w:rsidRDefault="00A72C93" w:rsidP="00A72C93">
      <w:r>
        <w:t>Mevr. H. Rubingh</w:t>
      </w:r>
    </w:p>
    <w:p w14:paraId="37E935E6" w14:textId="77777777" w:rsidR="0012446E" w:rsidRDefault="0012446E" w:rsidP="0012446E">
      <w:pPr>
        <w:pStyle w:val="Kop2ZN"/>
      </w:pPr>
      <w:r>
        <w:t>Medezeggenschapsraad:</w:t>
      </w:r>
    </w:p>
    <w:p w14:paraId="08C57C85" w14:textId="77777777" w:rsidR="0012446E" w:rsidRPr="00EF7806" w:rsidRDefault="0012446E" w:rsidP="0012446E">
      <w:r w:rsidRPr="00EF7806">
        <w:t>Ouder</w:t>
      </w:r>
      <w:r>
        <w:t>geleding</w:t>
      </w:r>
      <w:r w:rsidRPr="00EF7806">
        <w:t xml:space="preserve">: </w:t>
      </w:r>
      <w:r>
        <w:tab/>
      </w:r>
      <w:r w:rsidRPr="00EF7806">
        <w:t xml:space="preserve">Joukje </w:t>
      </w:r>
      <w:r>
        <w:t>Smeding</w:t>
      </w:r>
    </w:p>
    <w:p w14:paraId="1B46A421" w14:textId="77777777" w:rsidR="0012446E" w:rsidRPr="00EF7806" w:rsidRDefault="0012446E" w:rsidP="0012446E">
      <w:pPr>
        <w:ind w:left="1416" w:firstLine="708"/>
      </w:pPr>
      <w:r w:rsidRPr="00EF7806">
        <w:t xml:space="preserve">Johanna de Boer </w:t>
      </w:r>
    </w:p>
    <w:p w14:paraId="0013471B" w14:textId="77777777" w:rsidR="0012446E" w:rsidRPr="00EF7806" w:rsidRDefault="0012446E" w:rsidP="0012446E">
      <w:r>
        <w:t>Personeelsgeleding</w:t>
      </w:r>
      <w:r w:rsidRPr="00EF7806">
        <w:t>:</w:t>
      </w:r>
      <w:r>
        <w:tab/>
      </w:r>
      <w:r w:rsidRPr="00EF7806">
        <w:t>Yteke de Haan</w:t>
      </w:r>
    </w:p>
    <w:p w14:paraId="7E9B845D" w14:textId="77777777" w:rsidR="0012446E" w:rsidRDefault="0012446E" w:rsidP="0012446E">
      <w:pPr>
        <w:ind w:left="1416" w:firstLine="708"/>
      </w:pPr>
      <w:r w:rsidRPr="00EF7806">
        <w:t>Douwina Kazemier</w:t>
      </w:r>
    </w:p>
    <w:p w14:paraId="7D90D285" w14:textId="77777777" w:rsidR="0012446E" w:rsidRDefault="0012446E" w:rsidP="00A72C93"/>
    <w:p w14:paraId="74D543E3" w14:textId="77777777" w:rsidR="0012446E" w:rsidRPr="003E5923" w:rsidRDefault="0012446E" w:rsidP="0012446E">
      <w:pPr>
        <w:rPr>
          <w:rFonts w:asciiTheme="majorHAnsi" w:hAnsiTheme="majorHAnsi"/>
          <w:b/>
          <w:bCs/>
          <w:sz w:val="24"/>
        </w:rPr>
      </w:pPr>
      <w:r w:rsidRPr="003E5923">
        <w:rPr>
          <w:rFonts w:asciiTheme="majorHAnsi" w:hAnsiTheme="majorHAnsi"/>
          <w:b/>
          <w:bCs/>
          <w:sz w:val="24"/>
        </w:rPr>
        <w:t>Activiteitencommissie:</w:t>
      </w:r>
    </w:p>
    <w:p w14:paraId="349A4231" w14:textId="77777777" w:rsidR="0012446E" w:rsidRPr="00946EB6" w:rsidRDefault="0012446E" w:rsidP="0012446E">
      <w:r w:rsidRPr="00946EB6">
        <w:t>Bettie Sangers</w:t>
      </w:r>
    </w:p>
    <w:p w14:paraId="1CEA2CD7" w14:textId="77777777" w:rsidR="0012446E" w:rsidRPr="00946EB6" w:rsidRDefault="0012446E" w:rsidP="0012446E">
      <w:r w:rsidRPr="00946EB6">
        <w:t>Ida Bierma</w:t>
      </w:r>
    </w:p>
    <w:p w14:paraId="5EC7022E" w14:textId="77777777" w:rsidR="0012446E" w:rsidRPr="00946EB6" w:rsidRDefault="0012446E" w:rsidP="0012446E">
      <w:r>
        <w:t xml:space="preserve">Rudina </w:t>
      </w:r>
      <w:r w:rsidRPr="00946EB6">
        <w:t>Dijkstra-de Jong</w:t>
      </w:r>
    </w:p>
    <w:p w14:paraId="13AB82E5" w14:textId="77777777" w:rsidR="0012446E" w:rsidRPr="00946EB6" w:rsidRDefault="0012446E" w:rsidP="0012446E">
      <w:r>
        <w:t xml:space="preserve">Sigrid </w:t>
      </w:r>
      <w:r w:rsidRPr="00946EB6">
        <w:t>Haagsma</w:t>
      </w:r>
    </w:p>
    <w:p w14:paraId="35C9390C" w14:textId="77777777" w:rsidR="0012446E" w:rsidRPr="00946EB6" w:rsidRDefault="0012446E" w:rsidP="0012446E">
      <w:r w:rsidRPr="00946EB6">
        <w:t>Tammy van der Land</w:t>
      </w:r>
    </w:p>
    <w:p w14:paraId="039E617F" w14:textId="77777777" w:rsidR="0012446E" w:rsidRDefault="0012446E" w:rsidP="0012446E">
      <w:r>
        <w:t xml:space="preserve">Trynke </w:t>
      </w:r>
      <w:r w:rsidRPr="00946EB6">
        <w:t>Boersma</w:t>
      </w:r>
    </w:p>
    <w:p w14:paraId="21EF4FCE" w14:textId="77777777" w:rsidR="0012446E" w:rsidRPr="004B1BF3" w:rsidRDefault="0012446E" w:rsidP="00A72C93"/>
    <w:p w14:paraId="6083BE1A" w14:textId="30E9521C" w:rsidR="00A72C93" w:rsidRDefault="0005205C" w:rsidP="00A72C93">
      <w:pPr>
        <w:rPr>
          <w:b/>
          <w:bCs/>
        </w:rPr>
      </w:pPr>
      <w:r>
        <w:rPr>
          <w:b/>
          <w:bCs/>
        </w:rPr>
        <w:t>Klankbordgroep (samenstelling wisselt soms):</w:t>
      </w:r>
    </w:p>
    <w:p w14:paraId="7477AAE5" w14:textId="0D1D3F99" w:rsidR="0005205C" w:rsidRDefault="0005205C" w:rsidP="00A72C93">
      <w:r>
        <w:t>Suzan Bosma</w:t>
      </w:r>
    </w:p>
    <w:p w14:paraId="27C169B5" w14:textId="56BC6186" w:rsidR="0005205C" w:rsidRDefault="0005205C" w:rsidP="00A72C93">
      <w:r>
        <w:t>Bettie Zijlstra</w:t>
      </w:r>
    </w:p>
    <w:p w14:paraId="681E05E6" w14:textId="380A3C38" w:rsidR="0005205C" w:rsidRDefault="0005205C" w:rsidP="00A72C93">
      <w:r>
        <w:t>Annet Visser</w:t>
      </w:r>
    </w:p>
    <w:p w14:paraId="6A23CC74" w14:textId="2EE1E6F6" w:rsidR="0005205C" w:rsidRPr="0005205C" w:rsidRDefault="0005205C" w:rsidP="00A72C93">
      <w:r>
        <w:t>Tammy van der Land</w:t>
      </w:r>
    </w:p>
    <w:p w14:paraId="3920C2AA" w14:textId="77777777" w:rsidR="00A72C93" w:rsidRDefault="00A72C93" w:rsidP="00A72C93"/>
    <w:p w14:paraId="38D8B7B8" w14:textId="52A5BEB8" w:rsidR="00A72C93" w:rsidRDefault="00A72C93" w:rsidP="00A72C93"/>
    <w:p w14:paraId="284FD4B6" w14:textId="77777777" w:rsidR="0005205C" w:rsidRDefault="0005205C" w:rsidP="0005205C">
      <w:pPr>
        <w:spacing w:after="160" w:line="24" w:lineRule="auto"/>
      </w:pPr>
    </w:p>
    <w:p w14:paraId="2EB009C4" w14:textId="77777777" w:rsidR="0005205C" w:rsidRDefault="0005205C" w:rsidP="0005205C">
      <w:pPr>
        <w:spacing w:after="160" w:line="24" w:lineRule="auto"/>
      </w:pPr>
    </w:p>
    <w:p w14:paraId="1013E793" w14:textId="77777777" w:rsidR="0005205C" w:rsidRDefault="0005205C" w:rsidP="0005205C">
      <w:pPr>
        <w:spacing w:after="160" w:line="24" w:lineRule="auto"/>
      </w:pPr>
    </w:p>
    <w:p w14:paraId="4762C81E" w14:textId="77777777" w:rsidR="0005205C" w:rsidRDefault="0005205C" w:rsidP="0005205C">
      <w:pPr>
        <w:spacing w:after="160" w:line="24" w:lineRule="auto"/>
      </w:pPr>
    </w:p>
    <w:p w14:paraId="37E50B81" w14:textId="77777777" w:rsidR="0005205C" w:rsidRDefault="0005205C" w:rsidP="0005205C">
      <w:pPr>
        <w:spacing w:after="160" w:line="24" w:lineRule="auto"/>
      </w:pPr>
    </w:p>
    <w:p w14:paraId="69F80E38" w14:textId="77777777" w:rsidR="0005205C" w:rsidRDefault="0005205C" w:rsidP="0005205C">
      <w:pPr>
        <w:spacing w:after="160" w:line="24" w:lineRule="auto"/>
      </w:pPr>
    </w:p>
    <w:p w14:paraId="66E39E03" w14:textId="77777777" w:rsidR="0005205C" w:rsidRDefault="0005205C" w:rsidP="0005205C">
      <w:pPr>
        <w:spacing w:after="160" w:line="24" w:lineRule="auto"/>
      </w:pPr>
    </w:p>
    <w:p w14:paraId="373C3437" w14:textId="313BA9B4" w:rsidR="0005205C" w:rsidRDefault="0005205C" w:rsidP="0005205C">
      <w:pPr>
        <w:pStyle w:val="Kop2ZN"/>
      </w:pPr>
      <w:r>
        <w:t>Peuterspeelzaal</w:t>
      </w:r>
    </w:p>
    <w:p w14:paraId="1A64972F" w14:textId="16E701C9" w:rsidR="00A72C93" w:rsidRDefault="00A72C93" w:rsidP="00A72C93">
      <w:r>
        <w:t>Dorpshuis Hústerwâld</w:t>
      </w:r>
    </w:p>
    <w:p w14:paraId="2008A504" w14:textId="77777777" w:rsidR="00A72C93" w:rsidRDefault="00A72C93" w:rsidP="00A72C93">
      <w:r>
        <w:t>De Wygeast 14</w:t>
      </w:r>
    </w:p>
    <w:p w14:paraId="06AF541D" w14:textId="77777777" w:rsidR="00A72C93" w:rsidRDefault="00A72C93" w:rsidP="00A72C93">
      <w:r>
        <w:t>9294 KP Oudwoude</w:t>
      </w:r>
      <w:r>
        <w:tab/>
      </w:r>
    </w:p>
    <w:p w14:paraId="0F3A7EDB" w14:textId="77777777" w:rsidR="00A72C93" w:rsidRDefault="00A72C93" w:rsidP="00A72C93">
      <w:r>
        <w:t>0511 – 70 15 20</w:t>
      </w:r>
    </w:p>
    <w:p w14:paraId="52215260" w14:textId="77777777" w:rsidR="00A72C93" w:rsidRDefault="00A72C93" w:rsidP="00A72C93">
      <w:r>
        <w:t>Leidster/contactpersoon: Jolanda Reitsma</w:t>
      </w:r>
    </w:p>
    <w:p w14:paraId="63621D44" w14:textId="77777777" w:rsidR="00A72C93" w:rsidRDefault="00A72C93" w:rsidP="00A72C93">
      <w:r>
        <w:t>Maandagochtend en woensdagochtend</w:t>
      </w:r>
    </w:p>
    <w:p w14:paraId="4609A53A" w14:textId="77777777" w:rsidR="00A72C93" w:rsidRDefault="00A72C93" w:rsidP="00A72C93"/>
    <w:p w14:paraId="7B146EA5" w14:textId="77777777" w:rsidR="00A72C93" w:rsidRPr="00B43A60" w:rsidRDefault="00A72C93" w:rsidP="00A72C93">
      <w:pPr>
        <w:rPr>
          <w:rFonts w:asciiTheme="majorHAnsi" w:hAnsiTheme="majorHAnsi"/>
          <w:b/>
          <w:bCs/>
          <w:sz w:val="24"/>
        </w:rPr>
      </w:pPr>
      <w:r w:rsidRPr="00B43A60">
        <w:rPr>
          <w:rFonts w:asciiTheme="majorHAnsi" w:hAnsiTheme="majorHAnsi"/>
          <w:b/>
          <w:bCs/>
          <w:sz w:val="24"/>
        </w:rPr>
        <w:t>Vertrouwenspersoon:</w:t>
      </w:r>
    </w:p>
    <w:p w14:paraId="59E5A235" w14:textId="77777777" w:rsidR="00A72C93" w:rsidRDefault="00A72C93" w:rsidP="00A72C93">
      <w:r>
        <w:t>Mevr. M. Kok</w:t>
      </w:r>
    </w:p>
    <w:p w14:paraId="6EDCA342" w14:textId="1C3AF07A" w:rsidR="00147916" w:rsidRDefault="00A72C93" w:rsidP="00753EE0">
      <w:r>
        <w:t>Tel</w:t>
      </w:r>
      <w:r w:rsidRPr="00B43A60">
        <w:t xml:space="preserve"> : 06 23 96 25 44</w:t>
      </w:r>
    </w:p>
    <w:p w14:paraId="5F04EDCE" w14:textId="77777777" w:rsidR="00147916" w:rsidRDefault="00147916" w:rsidP="00753EE0"/>
    <w:p w14:paraId="096354B0" w14:textId="77777777" w:rsidR="0012446E" w:rsidRDefault="0012446E" w:rsidP="00753EE0"/>
    <w:tbl>
      <w:tblPr>
        <w:tblW w:w="0" w:type="auto"/>
        <w:tblLook w:val="0600" w:firstRow="0" w:lastRow="0" w:firstColumn="0" w:lastColumn="0" w:noHBand="1" w:noVBand="1"/>
      </w:tblPr>
      <w:tblGrid>
        <w:gridCol w:w="4323"/>
        <w:gridCol w:w="4324"/>
      </w:tblGrid>
      <w:tr w:rsidR="0012446E" w:rsidRPr="00B43A60" w14:paraId="6FCD4AAA" w14:textId="77777777" w:rsidTr="00232DEA">
        <w:tc>
          <w:tcPr>
            <w:tcW w:w="4323" w:type="dxa"/>
          </w:tcPr>
          <w:p w14:paraId="42B4A14E" w14:textId="77777777" w:rsidR="0012446E" w:rsidRPr="00B43A60" w:rsidRDefault="0012446E" w:rsidP="00232DEA">
            <w:pPr>
              <w:ind w:left="-108"/>
              <w:rPr>
                <w:rFonts w:asciiTheme="majorHAnsi" w:hAnsiTheme="majorHAnsi"/>
                <w:b/>
                <w:bCs/>
              </w:rPr>
            </w:pPr>
            <w:r w:rsidRPr="00B43A60">
              <w:rPr>
                <w:rFonts w:asciiTheme="majorHAnsi" w:hAnsiTheme="majorHAnsi"/>
                <w:b/>
                <w:bCs/>
              </w:rPr>
              <w:t>GGD:</w:t>
            </w:r>
          </w:p>
        </w:tc>
        <w:tc>
          <w:tcPr>
            <w:tcW w:w="4324" w:type="dxa"/>
          </w:tcPr>
          <w:p w14:paraId="269CFE1C" w14:textId="77777777" w:rsidR="0012446E" w:rsidRPr="00B43A60" w:rsidRDefault="0012446E" w:rsidP="00232DEA">
            <w:pPr>
              <w:rPr>
                <w:rFonts w:asciiTheme="majorHAnsi" w:hAnsiTheme="majorHAnsi"/>
                <w:b/>
                <w:bCs/>
              </w:rPr>
            </w:pPr>
            <w:r w:rsidRPr="00B43A60">
              <w:rPr>
                <w:rFonts w:asciiTheme="majorHAnsi" w:hAnsiTheme="majorHAnsi"/>
                <w:b/>
                <w:bCs/>
              </w:rPr>
              <w:t>GGD Fryslân</w:t>
            </w:r>
          </w:p>
        </w:tc>
      </w:tr>
      <w:tr w:rsidR="0012446E" w14:paraId="668479C9" w14:textId="77777777" w:rsidTr="00232DEA">
        <w:trPr>
          <w:trHeight w:val="283"/>
        </w:trPr>
        <w:tc>
          <w:tcPr>
            <w:tcW w:w="4323" w:type="dxa"/>
          </w:tcPr>
          <w:p w14:paraId="31B65B70" w14:textId="77777777" w:rsidR="0012446E" w:rsidRDefault="0012446E" w:rsidP="00232DEA">
            <w:pPr>
              <w:ind w:left="-108"/>
            </w:pPr>
            <w:r>
              <w:t>Schoolarts: mevr. V. Heeren</w:t>
            </w:r>
          </w:p>
        </w:tc>
        <w:tc>
          <w:tcPr>
            <w:tcW w:w="4324" w:type="dxa"/>
          </w:tcPr>
          <w:p w14:paraId="3BDE9EF2" w14:textId="77777777" w:rsidR="0012446E" w:rsidRDefault="0012446E" w:rsidP="00232DEA">
            <w:r>
              <w:t>Postbus 612</w:t>
            </w:r>
          </w:p>
        </w:tc>
      </w:tr>
      <w:tr w:rsidR="0012446E" w14:paraId="4B1FEB67" w14:textId="77777777" w:rsidTr="00232DEA">
        <w:trPr>
          <w:trHeight w:val="283"/>
        </w:trPr>
        <w:tc>
          <w:tcPr>
            <w:tcW w:w="4323" w:type="dxa"/>
          </w:tcPr>
          <w:p w14:paraId="034105FD" w14:textId="77777777" w:rsidR="0012446E" w:rsidRDefault="0012446E" w:rsidP="00232DEA">
            <w:pPr>
              <w:ind w:left="-108"/>
            </w:pPr>
            <w:r>
              <w:t>088 – 22 99 467</w:t>
            </w:r>
          </w:p>
        </w:tc>
        <w:tc>
          <w:tcPr>
            <w:tcW w:w="4324" w:type="dxa"/>
          </w:tcPr>
          <w:p w14:paraId="708F78F3" w14:textId="77777777" w:rsidR="0012446E" w:rsidRDefault="0012446E" w:rsidP="00232DEA">
            <w:r>
              <w:t>8901 BK Leeuwarden</w:t>
            </w:r>
          </w:p>
        </w:tc>
      </w:tr>
      <w:tr w:rsidR="0012446E" w14:paraId="65BEDDFB" w14:textId="77777777" w:rsidTr="00232DEA">
        <w:trPr>
          <w:trHeight w:val="283"/>
        </w:trPr>
        <w:tc>
          <w:tcPr>
            <w:tcW w:w="4323" w:type="dxa"/>
          </w:tcPr>
          <w:p w14:paraId="2296B931" w14:textId="77777777" w:rsidR="0012446E" w:rsidRPr="005A5AC7" w:rsidRDefault="0012446E" w:rsidP="00232DEA">
            <w:pPr>
              <w:ind w:left="-108"/>
            </w:pPr>
            <w:hyperlink r:id="rId55" w:history="1">
              <w:r w:rsidRPr="005A5AC7">
                <w:rPr>
                  <w:rStyle w:val="Hyperlink"/>
                  <w:color w:val="000000" w:themeColor="text1"/>
                  <w:u w:val="none"/>
                </w:rPr>
                <w:t>v.heeren@ggdfryslan.nl</w:t>
              </w:r>
            </w:hyperlink>
          </w:p>
        </w:tc>
        <w:tc>
          <w:tcPr>
            <w:tcW w:w="4324" w:type="dxa"/>
          </w:tcPr>
          <w:p w14:paraId="0B4B606D" w14:textId="77777777" w:rsidR="0012446E" w:rsidRDefault="0012446E" w:rsidP="00232DEA">
            <w:r>
              <w:t>088 – 22 99 222</w:t>
            </w:r>
          </w:p>
        </w:tc>
      </w:tr>
      <w:tr w:rsidR="0012446E" w14:paraId="0F8942F7" w14:textId="77777777" w:rsidTr="00232DEA">
        <w:trPr>
          <w:trHeight w:val="283"/>
        </w:trPr>
        <w:tc>
          <w:tcPr>
            <w:tcW w:w="4323" w:type="dxa"/>
          </w:tcPr>
          <w:p w14:paraId="6656E2B6" w14:textId="77777777" w:rsidR="0012446E" w:rsidRDefault="0012446E" w:rsidP="00232DEA">
            <w:pPr>
              <w:ind w:left="-108"/>
            </w:pPr>
            <w:r>
              <w:t>Verpleegkundige: mevr. K. v/d Wielen</w:t>
            </w:r>
          </w:p>
        </w:tc>
        <w:tc>
          <w:tcPr>
            <w:tcW w:w="4324" w:type="dxa"/>
          </w:tcPr>
          <w:p w14:paraId="2E445BFA" w14:textId="77777777" w:rsidR="0012446E" w:rsidRPr="005A5AC7" w:rsidRDefault="0012446E" w:rsidP="00232DEA">
            <w:hyperlink r:id="rId56" w:history="1">
              <w:r w:rsidRPr="005A5AC7">
                <w:rPr>
                  <w:rStyle w:val="Hyperlink"/>
                  <w:color w:val="000000" w:themeColor="text1"/>
                  <w:u w:val="none"/>
                </w:rPr>
                <w:t>www.ggdfryslan.nl</w:t>
              </w:r>
            </w:hyperlink>
          </w:p>
        </w:tc>
      </w:tr>
      <w:tr w:rsidR="0012446E" w14:paraId="4BB7243E" w14:textId="77777777" w:rsidTr="00232DEA">
        <w:trPr>
          <w:trHeight w:val="283"/>
        </w:trPr>
        <w:tc>
          <w:tcPr>
            <w:tcW w:w="4323" w:type="dxa"/>
          </w:tcPr>
          <w:p w14:paraId="1FDAB99A" w14:textId="77777777" w:rsidR="0012446E" w:rsidRDefault="0012446E" w:rsidP="00232DEA">
            <w:pPr>
              <w:ind w:left="-108"/>
            </w:pPr>
            <w:r>
              <w:t>088 – 22 99 453</w:t>
            </w:r>
          </w:p>
        </w:tc>
        <w:tc>
          <w:tcPr>
            <w:tcW w:w="4324" w:type="dxa"/>
          </w:tcPr>
          <w:p w14:paraId="250F0171" w14:textId="77777777" w:rsidR="0012446E" w:rsidRDefault="0012446E" w:rsidP="00232DEA"/>
        </w:tc>
      </w:tr>
      <w:tr w:rsidR="0012446E" w14:paraId="08B83499" w14:textId="77777777" w:rsidTr="00232DEA">
        <w:trPr>
          <w:trHeight w:val="283"/>
        </w:trPr>
        <w:tc>
          <w:tcPr>
            <w:tcW w:w="4323" w:type="dxa"/>
          </w:tcPr>
          <w:p w14:paraId="4BF63058" w14:textId="77777777" w:rsidR="0012446E" w:rsidRPr="005A5AC7" w:rsidRDefault="0012446E" w:rsidP="00232DEA">
            <w:pPr>
              <w:ind w:left="-108"/>
            </w:pPr>
            <w:hyperlink r:id="rId57" w:history="1">
              <w:r w:rsidRPr="005A5AC7">
                <w:rPr>
                  <w:rStyle w:val="Hyperlink"/>
                  <w:color w:val="000000" w:themeColor="text1"/>
                  <w:u w:val="none"/>
                </w:rPr>
                <w:t>k.vanderwielen@ggdfryslan.nl</w:t>
              </w:r>
            </w:hyperlink>
          </w:p>
        </w:tc>
        <w:tc>
          <w:tcPr>
            <w:tcW w:w="4324" w:type="dxa"/>
          </w:tcPr>
          <w:p w14:paraId="3EA9874C" w14:textId="77777777" w:rsidR="0012446E" w:rsidRPr="00794EBF" w:rsidRDefault="0012446E" w:rsidP="00232DEA">
            <w:pPr>
              <w:rPr>
                <w:b/>
                <w:bCs/>
              </w:rPr>
            </w:pPr>
            <w:r w:rsidRPr="00794EBF">
              <w:rPr>
                <w:b/>
                <w:bCs/>
              </w:rPr>
              <w:t>Schoolmaatschappelijk werk:</w:t>
            </w:r>
          </w:p>
        </w:tc>
      </w:tr>
      <w:tr w:rsidR="0012446E" w14:paraId="2B2A781D" w14:textId="77777777" w:rsidTr="00232DEA">
        <w:trPr>
          <w:trHeight w:val="349"/>
        </w:trPr>
        <w:tc>
          <w:tcPr>
            <w:tcW w:w="4323" w:type="dxa"/>
          </w:tcPr>
          <w:p w14:paraId="1DC677B9" w14:textId="77777777" w:rsidR="0012446E" w:rsidRDefault="0012446E" w:rsidP="00232DEA">
            <w:pPr>
              <w:ind w:left="-108"/>
            </w:pPr>
            <w:r>
              <w:t>Schoolassistente: mevr. M. Braaksma</w:t>
            </w:r>
          </w:p>
        </w:tc>
        <w:tc>
          <w:tcPr>
            <w:tcW w:w="4324" w:type="dxa"/>
          </w:tcPr>
          <w:p w14:paraId="61EBB924" w14:textId="77777777" w:rsidR="0012446E" w:rsidRDefault="0012446E" w:rsidP="00232DEA">
            <w:r>
              <w:t>Anna Koorman</w:t>
            </w:r>
          </w:p>
        </w:tc>
      </w:tr>
      <w:tr w:rsidR="0012446E" w14:paraId="1FF3A28C" w14:textId="77777777" w:rsidTr="00232DEA">
        <w:trPr>
          <w:trHeight w:val="283"/>
        </w:trPr>
        <w:tc>
          <w:tcPr>
            <w:tcW w:w="4323" w:type="dxa"/>
          </w:tcPr>
          <w:p w14:paraId="174EC8CE" w14:textId="77777777" w:rsidR="0012446E" w:rsidRDefault="0012446E" w:rsidP="00232DEA">
            <w:pPr>
              <w:ind w:left="-108"/>
            </w:pPr>
            <w:r>
              <w:t>088 – 22 99 352</w:t>
            </w:r>
          </w:p>
        </w:tc>
        <w:tc>
          <w:tcPr>
            <w:tcW w:w="4324" w:type="dxa"/>
          </w:tcPr>
          <w:p w14:paraId="447A3943" w14:textId="77777777" w:rsidR="0012446E" w:rsidRPr="005A5AC7" w:rsidRDefault="0012446E" w:rsidP="00232DEA">
            <w:r w:rsidRPr="0023141E">
              <w:t>a.koorman@noardeast-fryslan.nl</w:t>
            </w:r>
          </w:p>
        </w:tc>
      </w:tr>
      <w:tr w:rsidR="0012446E" w14:paraId="4AC852D8" w14:textId="77777777" w:rsidTr="00232DEA">
        <w:trPr>
          <w:trHeight w:val="283"/>
        </w:trPr>
        <w:tc>
          <w:tcPr>
            <w:tcW w:w="4323" w:type="dxa"/>
          </w:tcPr>
          <w:p w14:paraId="60AF9B37" w14:textId="77777777" w:rsidR="0012446E" w:rsidRDefault="0012446E" w:rsidP="00232DEA">
            <w:pPr>
              <w:ind w:left="-108"/>
            </w:pPr>
            <w:r>
              <w:t>m.braaksma@ggdfryslan.nl</w:t>
            </w:r>
          </w:p>
        </w:tc>
        <w:tc>
          <w:tcPr>
            <w:tcW w:w="4324" w:type="dxa"/>
          </w:tcPr>
          <w:p w14:paraId="4BE27C53" w14:textId="77777777" w:rsidR="0012446E" w:rsidRDefault="0012446E" w:rsidP="00232DEA"/>
        </w:tc>
      </w:tr>
      <w:tr w:rsidR="0012446E" w14:paraId="0D1A310D" w14:textId="77777777" w:rsidTr="00232DEA">
        <w:trPr>
          <w:trHeight w:val="283"/>
        </w:trPr>
        <w:tc>
          <w:tcPr>
            <w:tcW w:w="4323" w:type="dxa"/>
          </w:tcPr>
          <w:p w14:paraId="021F0862" w14:textId="77777777" w:rsidR="0012446E" w:rsidRPr="00794EBF" w:rsidRDefault="0012446E" w:rsidP="00232DEA">
            <w:pPr>
              <w:rPr>
                <w:b/>
                <w:bCs/>
              </w:rPr>
            </w:pPr>
          </w:p>
        </w:tc>
        <w:tc>
          <w:tcPr>
            <w:tcW w:w="4324" w:type="dxa"/>
          </w:tcPr>
          <w:p w14:paraId="7B9137E4" w14:textId="77777777" w:rsidR="0012446E" w:rsidRPr="00794EBF" w:rsidRDefault="0012446E" w:rsidP="00232DEA">
            <w:pPr>
              <w:rPr>
                <w:b/>
                <w:bCs/>
              </w:rPr>
            </w:pPr>
            <w:r w:rsidRPr="00794EBF">
              <w:rPr>
                <w:b/>
                <w:bCs/>
              </w:rPr>
              <w:t>Inspectie en onderwijs</w:t>
            </w:r>
          </w:p>
        </w:tc>
      </w:tr>
      <w:tr w:rsidR="0012446E" w14:paraId="4F87ADE3" w14:textId="77777777" w:rsidTr="00232DEA">
        <w:trPr>
          <w:trHeight w:val="283"/>
        </w:trPr>
        <w:tc>
          <w:tcPr>
            <w:tcW w:w="4323" w:type="dxa"/>
          </w:tcPr>
          <w:p w14:paraId="40D876A5" w14:textId="77777777" w:rsidR="0012446E" w:rsidRDefault="0012446E" w:rsidP="00232DEA"/>
        </w:tc>
        <w:tc>
          <w:tcPr>
            <w:tcW w:w="4324" w:type="dxa"/>
          </w:tcPr>
          <w:p w14:paraId="4B4C7740" w14:textId="77777777" w:rsidR="0012446E" w:rsidRPr="005A5AC7" w:rsidRDefault="0012446E" w:rsidP="00232DEA">
            <w:pPr>
              <w:rPr>
                <w:color w:val="000000" w:themeColor="text1"/>
              </w:rPr>
            </w:pPr>
            <w:hyperlink r:id="rId58" w:history="1">
              <w:r w:rsidRPr="005A5AC7">
                <w:rPr>
                  <w:rStyle w:val="Hyperlink"/>
                  <w:color w:val="000000" w:themeColor="text1"/>
                  <w:u w:val="none"/>
                </w:rPr>
                <w:t>info@owisp.nl</w:t>
              </w:r>
            </w:hyperlink>
          </w:p>
        </w:tc>
      </w:tr>
      <w:tr w:rsidR="0012446E" w14:paraId="1C6214EB" w14:textId="77777777" w:rsidTr="00232DEA">
        <w:trPr>
          <w:trHeight w:val="283"/>
        </w:trPr>
        <w:tc>
          <w:tcPr>
            <w:tcW w:w="4323" w:type="dxa"/>
          </w:tcPr>
          <w:p w14:paraId="2326BCED" w14:textId="77777777" w:rsidR="0012446E" w:rsidRDefault="0012446E" w:rsidP="00232DEA"/>
        </w:tc>
        <w:tc>
          <w:tcPr>
            <w:tcW w:w="4324" w:type="dxa"/>
          </w:tcPr>
          <w:p w14:paraId="202A9350" w14:textId="77777777" w:rsidR="0012446E" w:rsidRPr="005A5AC7" w:rsidRDefault="0012446E" w:rsidP="00232DEA">
            <w:pPr>
              <w:rPr>
                <w:color w:val="000000" w:themeColor="text1"/>
              </w:rPr>
            </w:pPr>
            <w:hyperlink r:id="rId59" w:history="1">
              <w:r w:rsidRPr="005A5AC7">
                <w:rPr>
                  <w:rStyle w:val="Hyperlink"/>
                  <w:color w:val="000000" w:themeColor="text1"/>
                  <w:u w:val="none"/>
                </w:rPr>
                <w:t>www.onderwijsinspectie.nl</w:t>
              </w:r>
            </w:hyperlink>
          </w:p>
        </w:tc>
      </w:tr>
      <w:tr w:rsidR="0012446E" w14:paraId="71CA8A59" w14:textId="77777777" w:rsidTr="00232DEA">
        <w:trPr>
          <w:trHeight w:val="283"/>
        </w:trPr>
        <w:tc>
          <w:tcPr>
            <w:tcW w:w="4323" w:type="dxa"/>
          </w:tcPr>
          <w:p w14:paraId="79C93F54" w14:textId="77777777" w:rsidR="0012446E" w:rsidRDefault="0012446E" w:rsidP="00232DEA"/>
        </w:tc>
        <w:tc>
          <w:tcPr>
            <w:tcW w:w="4324" w:type="dxa"/>
          </w:tcPr>
          <w:p w14:paraId="388F700E" w14:textId="77777777" w:rsidR="0012446E" w:rsidRDefault="0012446E" w:rsidP="00232DEA">
            <w:r>
              <w:t>Vragen over onderwijs: 0800 - 0851</w:t>
            </w:r>
          </w:p>
        </w:tc>
      </w:tr>
    </w:tbl>
    <w:p w14:paraId="217011F7" w14:textId="391DC2A9" w:rsidR="0012446E" w:rsidRDefault="0012446E" w:rsidP="00753EE0">
      <w:pPr>
        <w:sectPr w:rsidR="0012446E" w:rsidSect="00476652">
          <w:pgSz w:w="11906" w:h="16838" w:code="9"/>
          <w:pgMar w:top="567" w:right="1247" w:bottom="1418" w:left="1247" w:header="709" w:footer="709" w:gutter="0"/>
          <w:cols w:space="708"/>
          <w:titlePg/>
          <w:docGrid w:linePitch="360"/>
        </w:sectPr>
      </w:pPr>
    </w:p>
    <w:p w14:paraId="711AE442" w14:textId="5ED7DEC6" w:rsidR="00A9147B" w:rsidRPr="00A9147B" w:rsidRDefault="00A9147B" w:rsidP="00A9147B">
      <w:pPr>
        <w:rPr>
          <w:rFonts w:ascii="Aptos" w:eastAsia="Aptos" w:hAnsi="Aptos" w:cs="Times New Roman"/>
          <w:sz w:val="24"/>
        </w:rPr>
      </w:pPr>
      <w:bookmarkStart w:id="11" w:name="_Toc209451561"/>
      <w:r w:rsidRPr="00A9147B">
        <w:rPr>
          <w:rFonts w:ascii="Aptos" w:eastAsia="Aptos" w:hAnsi="Aptos" w:cs="Times New Roman"/>
          <w:noProof/>
          <w:sz w:val="24"/>
        </w:rPr>
        <w:lastRenderedPageBreak/>
        <w:drawing>
          <wp:anchor distT="0" distB="0" distL="114300" distR="114300" simplePos="0" relativeHeight="251658253" behindDoc="0" locked="0" layoutInCell="1" allowOverlap="1" wp14:anchorId="0FB1D224" wp14:editId="1A791742">
            <wp:simplePos x="0" y="0"/>
            <wp:positionH relativeFrom="page">
              <wp:align>left</wp:align>
            </wp:positionH>
            <wp:positionV relativeFrom="paragraph">
              <wp:posOffset>-1443355</wp:posOffset>
            </wp:positionV>
            <wp:extent cx="7562215" cy="6884035"/>
            <wp:effectExtent l="0" t="0" r="635" b="0"/>
            <wp:wrapNone/>
            <wp:docPr id="1101290371" name="Bovenkant" descr="Afbeelding met maan, natuur, Hemellichaam, ruimte&#10;&#10;Automatisch gegenereerde beschrijving"/>
            <wp:cNvGraphicFramePr/>
            <a:graphic xmlns:a="http://schemas.openxmlformats.org/drawingml/2006/main">
              <a:graphicData uri="http://schemas.openxmlformats.org/drawingml/2006/picture">
                <pic:pic xmlns:pic="http://schemas.openxmlformats.org/drawingml/2006/picture">
                  <pic:nvPicPr>
                    <pic:cNvPr id="1101290371" name="Bovenkant" descr="Afbeelding met maan, natuur, Hemellichaam, ruimte&#10;&#10;Automatisch gegenereerde beschrijving"/>
                    <pic:cNvPicPr/>
                  </pic:nvPicPr>
                  <pic:blipFill>
                    <a:blip r:embed="rId12" cstate="print"/>
                    <a:stretch>
                      <a:fillRect/>
                    </a:stretch>
                  </pic:blipFill>
                  <pic:spPr>
                    <a:xfrm>
                      <a:off x="0" y="0"/>
                      <a:ext cx="7562215" cy="6884035"/>
                    </a:xfrm>
                    <a:prstGeom prst="rect">
                      <a:avLst/>
                    </a:prstGeom>
                  </pic:spPr>
                </pic:pic>
              </a:graphicData>
            </a:graphic>
          </wp:anchor>
        </w:drawing>
      </w:r>
      <w:r w:rsidRPr="00A9147B">
        <w:rPr>
          <w:rFonts w:ascii="Aptos" w:eastAsia="Aptos" w:hAnsi="Aptos" w:cs="Times New Roman"/>
          <w:noProof/>
          <w:sz w:val="24"/>
        </w:rPr>
        <mc:AlternateContent>
          <mc:Choice Requires="wps">
            <w:drawing>
              <wp:anchor distT="0" distB="0" distL="114300" distR="114300" simplePos="0" relativeHeight="251658260" behindDoc="0" locked="0" layoutInCell="1" allowOverlap="1" wp14:anchorId="38AE6226" wp14:editId="0D62C691">
                <wp:simplePos x="0" y="0"/>
                <wp:positionH relativeFrom="column">
                  <wp:posOffset>-1376045</wp:posOffset>
                </wp:positionH>
                <wp:positionV relativeFrom="paragraph">
                  <wp:posOffset>-913130</wp:posOffset>
                </wp:positionV>
                <wp:extent cx="2718247" cy="5262499"/>
                <wp:effectExtent l="0" t="0" r="6350" b="0"/>
                <wp:wrapNone/>
                <wp:docPr id="441" name="Graphic 441"/>
                <wp:cNvGraphicFramePr/>
                <a:graphic xmlns:a="http://schemas.openxmlformats.org/drawingml/2006/main">
                  <a:graphicData uri="http://schemas.microsoft.com/office/word/2010/wordprocessingShape">
                    <wps:wsp>
                      <wps:cNvSpPr/>
                      <wps:spPr>
                        <a:xfrm>
                          <a:off x="0" y="0"/>
                          <a:ext cx="2718247" cy="5262499"/>
                        </a:xfrm>
                        <a:custGeom>
                          <a:avLst/>
                          <a:gdLst/>
                          <a:ahLst/>
                          <a:cxnLst/>
                          <a:rect l="l" t="t" r="r" b="b"/>
                          <a:pathLst>
                            <a:path w="2718435" h="4659630">
                              <a:moveTo>
                                <a:pt x="204707" y="1287308"/>
                              </a:moveTo>
                              <a:lnTo>
                                <a:pt x="472916" y="1563845"/>
                              </a:lnTo>
                              <a:lnTo>
                                <a:pt x="450566" y="1522560"/>
                              </a:lnTo>
                              <a:lnTo>
                                <a:pt x="408500" y="1442705"/>
                              </a:lnTo>
                              <a:lnTo>
                                <a:pt x="397789" y="1395178"/>
                              </a:lnTo>
                              <a:lnTo>
                                <a:pt x="378690" y="1357245"/>
                              </a:lnTo>
                              <a:lnTo>
                                <a:pt x="378498" y="1302322"/>
                              </a:lnTo>
                              <a:lnTo>
                                <a:pt x="369807" y="1256878"/>
                              </a:lnTo>
                              <a:lnTo>
                                <a:pt x="361678" y="1212014"/>
                              </a:lnTo>
                              <a:lnTo>
                                <a:pt x="363172" y="1158831"/>
                              </a:lnTo>
                              <a:lnTo>
                                <a:pt x="365117" y="1106112"/>
                              </a:lnTo>
                              <a:lnTo>
                                <a:pt x="357754" y="1062036"/>
                              </a:lnTo>
                              <a:lnTo>
                                <a:pt x="363029" y="903303"/>
                              </a:lnTo>
                              <a:lnTo>
                                <a:pt x="355483" y="859040"/>
                              </a:lnTo>
                              <a:lnTo>
                                <a:pt x="357992" y="752178"/>
                              </a:lnTo>
                              <a:lnTo>
                                <a:pt x="349698" y="707143"/>
                              </a:lnTo>
                              <a:lnTo>
                                <a:pt x="350154" y="652889"/>
                              </a:lnTo>
                              <a:lnTo>
                                <a:pt x="341069" y="607039"/>
                              </a:lnTo>
                              <a:lnTo>
                                <a:pt x="331502" y="560692"/>
                              </a:lnTo>
                              <a:lnTo>
                                <a:pt x="330511" y="504946"/>
                              </a:lnTo>
                              <a:lnTo>
                                <a:pt x="306978" y="407716"/>
                              </a:lnTo>
                              <a:lnTo>
                                <a:pt x="269203" y="259319"/>
                              </a:lnTo>
                              <a:lnTo>
                                <a:pt x="228722" y="108133"/>
                              </a:lnTo>
                              <a:lnTo>
                                <a:pt x="205562" y="66012"/>
                              </a:lnTo>
                              <a:lnTo>
                                <a:pt x="191262" y="14785"/>
                              </a:lnTo>
                              <a:lnTo>
                                <a:pt x="179073" y="2218"/>
                              </a:lnTo>
                              <a:lnTo>
                                <a:pt x="0" y="0"/>
                              </a:lnTo>
                              <a:lnTo>
                                <a:pt x="5845" y="6027"/>
                              </a:lnTo>
                              <a:lnTo>
                                <a:pt x="29008" y="48150"/>
                              </a:lnTo>
                              <a:lnTo>
                                <a:pt x="42813" y="98867"/>
                              </a:lnTo>
                              <a:lnTo>
                                <a:pt x="65484" y="140483"/>
                              </a:lnTo>
                              <a:lnTo>
                                <a:pt x="91797" y="240579"/>
                              </a:lnTo>
                              <a:lnTo>
                                <a:pt x="113653" y="281355"/>
                              </a:lnTo>
                              <a:lnTo>
                                <a:pt x="150076" y="428358"/>
                              </a:lnTo>
                              <a:lnTo>
                                <a:pt x="161585" y="476707"/>
                              </a:lnTo>
                              <a:lnTo>
                                <a:pt x="163645" y="533555"/>
                              </a:lnTo>
                              <a:lnTo>
                                <a:pt x="184958" y="628495"/>
                              </a:lnTo>
                              <a:lnTo>
                                <a:pt x="185957" y="684250"/>
                              </a:lnTo>
                              <a:lnTo>
                                <a:pt x="195699" y="730777"/>
                              </a:lnTo>
                              <a:lnTo>
                                <a:pt x="195940" y="785750"/>
                              </a:lnTo>
                              <a:lnTo>
                                <a:pt x="204903" y="831475"/>
                              </a:lnTo>
                              <a:lnTo>
                                <a:pt x="204346" y="885624"/>
                              </a:lnTo>
                              <a:lnTo>
                                <a:pt x="201919" y="937846"/>
                              </a:lnTo>
                              <a:lnTo>
                                <a:pt x="208450" y="981063"/>
                              </a:lnTo>
                              <a:lnTo>
                                <a:pt x="200811" y="1137360"/>
                              </a:lnTo>
                              <a:lnTo>
                                <a:pt x="207776" y="1181025"/>
                              </a:lnTo>
                              <a:lnTo>
                                <a:pt x="206000" y="1233918"/>
                              </a:lnTo>
                              <a:lnTo>
                                <a:pt x="204707" y="1287308"/>
                              </a:lnTo>
                              <a:close/>
                            </a:path>
                            <a:path w="2718435" h="4659630">
                              <a:moveTo>
                                <a:pt x="1731400" y="2004054"/>
                              </a:moveTo>
                              <a:lnTo>
                                <a:pt x="1856065" y="2132589"/>
                              </a:lnTo>
                              <a:lnTo>
                                <a:pt x="1835414" y="2093055"/>
                              </a:lnTo>
                              <a:lnTo>
                                <a:pt x="1773014" y="2028718"/>
                              </a:lnTo>
                              <a:lnTo>
                                <a:pt x="1731400" y="2004054"/>
                              </a:lnTo>
                              <a:close/>
                            </a:path>
                            <a:path w="2718435" h="4659630">
                              <a:moveTo>
                                <a:pt x="1008986" y="3740048"/>
                              </a:moveTo>
                              <a:lnTo>
                                <a:pt x="1282564" y="4022121"/>
                              </a:lnTo>
                              <a:lnTo>
                                <a:pt x="1260442" y="3981070"/>
                              </a:lnTo>
                              <a:lnTo>
                                <a:pt x="1229748" y="3949424"/>
                              </a:lnTo>
                              <a:lnTo>
                                <a:pt x="1208857" y="3909642"/>
                              </a:lnTo>
                              <a:lnTo>
                                <a:pt x="1197909" y="3861871"/>
                              </a:lnTo>
                              <a:lnTo>
                                <a:pt x="1178812" y="3823940"/>
                              </a:lnTo>
                              <a:lnTo>
                                <a:pt x="1169940" y="3778310"/>
                              </a:lnTo>
                              <a:lnTo>
                                <a:pt x="1162317" y="3733967"/>
                              </a:lnTo>
                              <a:lnTo>
                                <a:pt x="1156085" y="3691058"/>
                              </a:lnTo>
                              <a:lnTo>
                                <a:pt x="1160499" y="3640885"/>
                              </a:lnTo>
                              <a:lnTo>
                                <a:pt x="1166585" y="3592436"/>
                              </a:lnTo>
                              <a:lnTo>
                                <a:pt x="1176512" y="3547947"/>
                              </a:lnTo>
                              <a:lnTo>
                                <a:pt x="1188703" y="3505792"/>
                              </a:lnTo>
                              <a:lnTo>
                                <a:pt x="1202995" y="3465803"/>
                              </a:lnTo>
                              <a:lnTo>
                                <a:pt x="1228339" y="3418969"/>
                              </a:lnTo>
                              <a:lnTo>
                                <a:pt x="1246341" y="3382804"/>
                              </a:lnTo>
                              <a:lnTo>
                                <a:pt x="1275068" y="3339458"/>
                              </a:lnTo>
                              <a:lnTo>
                                <a:pt x="1296124" y="3306443"/>
                              </a:lnTo>
                              <a:lnTo>
                                <a:pt x="1327579" y="3265909"/>
                              </a:lnTo>
                              <a:lnTo>
                                <a:pt x="1360152" y="3226527"/>
                              </a:lnTo>
                              <a:lnTo>
                                <a:pt x="1384563" y="3196972"/>
                              </a:lnTo>
                              <a:lnTo>
                                <a:pt x="1418882" y="3159391"/>
                              </a:lnTo>
                              <a:lnTo>
                                <a:pt x="1453828" y="3122456"/>
                              </a:lnTo>
                              <a:lnTo>
                                <a:pt x="1489238" y="3085999"/>
                              </a:lnTo>
                              <a:lnTo>
                                <a:pt x="1524948" y="3049852"/>
                              </a:lnTo>
                              <a:lnTo>
                                <a:pt x="1560794" y="3013845"/>
                              </a:lnTo>
                              <a:lnTo>
                                <a:pt x="1596612" y="2977810"/>
                              </a:lnTo>
                              <a:lnTo>
                                <a:pt x="1623124" y="2950420"/>
                              </a:lnTo>
                              <a:lnTo>
                                <a:pt x="1658396" y="2913822"/>
                              </a:lnTo>
                              <a:lnTo>
                                <a:pt x="1693151" y="2876689"/>
                              </a:lnTo>
                              <a:lnTo>
                                <a:pt x="1727223" y="2838854"/>
                              </a:lnTo>
                              <a:lnTo>
                                <a:pt x="1751333" y="2808988"/>
                              </a:lnTo>
                              <a:lnTo>
                                <a:pt x="1783550" y="2769240"/>
                              </a:lnTo>
                              <a:lnTo>
                                <a:pt x="1813058" y="2726698"/>
                              </a:lnTo>
                              <a:lnTo>
                                <a:pt x="1840571" y="2682099"/>
                              </a:lnTo>
                              <a:lnTo>
                                <a:pt x="1866156" y="2635513"/>
                              </a:lnTo>
                              <a:lnTo>
                                <a:pt x="1889881" y="2587009"/>
                              </a:lnTo>
                              <a:lnTo>
                                <a:pt x="1902698" y="2545499"/>
                              </a:lnTo>
                              <a:lnTo>
                                <a:pt x="1922907" y="2493369"/>
                              </a:lnTo>
                              <a:lnTo>
                                <a:pt x="1923226" y="2457216"/>
                              </a:lnTo>
                              <a:lnTo>
                                <a:pt x="1931074" y="2410583"/>
                              </a:lnTo>
                              <a:lnTo>
                                <a:pt x="1937401" y="2362382"/>
                              </a:lnTo>
                              <a:lnTo>
                                <a:pt x="1933159" y="2321525"/>
                              </a:lnTo>
                              <a:lnTo>
                                <a:pt x="1927532" y="2279240"/>
                              </a:lnTo>
                              <a:lnTo>
                                <a:pt x="1911471" y="2244440"/>
                              </a:lnTo>
                              <a:lnTo>
                                <a:pt x="1903278" y="2199509"/>
                              </a:lnTo>
                              <a:lnTo>
                                <a:pt x="1884786" y="2162202"/>
                              </a:lnTo>
                              <a:lnTo>
                                <a:pt x="1698129" y="1969749"/>
                              </a:lnTo>
                              <a:lnTo>
                                <a:pt x="1646378" y="1952875"/>
                              </a:lnTo>
                              <a:lnTo>
                                <a:pt x="1562822" y="1903207"/>
                              </a:lnTo>
                              <a:lnTo>
                                <a:pt x="1463069" y="1873323"/>
                              </a:lnTo>
                              <a:lnTo>
                                <a:pt x="1389459" y="1852152"/>
                              </a:lnTo>
                              <a:lnTo>
                                <a:pt x="1723598" y="2196665"/>
                              </a:lnTo>
                              <a:lnTo>
                                <a:pt x="1755287" y="2265821"/>
                              </a:lnTo>
                              <a:lnTo>
                                <a:pt x="1770266" y="2299506"/>
                              </a:lnTo>
                              <a:lnTo>
                                <a:pt x="1784590" y="2332517"/>
                              </a:lnTo>
                              <a:lnTo>
                                <a:pt x="1779970" y="2382478"/>
                              </a:lnTo>
                              <a:lnTo>
                                <a:pt x="1783696" y="2422802"/>
                              </a:lnTo>
                              <a:lnTo>
                                <a:pt x="1777062" y="2470686"/>
                              </a:lnTo>
                              <a:lnTo>
                                <a:pt x="1766857" y="2514889"/>
                              </a:lnTo>
                              <a:lnTo>
                                <a:pt x="1744329" y="2564628"/>
                              </a:lnTo>
                              <a:lnTo>
                                <a:pt x="1718959" y="2611436"/>
                              </a:lnTo>
                              <a:lnTo>
                                <a:pt x="1691110" y="2655688"/>
                              </a:lnTo>
                              <a:lnTo>
                                <a:pt x="1661146" y="2697759"/>
                              </a:lnTo>
                              <a:lnTo>
                                <a:pt x="1629430" y="2738025"/>
                              </a:lnTo>
                              <a:lnTo>
                                <a:pt x="1596327" y="2776860"/>
                              </a:lnTo>
                              <a:lnTo>
                                <a:pt x="1562201" y="2814639"/>
                              </a:lnTo>
                              <a:lnTo>
                                <a:pt x="1518298" y="2860581"/>
                              </a:lnTo>
                              <a:lnTo>
                                <a:pt x="1492184" y="2888381"/>
                              </a:lnTo>
                              <a:lnTo>
                                <a:pt x="1456717" y="2924778"/>
                              </a:lnTo>
                              <a:lnTo>
                                <a:pt x="1421161" y="2961084"/>
                              </a:lnTo>
                              <a:lnTo>
                                <a:pt x="1385665" y="2997452"/>
                              </a:lnTo>
                              <a:lnTo>
                                <a:pt x="1350378" y="3034035"/>
                              </a:lnTo>
                              <a:lnTo>
                                <a:pt x="1315449" y="3070988"/>
                              </a:lnTo>
                              <a:lnTo>
                                <a:pt x="1281028" y="3108464"/>
                              </a:lnTo>
                              <a:lnTo>
                                <a:pt x="1247263" y="3146617"/>
                              </a:lnTo>
                              <a:lnTo>
                                <a:pt x="1214304" y="3185600"/>
                              </a:lnTo>
                              <a:lnTo>
                                <a:pt x="1191415" y="3216725"/>
                              </a:lnTo>
                              <a:lnTo>
                                <a:pt x="1160513" y="3257829"/>
                              </a:lnTo>
                              <a:lnTo>
                                <a:pt x="1132111" y="3301511"/>
                              </a:lnTo>
                              <a:lnTo>
                                <a:pt x="1096532" y="3356034"/>
                              </a:lnTo>
                              <a:lnTo>
                                <a:pt x="1081054" y="3394800"/>
                              </a:lnTo>
                              <a:lnTo>
                                <a:pt x="1058258" y="3444262"/>
                              </a:lnTo>
                              <a:lnTo>
                                <a:pt x="1037190" y="3495506"/>
                              </a:lnTo>
                              <a:lnTo>
                                <a:pt x="1026896" y="3539617"/>
                              </a:lnTo>
                              <a:lnTo>
                                <a:pt x="1018189" y="3585364"/>
                              </a:lnTo>
                              <a:lnTo>
                                <a:pt x="1011000" y="3632676"/>
                              </a:lnTo>
                              <a:lnTo>
                                <a:pt x="1005256" y="3681479"/>
                              </a:lnTo>
                              <a:lnTo>
                                <a:pt x="1010006" y="3722859"/>
                              </a:lnTo>
                              <a:lnTo>
                                <a:pt x="1008986" y="3740048"/>
                              </a:lnTo>
                              <a:close/>
                            </a:path>
                            <a:path w="2718435" h="4659630">
                              <a:moveTo>
                                <a:pt x="326799" y="1650330"/>
                              </a:moveTo>
                              <a:lnTo>
                                <a:pt x="429064" y="1755771"/>
                              </a:lnTo>
                              <a:lnTo>
                                <a:pt x="514875" y="1807763"/>
                              </a:lnTo>
                              <a:lnTo>
                                <a:pt x="566561" y="1824571"/>
                              </a:lnTo>
                              <a:lnTo>
                                <a:pt x="608838" y="1849919"/>
                              </a:lnTo>
                              <a:lnTo>
                                <a:pt x="659887" y="1866069"/>
                              </a:lnTo>
                              <a:lnTo>
                                <a:pt x="760740" y="1897088"/>
                              </a:lnTo>
                              <a:lnTo>
                                <a:pt x="799747" y="1900824"/>
                              </a:lnTo>
                              <a:lnTo>
                                <a:pt x="830490" y="1914279"/>
                              </a:lnTo>
                              <a:lnTo>
                                <a:pt x="871143" y="1919711"/>
                              </a:lnTo>
                              <a:lnTo>
                                <a:pt x="912531" y="1925902"/>
                              </a:lnTo>
                              <a:lnTo>
                                <a:pt x="954598" y="1932792"/>
                              </a:lnTo>
                              <a:lnTo>
                                <a:pt x="997285" y="1940321"/>
                              </a:lnTo>
                              <a:lnTo>
                                <a:pt x="1049650" y="1939588"/>
                              </a:lnTo>
                              <a:lnTo>
                                <a:pt x="1093403" y="1948216"/>
                              </a:lnTo>
                              <a:lnTo>
                                <a:pt x="1137603" y="1957305"/>
                              </a:lnTo>
                              <a:lnTo>
                                <a:pt x="1227109" y="1976624"/>
                              </a:lnTo>
                              <a:lnTo>
                                <a:pt x="1454629" y="2028794"/>
                              </a:lnTo>
                              <a:lnTo>
                                <a:pt x="1491197" y="2048256"/>
                              </a:lnTo>
                              <a:lnTo>
                                <a:pt x="1536807" y="2058799"/>
                              </a:lnTo>
                              <a:lnTo>
                                <a:pt x="1645257" y="2115892"/>
                              </a:lnTo>
                              <a:lnTo>
                                <a:pt x="1389459" y="1852152"/>
                              </a:lnTo>
                              <a:lnTo>
                                <a:pt x="1365055" y="1845232"/>
                              </a:lnTo>
                              <a:lnTo>
                                <a:pt x="1307491" y="1840605"/>
                              </a:lnTo>
                              <a:lnTo>
                                <a:pt x="1211531" y="1814632"/>
                              </a:lnTo>
                              <a:lnTo>
                                <a:pt x="1154828" y="1810892"/>
                              </a:lnTo>
                              <a:lnTo>
                                <a:pt x="1109030" y="1800155"/>
                              </a:lnTo>
                              <a:lnTo>
                                <a:pt x="1053861" y="1797997"/>
                              </a:lnTo>
                              <a:lnTo>
                                <a:pt x="1007525" y="1786706"/>
                              </a:lnTo>
                              <a:lnTo>
                                <a:pt x="951763" y="1783937"/>
                              </a:lnTo>
                              <a:lnTo>
                                <a:pt x="857430" y="1759642"/>
                              </a:lnTo>
                              <a:lnTo>
                                <a:pt x="761528" y="1733727"/>
                              </a:lnTo>
                              <a:lnTo>
                                <a:pt x="663834" y="1705967"/>
                              </a:lnTo>
                              <a:lnTo>
                                <a:pt x="582364" y="1658450"/>
                              </a:lnTo>
                              <a:lnTo>
                                <a:pt x="538759" y="1631732"/>
                              </a:lnTo>
                              <a:lnTo>
                                <a:pt x="204707" y="1287308"/>
                              </a:lnTo>
                              <a:lnTo>
                                <a:pt x="213118" y="1332464"/>
                              </a:lnTo>
                              <a:lnTo>
                                <a:pt x="222226" y="1378337"/>
                              </a:lnTo>
                              <a:lnTo>
                                <a:pt x="232135" y="1425037"/>
                              </a:lnTo>
                              <a:lnTo>
                                <a:pt x="242954" y="1472675"/>
                              </a:lnTo>
                              <a:lnTo>
                                <a:pt x="254789" y="1521360"/>
                              </a:lnTo>
                              <a:lnTo>
                                <a:pt x="276863" y="1562361"/>
                              </a:lnTo>
                              <a:lnTo>
                                <a:pt x="326799" y="1650330"/>
                              </a:lnTo>
                              <a:close/>
                            </a:path>
                            <a:path w="2718435" h="4659630">
                              <a:moveTo>
                                <a:pt x="2590719" y="4659474"/>
                              </a:moveTo>
                              <a:lnTo>
                                <a:pt x="2718350" y="4535686"/>
                              </a:lnTo>
                              <a:lnTo>
                                <a:pt x="2686036" y="4502370"/>
                              </a:lnTo>
                              <a:lnTo>
                                <a:pt x="2565291" y="4432600"/>
                              </a:lnTo>
                              <a:lnTo>
                                <a:pt x="2517235" y="4419535"/>
                              </a:lnTo>
                              <a:lnTo>
                                <a:pt x="2479140" y="4398498"/>
                              </a:lnTo>
                              <a:lnTo>
                                <a:pt x="2432675" y="4387074"/>
                              </a:lnTo>
                              <a:lnTo>
                                <a:pt x="2386862" y="4376322"/>
                              </a:lnTo>
                              <a:lnTo>
                                <a:pt x="2332488" y="4374984"/>
                              </a:lnTo>
                              <a:lnTo>
                                <a:pt x="2592749" y="4643326"/>
                              </a:lnTo>
                              <a:lnTo>
                                <a:pt x="2590719" y="4659474"/>
                              </a:lnTo>
                              <a:close/>
                            </a:path>
                            <a:path w="2718435" h="4659630">
                              <a:moveTo>
                                <a:pt x="1139541" y="4111796"/>
                              </a:moveTo>
                              <a:lnTo>
                                <a:pt x="1271741" y="4248101"/>
                              </a:lnTo>
                              <a:lnTo>
                                <a:pt x="1313181" y="4272585"/>
                              </a:lnTo>
                              <a:lnTo>
                                <a:pt x="1345202" y="4305601"/>
                              </a:lnTo>
                              <a:lnTo>
                                <a:pt x="1506628" y="4399073"/>
                              </a:lnTo>
                              <a:lnTo>
                                <a:pt x="1651617" y="4439114"/>
                              </a:lnTo>
                              <a:lnTo>
                                <a:pt x="1746561" y="4464041"/>
                              </a:lnTo>
                              <a:lnTo>
                                <a:pt x="1840084" y="4487501"/>
                              </a:lnTo>
                              <a:lnTo>
                                <a:pt x="1895415" y="4489826"/>
                              </a:lnTo>
                              <a:lnTo>
                                <a:pt x="1950375" y="4491768"/>
                              </a:lnTo>
                              <a:lnTo>
                                <a:pt x="1995841" y="4502163"/>
                              </a:lnTo>
                              <a:lnTo>
                                <a:pt x="2047475" y="4500675"/>
                              </a:lnTo>
                              <a:lnTo>
                                <a:pt x="2099589" y="4499683"/>
                              </a:lnTo>
                              <a:lnTo>
                                <a:pt x="2143090" y="4508051"/>
                              </a:lnTo>
                              <a:lnTo>
                                <a:pt x="2196232" y="4508119"/>
                              </a:lnTo>
                              <a:lnTo>
                                <a:pt x="2249923" y="4508753"/>
                              </a:lnTo>
                              <a:lnTo>
                                <a:pt x="2295067" y="4518816"/>
                              </a:lnTo>
                              <a:lnTo>
                                <a:pt x="2340805" y="4529490"/>
                              </a:lnTo>
                              <a:lnTo>
                                <a:pt x="2387157" y="4540799"/>
                              </a:lnTo>
                              <a:lnTo>
                                <a:pt x="2434147" y="4552765"/>
                              </a:lnTo>
                              <a:lnTo>
                                <a:pt x="2481797" y="4565411"/>
                              </a:lnTo>
                              <a:lnTo>
                                <a:pt x="2521013" y="4587604"/>
                              </a:lnTo>
                              <a:lnTo>
                                <a:pt x="2551818" y="4619364"/>
                              </a:lnTo>
                              <a:lnTo>
                                <a:pt x="2592749" y="4643326"/>
                              </a:lnTo>
                              <a:lnTo>
                                <a:pt x="2332488" y="4374984"/>
                              </a:lnTo>
                              <a:lnTo>
                                <a:pt x="2287690" y="4365278"/>
                              </a:lnTo>
                              <a:lnTo>
                                <a:pt x="2234138" y="4364788"/>
                              </a:lnTo>
                              <a:lnTo>
                                <a:pt x="2189970" y="4355731"/>
                              </a:lnTo>
                              <a:lnTo>
                                <a:pt x="2083816" y="4355730"/>
                              </a:lnTo>
                              <a:lnTo>
                                <a:pt x="2039872" y="4346904"/>
                              </a:lnTo>
                              <a:lnTo>
                                <a:pt x="1933300" y="4346473"/>
                              </a:lnTo>
                              <a:lnTo>
                                <a:pt x="1888714" y="4336986"/>
                              </a:lnTo>
                              <a:lnTo>
                                <a:pt x="1834606" y="4335921"/>
                              </a:lnTo>
                              <a:lnTo>
                                <a:pt x="1789111" y="4325497"/>
                              </a:lnTo>
                              <a:lnTo>
                                <a:pt x="1743018" y="4314456"/>
                              </a:lnTo>
                              <a:lnTo>
                                <a:pt x="1696231" y="4302699"/>
                              </a:lnTo>
                              <a:lnTo>
                                <a:pt x="1648653" y="4290127"/>
                              </a:lnTo>
                              <a:lnTo>
                                <a:pt x="1571667" y="4247233"/>
                              </a:lnTo>
                              <a:lnTo>
                                <a:pt x="1410154" y="4153672"/>
                              </a:lnTo>
                              <a:lnTo>
                                <a:pt x="1008986" y="3740048"/>
                              </a:lnTo>
                              <a:lnTo>
                                <a:pt x="1006945" y="3774427"/>
                              </a:lnTo>
                              <a:lnTo>
                                <a:pt x="1014236" y="3818428"/>
                              </a:lnTo>
                              <a:lnTo>
                                <a:pt x="1022692" y="3863629"/>
                              </a:lnTo>
                              <a:lnTo>
                                <a:pt x="1041360" y="3901118"/>
                              </a:lnTo>
                              <a:lnTo>
                                <a:pt x="1051936" y="3948505"/>
                              </a:lnTo>
                              <a:lnTo>
                                <a:pt x="1094112" y="4028473"/>
                              </a:lnTo>
                              <a:lnTo>
                                <a:pt x="1139541" y="4111796"/>
                              </a:lnTo>
                              <a:close/>
                            </a:path>
                          </a:pathLst>
                        </a:custGeom>
                        <a:solidFill>
                          <a:srgbClr val="E6F1F5"/>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336BD58" id="Graphic 441" o:spid="_x0000_s1026" style="position:absolute;margin-left:-108.35pt;margin-top:-71.9pt;width:214.05pt;height:414.35pt;z-index:251658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718435,4659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" path="m204707,1287308r268209,276537l450566,1522560r-42066,-79855l397789,1395178r-19099,-37933l378498,1302322r-8691,-45444l361678,1212014r1494,-53183l365117,1106112r-7363,-44076l363029,903303r-7546,-44263l357992,752178r-8294,-45035l350154,652889r-9085,-45850l331502,560692r-991,-55746l306978,407716,269203,259319,228722,108133,205562,66012,191262,14785,179073,2218,,,5845,6027,29008,48150,42813,98867r22671,41616l91797,240579r21856,40776l150076,428358r11509,48349l163645,533555r21313,94940l185957,684250r9742,46527l195940,785750r8963,45725l204346,885624r-2427,52222l208450,981063r-7639,156297l207776,1181025r-1776,52893l204707,1287308xem1731400,2004054r124665,128535l1835414,2093055r-62400,-64337l1731400,2004054xem1008986,3740048r273578,282073l1260442,3981070r-30694,-31646l1208857,3909642r-10948,-47771l1178812,3823940r-8872,-45630l1162317,3733967r-6232,-42909l1160499,3640885r6086,-48449l1176512,3547947r12191,-42155l1202995,3465803r25344,-46834l1246341,3382804r28727,-43346l1296124,3306443r31455,-40534l1360152,3226527r24411,-29555l1418882,3159391r34946,-36935l1489238,3085999r35710,-36147l1560794,3013845r35818,-36035l1623124,2950420r35272,-36598l1693151,2876689r34072,-37835l1751333,2808988r32217,-39748l1813058,2726698r27513,-44599l1866156,2635513r23725,-48504l1902698,2545499r20209,-52130l1923226,2457216r7848,-46633l1937401,2362382r-4242,-40857l1927532,2279240r-16061,-34800l1903278,2199509r-18492,-37307l1698129,1969749r-51751,-16874l1562822,1903207r-99753,-29884l1389459,1852152r334139,344513l1755287,2265821r14979,33685l1784590,2332517r-4620,49961l1783696,2422802r-6634,47884l1766857,2514889r-22528,49739l1718959,2611436r-27849,44252l1661146,2697759r-31716,40266l1596327,2776860r-34126,37779l1518298,2860581r-26114,27800l1456717,2924778r-35556,36306l1385665,2997452r-35287,36583l1315449,3070988r-34421,37476l1247263,3146617r-32959,38983l1191415,3216725r-30902,41104l1132111,3301511r-35579,54523l1081054,3394800r-22796,49462l1037190,3495506r-10294,44111l1018189,3585364r-7189,47312l1005256,3681479r4750,41380l1008986,3740048xem326799,1650330r102265,105441l514875,1807763r51686,16808l608838,1849919r51049,16150l760740,1897088r39007,3736l830490,1914279r40653,5432l912531,1925902r42067,6890l997285,1940321r52365,-733l1093403,1948216r44200,9089l1227109,1976624r227520,52170l1491197,2048256r45610,10543l1645257,2115892,1389459,1852152r-24404,-6920l1307491,1840605r-95960,-25973l1154828,1810892r-45798,-10737l1053861,1797997r-46336,-11291l951763,1783937r-94333,-24295l761528,1733727r-97694,-27760l582364,1658450r-43605,-26718l204707,1287308r8411,45156l222226,1378337r9909,46700l242954,1472675r11835,48685l276863,1562361r49936,87969xem2590719,4659474r127631,-123788l2686036,4502370r-120745,-69770l2517235,4419535r-38095,-21037l2432675,4387074r-45813,-10752l2332488,4374984r260261,268342l2590719,4659474xem1139541,4111796r132200,136305l1313181,4272585r32021,33016l1506628,4399073r144989,40041l1746561,4464041r93523,23460l1895415,4489826r54960,1942l1995841,4502163r51634,-1488l2099589,4499683r43501,8368l2196232,4508119r53691,634l2295067,4518816r45738,10674l2387157,4540799r46990,11966l2481797,4565411r39216,22193l2551818,4619364r40931,23962l2332488,4374984r-44798,-9706l2234138,4364788r-44168,-9057l2083816,4355730r-43944,-8826l1933300,4346473r-44586,-9487l1834606,4335921r-45495,-10424l1743018,4314456r-46787,-11757l1648653,4290127r-76986,-42894l1410154,4153672,1008986,3740048r-2041,34379l1014236,3818428r8456,45201l1041360,3901118r10576,47387l1094112,4028473r45429,83323xe" fillcolor="#e6f1f5" stroked="f">
                <v:path arrowok="t"/>
              </v:shape>
            </w:pict>
          </mc:Fallback>
        </mc:AlternateContent>
      </w:r>
      <w:r w:rsidRPr="00A9147B">
        <w:rPr>
          <w:rFonts w:ascii="Aptos" w:eastAsia="Aptos" w:hAnsi="Aptos" w:cs="Times New Roman"/>
          <w:noProof/>
          <w:sz w:val="24"/>
        </w:rPr>
        <w:drawing>
          <wp:anchor distT="0" distB="0" distL="114300" distR="114300" simplePos="0" relativeHeight="251658258" behindDoc="0" locked="0" layoutInCell="1" allowOverlap="1" wp14:anchorId="6A93403F" wp14:editId="2E6B3EB9">
            <wp:simplePos x="0" y="0"/>
            <wp:positionH relativeFrom="column">
              <wp:posOffset>-627380</wp:posOffset>
            </wp:positionH>
            <wp:positionV relativeFrom="paragraph">
              <wp:posOffset>1158240</wp:posOffset>
            </wp:positionV>
            <wp:extent cx="531193" cy="472672"/>
            <wp:effectExtent l="0" t="0" r="0" b="0"/>
            <wp:wrapNone/>
            <wp:docPr id="445" name="Image 445" descr="Afbeelding met ster, astronomie, creativiteit&#10;&#10;Automatisch gegenereerde beschrijving"/>
            <wp:cNvGraphicFramePr/>
            <a:graphic xmlns:a="http://schemas.openxmlformats.org/drawingml/2006/main">
              <a:graphicData uri="http://schemas.openxmlformats.org/drawingml/2006/picture">
                <pic:pic xmlns:pic="http://schemas.openxmlformats.org/drawingml/2006/picture">
                  <pic:nvPicPr>
                    <pic:cNvPr id="445" name="Image 445" descr="Afbeelding met ster, astronomie, creativiteit&#10;&#10;Automatisch gegenereerde beschrijving"/>
                    <pic:cNvPicPr/>
                  </pic:nvPicPr>
                  <pic:blipFill>
                    <a:blip r:embed="rId60" cstate="print"/>
                    <a:stretch>
                      <a:fillRect/>
                    </a:stretch>
                  </pic:blipFill>
                  <pic:spPr>
                    <a:xfrm>
                      <a:off x="0" y="0"/>
                      <a:ext cx="531193" cy="472672"/>
                    </a:xfrm>
                    <a:prstGeom prst="rect">
                      <a:avLst/>
                    </a:prstGeom>
                  </pic:spPr>
                </pic:pic>
              </a:graphicData>
            </a:graphic>
          </wp:anchor>
        </w:drawing>
      </w:r>
      <w:r w:rsidRPr="00A9147B">
        <w:rPr>
          <w:rFonts w:ascii="Aptos" w:eastAsia="Aptos" w:hAnsi="Aptos" w:cs="Times New Roman"/>
          <w:noProof/>
          <w:sz w:val="24"/>
        </w:rPr>
        <w:drawing>
          <wp:anchor distT="0" distB="0" distL="114300" distR="114300" simplePos="0" relativeHeight="251658257" behindDoc="0" locked="0" layoutInCell="1" allowOverlap="1" wp14:anchorId="663D262E" wp14:editId="5D672C40">
            <wp:simplePos x="0" y="0"/>
            <wp:positionH relativeFrom="column">
              <wp:posOffset>3884168</wp:posOffset>
            </wp:positionH>
            <wp:positionV relativeFrom="paragraph">
              <wp:posOffset>147447</wp:posOffset>
            </wp:positionV>
            <wp:extent cx="810215" cy="624711"/>
            <wp:effectExtent l="0" t="0" r="0" b="0"/>
            <wp:wrapNone/>
            <wp:docPr id="443" name="Image 443" descr="Afbeelding met ster, astronomie&#10;&#10;Automatisch gegenereerde beschrijving"/>
            <wp:cNvGraphicFramePr/>
            <a:graphic xmlns:a="http://schemas.openxmlformats.org/drawingml/2006/main">
              <a:graphicData uri="http://schemas.openxmlformats.org/drawingml/2006/picture">
                <pic:pic xmlns:pic="http://schemas.openxmlformats.org/drawingml/2006/picture">
                  <pic:nvPicPr>
                    <pic:cNvPr id="443" name="Image 443" descr="Afbeelding met ster, astronomie&#10;&#10;Automatisch gegenereerde beschrijving"/>
                    <pic:cNvPicPr/>
                  </pic:nvPicPr>
                  <pic:blipFill>
                    <a:blip r:embed="rId61" cstate="print"/>
                    <a:stretch>
                      <a:fillRect/>
                    </a:stretch>
                  </pic:blipFill>
                  <pic:spPr>
                    <a:xfrm>
                      <a:off x="0" y="0"/>
                      <a:ext cx="810215" cy="624711"/>
                    </a:xfrm>
                    <a:prstGeom prst="rect">
                      <a:avLst/>
                    </a:prstGeom>
                  </pic:spPr>
                </pic:pic>
              </a:graphicData>
            </a:graphic>
          </wp:anchor>
        </w:drawing>
      </w:r>
      <w:r w:rsidRPr="00A9147B">
        <w:rPr>
          <w:rFonts w:ascii="Aptos" w:eastAsia="Aptos" w:hAnsi="Aptos" w:cs="Times New Roman"/>
          <w:noProof/>
          <w:sz w:val="24"/>
        </w:rPr>
        <w:drawing>
          <wp:anchor distT="0" distB="0" distL="114300" distR="114300" simplePos="0" relativeHeight="251658256" behindDoc="0" locked="0" layoutInCell="1" allowOverlap="1" wp14:anchorId="255EE5B7" wp14:editId="1C1C014C">
            <wp:simplePos x="0" y="0"/>
            <wp:positionH relativeFrom="column">
              <wp:posOffset>378968</wp:posOffset>
            </wp:positionH>
            <wp:positionV relativeFrom="paragraph">
              <wp:posOffset>-114935</wp:posOffset>
            </wp:positionV>
            <wp:extent cx="1339999" cy="1053495"/>
            <wp:effectExtent l="0" t="0" r="0" b="0"/>
            <wp:wrapNone/>
            <wp:docPr id="444" name="Image 444" descr="Afbeelding met ster&#10;&#10;Automatisch gegenereerde beschrijving"/>
            <wp:cNvGraphicFramePr/>
            <a:graphic xmlns:a="http://schemas.openxmlformats.org/drawingml/2006/main">
              <a:graphicData uri="http://schemas.openxmlformats.org/drawingml/2006/picture">
                <pic:pic xmlns:pic="http://schemas.openxmlformats.org/drawingml/2006/picture">
                  <pic:nvPicPr>
                    <pic:cNvPr id="444" name="Image 444" descr="Afbeelding met ster&#10;&#10;Automatisch gegenereerde beschrijving"/>
                    <pic:cNvPicPr/>
                  </pic:nvPicPr>
                  <pic:blipFill>
                    <a:blip r:embed="rId62" cstate="print"/>
                    <a:stretch>
                      <a:fillRect/>
                    </a:stretch>
                  </pic:blipFill>
                  <pic:spPr>
                    <a:xfrm>
                      <a:off x="0" y="0"/>
                      <a:ext cx="1339999" cy="1053495"/>
                    </a:xfrm>
                    <a:prstGeom prst="rect">
                      <a:avLst/>
                    </a:prstGeom>
                  </pic:spPr>
                </pic:pic>
              </a:graphicData>
            </a:graphic>
          </wp:anchor>
        </w:drawing>
      </w:r>
      <w:r w:rsidRPr="00A9147B">
        <w:rPr>
          <w:rFonts w:ascii="Aptos" w:eastAsia="Aptos" w:hAnsi="Aptos" w:cs="Times New Roman"/>
          <w:noProof/>
          <w:sz w:val="24"/>
        </w:rPr>
        <w:drawing>
          <wp:anchor distT="0" distB="0" distL="114300" distR="114300" simplePos="0" relativeHeight="251658255" behindDoc="1" locked="1" layoutInCell="1" allowOverlap="1" wp14:anchorId="310560C0" wp14:editId="049ED83D">
            <wp:simplePos x="0" y="0"/>
            <wp:positionH relativeFrom="column">
              <wp:posOffset>-1188085</wp:posOffset>
            </wp:positionH>
            <wp:positionV relativeFrom="page">
              <wp:posOffset>1173480</wp:posOffset>
            </wp:positionV>
            <wp:extent cx="8016240" cy="10688320"/>
            <wp:effectExtent l="0" t="0" r="3810" b="0"/>
            <wp:wrapNone/>
            <wp:docPr id="4"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16"/>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bwMode="auto">
                    <a:xfrm>
                      <a:off x="0" y="0"/>
                      <a:ext cx="8016240" cy="10688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67F971" w14:textId="2A7A2E30" w:rsidR="00C15F21" w:rsidRPr="00A9147B" w:rsidRDefault="00A9147B" w:rsidP="00A9147B">
      <w:pPr>
        <w:spacing w:after="160" w:line="278" w:lineRule="auto"/>
        <w:rPr>
          <w:rFonts w:ascii="Aptos" w:eastAsia="Aptos" w:hAnsi="Aptos" w:cs="Times New Roman"/>
          <w:sz w:val="24"/>
        </w:rPr>
      </w:pPr>
      <w:r w:rsidRPr="00A9147B">
        <w:rPr>
          <w:rFonts w:ascii="Aptos" w:eastAsia="Aptos" w:hAnsi="Aptos" w:cs="Times New Roman"/>
          <w:noProof/>
          <w:sz w:val="24"/>
        </w:rPr>
        <mc:AlternateContent>
          <mc:Choice Requires="wps">
            <w:drawing>
              <wp:anchor distT="0" distB="0" distL="114300" distR="114300" simplePos="0" relativeHeight="251658265" behindDoc="0" locked="0" layoutInCell="1" allowOverlap="1" wp14:anchorId="3C9E2DE6" wp14:editId="5080D73D">
                <wp:simplePos x="0" y="0"/>
                <wp:positionH relativeFrom="page">
                  <wp:align>right</wp:align>
                </wp:positionH>
                <wp:positionV relativeFrom="paragraph">
                  <wp:posOffset>6624320</wp:posOffset>
                </wp:positionV>
                <wp:extent cx="3544959" cy="3402286"/>
                <wp:effectExtent l="0" t="0" r="0" b="8255"/>
                <wp:wrapNone/>
                <wp:docPr id="447" name="Graphic 447"/>
                <wp:cNvGraphicFramePr/>
                <a:graphic xmlns:a="http://schemas.openxmlformats.org/drawingml/2006/main">
                  <a:graphicData uri="http://schemas.microsoft.com/office/word/2010/wordprocessingShape">
                    <wps:wsp>
                      <wps:cNvSpPr/>
                      <wps:spPr>
                        <a:xfrm>
                          <a:off x="0" y="0"/>
                          <a:ext cx="3544959" cy="3402286"/>
                        </a:xfrm>
                        <a:custGeom>
                          <a:avLst/>
                          <a:gdLst/>
                          <a:ahLst/>
                          <a:cxnLst/>
                          <a:rect l="l" t="t" r="r" b="b"/>
                          <a:pathLst>
                            <a:path w="3545204" h="3402329">
                              <a:moveTo>
                                <a:pt x="2849661" y="460510"/>
                              </a:moveTo>
                              <a:lnTo>
                                <a:pt x="2884309" y="484059"/>
                              </a:lnTo>
                              <a:lnTo>
                                <a:pt x="2917988" y="507975"/>
                              </a:lnTo>
                              <a:lnTo>
                                <a:pt x="2950714" y="532252"/>
                              </a:lnTo>
                              <a:lnTo>
                                <a:pt x="2982507" y="556883"/>
                              </a:lnTo>
                              <a:lnTo>
                                <a:pt x="3013385" y="581861"/>
                              </a:lnTo>
                              <a:lnTo>
                                <a:pt x="3043365" y="607180"/>
                              </a:lnTo>
                              <a:lnTo>
                                <a:pt x="3072466" y="632832"/>
                              </a:lnTo>
                              <a:lnTo>
                                <a:pt x="3100706" y="658812"/>
                              </a:lnTo>
                              <a:lnTo>
                                <a:pt x="3154674" y="711727"/>
                              </a:lnTo>
                              <a:lnTo>
                                <a:pt x="3205416" y="765872"/>
                              </a:lnTo>
                              <a:lnTo>
                                <a:pt x="3253074" y="821193"/>
                              </a:lnTo>
                              <a:lnTo>
                                <a:pt x="3297796" y="877638"/>
                              </a:lnTo>
                              <a:lnTo>
                                <a:pt x="3339724" y="935152"/>
                              </a:lnTo>
                              <a:lnTo>
                                <a:pt x="3379004" y="993684"/>
                              </a:lnTo>
                              <a:lnTo>
                                <a:pt x="3415781" y="1053179"/>
                              </a:lnTo>
                              <a:lnTo>
                                <a:pt x="3450200" y="1113585"/>
                              </a:lnTo>
                              <a:lnTo>
                                <a:pt x="3482405" y="1174849"/>
                              </a:lnTo>
                              <a:lnTo>
                                <a:pt x="3512541" y="1236917"/>
                              </a:lnTo>
                              <a:lnTo>
                                <a:pt x="3540754" y="1299736"/>
                              </a:lnTo>
                              <a:lnTo>
                                <a:pt x="3545148" y="1310100"/>
                              </a:lnTo>
                              <a:lnTo>
                                <a:pt x="3545148" y="3402240"/>
                              </a:lnTo>
                              <a:lnTo>
                                <a:pt x="0" y="3402240"/>
                              </a:lnTo>
                              <a:lnTo>
                                <a:pt x="632" y="3399440"/>
                              </a:lnTo>
                              <a:lnTo>
                                <a:pt x="7717" y="3366319"/>
                              </a:lnTo>
                              <a:lnTo>
                                <a:pt x="21015" y="3298928"/>
                              </a:lnTo>
                              <a:lnTo>
                                <a:pt x="33218" y="3230084"/>
                              </a:lnTo>
                              <a:lnTo>
                                <a:pt x="44408" y="3159885"/>
                              </a:lnTo>
                              <a:lnTo>
                                <a:pt x="54663" y="3088424"/>
                              </a:lnTo>
                              <a:lnTo>
                                <a:pt x="64066" y="3015798"/>
                              </a:lnTo>
                              <a:lnTo>
                                <a:pt x="72697" y="2942102"/>
                              </a:lnTo>
                              <a:lnTo>
                                <a:pt x="80637" y="2867431"/>
                              </a:lnTo>
                              <a:lnTo>
                                <a:pt x="87967" y="2791880"/>
                              </a:lnTo>
                              <a:lnTo>
                                <a:pt x="91429" y="2753805"/>
                              </a:lnTo>
                              <a:lnTo>
                                <a:pt x="94768" y="2715546"/>
                              </a:lnTo>
                              <a:lnTo>
                                <a:pt x="97995" y="2677115"/>
                              </a:lnTo>
                              <a:lnTo>
                                <a:pt x="101120" y="2638523"/>
                              </a:lnTo>
                              <a:lnTo>
                                <a:pt x="104153" y="2599783"/>
                              </a:lnTo>
                              <a:lnTo>
                                <a:pt x="109983" y="2521907"/>
                              </a:lnTo>
                              <a:lnTo>
                                <a:pt x="120985" y="2364900"/>
                              </a:lnTo>
                              <a:lnTo>
                                <a:pt x="139808" y="2088103"/>
                              </a:lnTo>
                              <a:lnTo>
                                <a:pt x="145480" y="2009008"/>
                              </a:lnTo>
                              <a:lnTo>
                                <a:pt x="151430" y="1930083"/>
                              </a:lnTo>
                              <a:lnTo>
                                <a:pt x="154534" y="1890714"/>
                              </a:lnTo>
                              <a:lnTo>
                                <a:pt x="157739" y="1851424"/>
                              </a:lnTo>
                              <a:lnTo>
                                <a:pt x="161054" y="1812224"/>
                              </a:lnTo>
                              <a:lnTo>
                                <a:pt x="164489" y="1773126"/>
                              </a:lnTo>
                              <a:lnTo>
                                <a:pt x="168054" y="1734143"/>
                              </a:lnTo>
                              <a:lnTo>
                                <a:pt x="171760" y="1695285"/>
                              </a:lnTo>
                              <a:lnTo>
                                <a:pt x="175616" y="1656566"/>
                              </a:lnTo>
                              <a:lnTo>
                                <a:pt x="179632" y="1617996"/>
                              </a:lnTo>
                              <a:lnTo>
                                <a:pt x="183819" y="1579589"/>
                              </a:lnTo>
                              <a:lnTo>
                                <a:pt x="188187" y="1541355"/>
                              </a:lnTo>
                              <a:lnTo>
                                <a:pt x="192746" y="1503307"/>
                              </a:lnTo>
                              <a:lnTo>
                                <a:pt x="197505" y="1465456"/>
                              </a:lnTo>
                              <a:lnTo>
                                <a:pt x="207668" y="1390396"/>
                              </a:lnTo>
                              <a:lnTo>
                                <a:pt x="218755" y="1316270"/>
                              </a:lnTo>
                              <a:lnTo>
                                <a:pt x="230849" y="1243172"/>
                              </a:lnTo>
                              <a:lnTo>
                                <a:pt x="244029" y="1171200"/>
                              </a:lnTo>
                              <a:lnTo>
                                <a:pt x="258376" y="1100447"/>
                              </a:lnTo>
                              <a:lnTo>
                                <a:pt x="273971" y="1031010"/>
                              </a:lnTo>
                              <a:lnTo>
                                <a:pt x="290896" y="962984"/>
                              </a:lnTo>
                              <a:lnTo>
                                <a:pt x="309230" y="896464"/>
                              </a:lnTo>
                              <a:lnTo>
                                <a:pt x="329054" y="831546"/>
                              </a:lnTo>
                              <a:lnTo>
                                <a:pt x="350450" y="768326"/>
                              </a:lnTo>
                              <a:lnTo>
                                <a:pt x="373499" y="706897"/>
                              </a:lnTo>
                              <a:lnTo>
                                <a:pt x="398280" y="647357"/>
                              </a:lnTo>
                              <a:lnTo>
                                <a:pt x="424875" y="589801"/>
                              </a:lnTo>
                              <a:lnTo>
                                <a:pt x="453364" y="534323"/>
                              </a:lnTo>
                              <a:lnTo>
                                <a:pt x="483829" y="481019"/>
                              </a:lnTo>
                              <a:lnTo>
                                <a:pt x="516350" y="429986"/>
                              </a:lnTo>
                              <a:lnTo>
                                <a:pt x="551009" y="381317"/>
                              </a:lnTo>
                              <a:lnTo>
                                <a:pt x="587884" y="335109"/>
                              </a:lnTo>
                              <a:lnTo>
                                <a:pt x="627059" y="291457"/>
                              </a:lnTo>
                              <a:lnTo>
                                <a:pt x="668613" y="250457"/>
                              </a:lnTo>
                              <a:lnTo>
                                <a:pt x="712626" y="212203"/>
                              </a:lnTo>
                              <a:lnTo>
                                <a:pt x="759181" y="176792"/>
                              </a:lnTo>
                              <a:lnTo>
                                <a:pt x="808358" y="144318"/>
                              </a:lnTo>
                              <a:lnTo>
                                <a:pt x="860237" y="114878"/>
                              </a:lnTo>
                              <a:lnTo>
                                <a:pt x="914900" y="88566"/>
                              </a:lnTo>
                              <a:lnTo>
                                <a:pt x="972427" y="65478"/>
                              </a:lnTo>
                              <a:lnTo>
                                <a:pt x="1032899" y="45710"/>
                              </a:lnTo>
                              <a:lnTo>
                                <a:pt x="1096396" y="29356"/>
                              </a:lnTo>
                              <a:lnTo>
                                <a:pt x="1163000" y="16513"/>
                              </a:lnTo>
                              <a:lnTo>
                                <a:pt x="1232792" y="7276"/>
                              </a:lnTo>
                              <a:lnTo>
                                <a:pt x="1305851" y="1739"/>
                              </a:lnTo>
                              <a:lnTo>
                                <a:pt x="1382260" y="0"/>
                              </a:lnTo>
                              <a:lnTo>
                                <a:pt x="1421745" y="583"/>
                              </a:lnTo>
                              <a:lnTo>
                                <a:pt x="1462098" y="2152"/>
                              </a:lnTo>
                              <a:lnTo>
                                <a:pt x="1503329" y="4717"/>
                              </a:lnTo>
                              <a:lnTo>
                                <a:pt x="1545447" y="8291"/>
                              </a:lnTo>
                              <a:lnTo>
                                <a:pt x="1588463" y="12886"/>
                              </a:lnTo>
                              <a:lnTo>
                                <a:pt x="1632388" y="18514"/>
                              </a:lnTo>
                              <a:lnTo>
                                <a:pt x="1677230" y="25186"/>
                              </a:lnTo>
                              <a:lnTo>
                                <a:pt x="1723000" y="32914"/>
                              </a:lnTo>
                              <a:lnTo>
                                <a:pt x="1769709" y="41711"/>
                              </a:lnTo>
                              <a:lnTo>
                                <a:pt x="1817366" y="51589"/>
                              </a:lnTo>
                              <a:lnTo>
                                <a:pt x="1865981" y="62558"/>
                              </a:lnTo>
                              <a:lnTo>
                                <a:pt x="1925175" y="76863"/>
                              </a:lnTo>
                              <a:lnTo>
                                <a:pt x="1983020" y="91673"/>
                              </a:lnTo>
                              <a:lnTo>
                                <a:pt x="2039533" y="106984"/>
                              </a:lnTo>
                              <a:lnTo>
                                <a:pt x="2094732" y="122788"/>
                              </a:lnTo>
                              <a:lnTo>
                                <a:pt x="2148636" y="139079"/>
                              </a:lnTo>
                              <a:lnTo>
                                <a:pt x="2201262" y="155850"/>
                              </a:lnTo>
                              <a:lnTo>
                                <a:pt x="2252628" y="173094"/>
                              </a:lnTo>
                              <a:lnTo>
                                <a:pt x="2302754" y="190806"/>
                              </a:lnTo>
                              <a:lnTo>
                                <a:pt x="2351656" y="208977"/>
                              </a:lnTo>
                              <a:lnTo>
                                <a:pt x="2399353" y="227602"/>
                              </a:lnTo>
                              <a:lnTo>
                                <a:pt x="2445863" y="246674"/>
                              </a:lnTo>
                              <a:lnTo>
                                <a:pt x="2491204" y="266186"/>
                              </a:lnTo>
                              <a:lnTo>
                                <a:pt x="2535394" y="286132"/>
                              </a:lnTo>
                              <a:lnTo>
                                <a:pt x="2578452" y="306504"/>
                              </a:lnTo>
                              <a:lnTo>
                                <a:pt x="2620395" y="327297"/>
                              </a:lnTo>
                              <a:lnTo>
                                <a:pt x="2661242" y="348504"/>
                              </a:lnTo>
                              <a:lnTo>
                                <a:pt x="2701010" y="370118"/>
                              </a:lnTo>
                              <a:lnTo>
                                <a:pt x="2739718" y="392132"/>
                              </a:lnTo>
                              <a:lnTo>
                                <a:pt x="2777384" y="414540"/>
                              </a:lnTo>
                              <a:lnTo>
                                <a:pt x="2814026" y="437335"/>
                              </a:lnTo>
                              <a:lnTo>
                                <a:pt x="2849661" y="460510"/>
                              </a:lnTo>
                              <a:close/>
                            </a:path>
                          </a:pathLst>
                        </a:custGeom>
                        <a:solidFill>
                          <a:srgbClr val="E6F1F5"/>
                        </a:solidFill>
                      </wps:spPr>
                      <wps:bodyPr wrap="square" lIns="0" tIns="0" rIns="0" bIns="0" rtlCol="0">
                        <a:prstTxWarp prst="textNoShape">
                          <a:avLst/>
                        </a:prstTxWarp>
                        <a:noAutofit/>
                      </wps:bodyPr>
                    </wps:wsp>
                  </a:graphicData>
                </a:graphic>
              </wp:anchor>
            </w:drawing>
          </mc:Choice>
          <mc:Fallback>
            <w:pict>
              <v:shape w14:anchorId="11701DE0" id="Graphic 447" o:spid="_x0000_s1026" style="position:absolute;margin-left:227.95pt;margin-top:521.6pt;width:279.15pt;height:267.9pt;z-index:251658265;visibility:visible;mso-wrap-style:square;mso-wrap-distance-left:9pt;mso-wrap-distance-top:0;mso-wrap-distance-right:9pt;mso-wrap-distance-bottom:0;mso-position-horizontal:right;mso-position-horizontal-relative:page;mso-position-vertical:absolute;mso-position-vertical-relative:text;v-text-anchor:top" coordsize="3545204,3402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" path="m2849661,460510r34648,23549l2917988,507975r32726,24277l2982507,556883r30878,24978l3043365,607180r29101,25652l3100706,658812r53968,52915l3205416,765872r47658,55321l3297796,877638r41928,57514l3379004,993684r36777,59495l3450200,1113585r32205,61264l3512541,1236917r28213,62819l3545148,1310100r,2092140l,3402240r632,-2800l7717,3366319r13298,-67391l33218,3230084r11190,-70199l54663,3088424r9403,-72626l72697,2942102r7940,-74671l87967,2791880r3462,-38075l94768,2715546r3227,-38431l101120,2638523r3033,-38740l109983,2521907r11002,-157007l139808,2088103r5672,-79095l151430,1930083r3104,-39369l157739,1851424r3315,-39200l164489,1773126r3565,-38983l171760,1695285r3856,-38719l179632,1617996r4187,-38407l188187,1541355r4559,-38048l197505,1465456r10163,-75060l218755,1316270r12094,-73098l244029,1171200r14347,-70753l273971,1031010r16925,-68026l309230,896464r19824,-64918l350450,768326r23049,-61429l398280,647357r26595,-57556l453364,534323r30465,-53304l516350,429986r34659,-48669l587884,335109r39175,-43652l668613,250457r44013,-38254l759181,176792r49177,-32474l860237,114878,914900,88566,972427,65478r60472,-19768l1096396,29356r66604,-12843l1232792,7276r73059,-5537l1382260,r39485,583l1462098,2152r41231,2565l1545447,8291r43016,4595l1632388,18514r44842,6672l1723000,32914r46709,8797l1817366,51589r48615,10969l1925175,76863r57845,14810l2039533,106984r55199,15804l2148636,139079r52626,16771l2252628,173094r50126,17712l2351656,208977r47697,18625l2445863,246674r45341,19512l2535394,286132r43058,20372l2620395,327297r40847,21207l2701010,370118r38708,22014l2777384,414540r36642,22795l2849661,460510xe" fillcolor="#e6f1f5" stroked="f">
                <v:path arrowok="t"/>
                <w10:wrap anchorx="page"/>
              </v:shape>
            </w:pict>
          </mc:Fallback>
        </mc:AlternateContent>
      </w:r>
      <w:r w:rsidRPr="00A9147B">
        <w:rPr>
          <w:rFonts w:ascii="Aptos" w:eastAsia="Aptos" w:hAnsi="Aptos" w:cs="Times New Roman"/>
          <w:noProof/>
          <w:sz w:val="24"/>
        </w:rPr>
        <w:drawing>
          <wp:anchor distT="0" distB="0" distL="114300" distR="114300" simplePos="0" relativeHeight="251658266" behindDoc="0" locked="0" layoutInCell="1" allowOverlap="1" wp14:anchorId="71BA2D83" wp14:editId="3D98789D">
            <wp:simplePos x="0" y="0"/>
            <wp:positionH relativeFrom="column">
              <wp:posOffset>3780790</wp:posOffset>
            </wp:positionH>
            <wp:positionV relativeFrom="paragraph">
              <wp:posOffset>7119620</wp:posOffset>
            </wp:positionV>
            <wp:extent cx="2594053" cy="3669101"/>
            <wp:effectExtent l="0" t="0" r="0" b="0"/>
            <wp:wrapNone/>
            <wp:docPr id="1618657119" name="Afbeelding 21" descr="Afbeelding met schermopname, Lettertype, Graphics, zw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657119" name="Afbeelding 21" descr="Afbeelding met schermopname, Lettertype, Graphics, zwart&#10;&#10;Automatisch gegenereerde beschrijving"/>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2594053" cy="36691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147B">
        <w:rPr>
          <w:rFonts w:ascii="Aptos" w:eastAsia="Aptos" w:hAnsi="Aptos" w:cs="Times New Roman"/>
          <w:noProof/>
          <w:sz w:val="24"/>
        </w:rPr>
        <w:drawing>
          <wp:anchor distT="0" distB="0" distL="114300" distR="114300" simplePos="0" relativeHeight="251658254" behindDoc="0" locked="0" layoutInCell="1" allowOverlap="1" wp14:anchorId="1AD1636E" wp14:editId="0704FE5D">
            <wp:simplePos x="0" y="0"/>
            <wp:positionH relativeFrom="margin">
              <wp:align>right</wp:align>
            </wp:positionH>
            <wp:positionV relativeFrom="paragraph">
              <wp:posOffset>4062095</wp:posOffset>
            </wp:positionV>
            <wp:extent cx="7562615" cy="5784632"/>
            <wp:effectExtent l="0" t="0" r="635" b="6985"/>
            <wp:wrapNone/>
            <wp:docPr id="245952246" name="Onderkant" descr="Afbeelding met schermopname, kunst&#10;&#10;Automatisch gegenereerde beschrijving"/>
            <wp:cNvGraphicFramePr/>
            <a:graphic xmlns:a="http://schemas.openxmlformats.org/drawingml/2006/main">
              <a:graphicData uri="http://schemas.openxmlformats.org/drawingml/2006/picture">
                <pic:pic xmlns:pic="http://schemas.openxmlformats.org/drawingml/2006/picture">
                  <pic:nvPicPr>
                    <pic:cNvPr id="245952246" name="Onderkant" descr="Afbeelding met schermopname, kunst&#10;&#10;Automatisch gegenereerde beschrijving"/>
                    <pic:cNvPicPr/>
                  </pic:nvPicPr>
                  <pic:blipFill>
                    <a:blip r:embed="rId13" cstate="print"/>
                    <a:stretch>
                      <a:fillRect/>
                    </a:stretch>
                  </pic:blipFill>
                  <pic:spPr>
                    <a:xfrm>
                      <a:off x="0" y="0"/>
                      <a:ext cx="7562615" cy="5784632"/>
                    </a:xfrm>
                    <a:prstGeom prst="rect">
                      <a:avLst/>
                    </a:prstGeom>
                  </pic:spPr>
                </pic:pic>
              </a:graphicData>
            </a:graphic>
            <wp14:sizeRelH relativeFrom="margin">
              <wp14:pctWidth>0</wp14:pctWidth>
            </wp14:sizeRelH>
          </wp:anchor>
        </w:drawing>
      </w:r>
      <w:r w:rsidRPr="00A9147B">
        <w:rPr>
          <w:rFonts w:ascii="Aptos" w:eastAsia="Aptos" w:hAnsi="Aptos" w:cs="Times New Roman"/>
          <w:noProof/>
          <w:sz w:val="24"/>
        </w:rPr>
        <w:drawing>
          <wp:anchor distT="0" distB="0" distL="114300" distR="114300" simplePos="0" relativeHeight="251658259" behindDoc="0" locked="0" layoutInCell="1" allowOverlap="1" wp14:anchorId="4DA4EC09" wp14:editId="3AAA0118">
            <wp:simplePos x="0" y="0"/>
            <wp:positionH relativeFrom="column">
              <wp:posOffset>512445</wp:posOffset>
            </wp:positionH>
            <wp:positionV relativeFrom="paragraph">
              <wp:posOffset>2510790</wp:posOffset>
            </wp:positionV>
            <wp:extent cx="3296969" cy="3197415"/>
            <wp:effectExtent l="0" t="0" r="0" b="0"/>
            <wp:wrapNone/>
            <wp:docPr id="442" name="Image 442" descr="Afbeelding met tekening, tekenfilm, kunst&#10;&#10;Automatisch gegenereerde beschrijving"/>
            <wp:cNvGraphicFramePr/>
            <a:graphic xmlns:a="http://schemas.openxmlformats.org/drawingml/2006/main">
              <a:graphicData uri="http://schemas.openxmlformats.org/drawingml/2006/picture">
                <pic:pic xmlns:pic="http://schemas.openxmlformats.org/drawingml/2006/picture">
                  <pic:nvPicPr>
                    <pic:cNvPr id="442" name="Image 442" descr="Afbeelding met tekening, tekenfilm, kunst&#10;&#10;Automatisch gegenereerde beschrijving"/>
                    <pic:cNvPicPr/>
                  </pic:nvPicPr>
                  <pic:blipFill>
                    <a:blip r:embed="rId65" cstate="print"/>
                    <a:stretch>
                      <a:fillRect/>
                    </a:stretch>
                  </pic:blipFill>
                  <pic:spPr>
                    <a:xfrm>
                      <a:off x="0" y="0"/>
                      <a:ext cx="3296969" cy="3197415"/>
                    </a:xfrm>
                    <a:prstGeom prst="rect">
                      <a:avLst/>
                    </a:prstGeom>
                  </pic:spPr>
                </pic:pic>
              </a:graphicData>
            </a:graphic>
          </wp:anchor>
        </w:drawing>
      </w:r>
      <w:r w:rsidRPr="00A9147B">
        <w:rPr>
          <w:rFonts w:ascii="Aptos" w:eastAsia="Aptos" w:hAnsi="Aptos" w:cs="Times New Roman"/>
          <w:noProof/>
          <w:sz w:val="24"/>
        </w:rPr>
        <w:drawing>
          <wp:anchor distT="0" distB="0" distL="114300" distR="114300" simplePos="0" relativeHeight="251658261" behindDoc="0" locked="0" layoutInCell="1" allowOverlap="1" wp14:anchorId="5A30F810" wp14:editId="417A80D7">
            <wp:simplePos x="0" y="0"/>
            <wp:positionH relativeFrom="column">
              <wp:posOffset>2152650</wp:posOffset>
            </wp:positionH>
            <wp:positionV relativeFrom="paragraph">
              <wp:posOffset>8277860</wp:posOffset>
            </wp:positionV>
            <wp:extent cx="1010285" cy="894080"/>
            <wp:effectExtent l="0" t="0" r="0" b="0"/>
            <wp:wrapNone/>
            <wp:docPr id="448" name="Image 448" descr="Afbeelding met ster, astronomie&#10;&#10;Automatisch gegenereerde beschrijving"/>
            <wp:cNvGraphicFramePr/>
            <a:graphic xmlns:a="http://schemas.openxmlformats.org/drawingml/2006/main">
              <a:graphicData uri="http://schemas.openxmlformats.org/drawingml/2006/picture">
                <pic:pic xmlns:pic="http://schemas.openxmlformats.org/drawingml/2006/picture">
                  <pic:nvPicPr>
                    <pic:cNvPr id="448" name="Image 448" descr="Afbeelding met ster, astronomie&#10;&#10;Automatisch gegenereerde beschrijving"/>
                    <pic:cNvPicPr/>
                  </pic:nvPicPr>
                  <pic:blipFill>
                    <a:blip r:embed="rId66" cstate="print"/>
                    <a:stretch>
                      <a:fillRect/>
                    </a:stretch>
                  </pic:blipFill>
                  <pic:spPr>
                    <a:xfrm>
                      <a:off x="0" y="0"/>
                      <a:ext cx="1010285" cy="894080"/>
                    </a:xfrm>
                    <a:prstGeom prst="rect">
                      <a:avLst/>
                    </a:prstGeom>
                  </pic:spPr>
                </pic:pic>
              </a:graphicData>
            </a:graphic>
          </wp:anchor>
        </w:drawing>
      </w:r>
      <w:r w:rsidRPr="00A9147B">
        <w:rPr>
          <w:rFonts w:ascii="Aptos" w:eastAsia="Aptos" w:hAnsi="Aptos" w:cs="Times New Roman"/>
          <w:noProof/>
          <w:sz w:val="24"/>
        </w:rPr>
        <w:drawing>
          <wp:anchor distT="0" distB="0" distL="114300" distR="114300" simplePos="0" relativeHeight="251658262" behindDoc="0" locked="0" layoutInCell="1" allowOverlap="1" wp14:anchorId="35015768" wp14:editId="05B91799">
            <wp:simplePos x="0" y="0"/>
            <wp:positionH relativeFrom="column">
              <wp:posOffset>1195070</wp:posOffset>
            </wp:positionH>
            <wp:positionV relativeFrom="paragraph">
              <wp:posOffset>8531860</wp:posOffset>
            </wp:positionV>
            <wp:extent cx="854710" cy="908685"/>
            <wp:effectExtent l="0" t="0" r="0" b="0"/>
            <wp:wrapNone/>
            <wp:docPr id="450" name="Image 450" descr="Afbeelding met ster, astronomie&#10;&#10;Automatisch gegenereerde beschrijving"/>
            <wp:cNvGraphicFramePr/>
            <a:graphic xmlns:a="http://schemas.openxmlformats.org/drawingml/2006/main">
              <a:graphicData uri="http://schemas.openxmlformats.org/drawingml/2006/picture">
                <pic:pic xmlns:pic="http://schemas.openxmlformats.org/drawingml/2006/picture">
                  <pic:nvPicPr>
                    <pic:cNvPr id="450" name="Image 450" descr="Afbeelding met ster, astronomie&#10;&#10;Automatisch gegenereerde beschrijving"/>
                    <pic:cNvPicPr/>
                  </pic:nvPicPr>
                  <pic:blipFill>
                    <a:blip r:embed="rId67" cstate="print"/>
                    <a:stretch>
                      <a:fillRect/>
                    </a:stretch>
                  </pic:blipFill>
                  <pic:spPr>
                    <a:xfrm>
                      <a:off x="0" y="0"/>
                      <a:ext cx="854710" cy="908685"/>
                    </a:xfrm>
                    <a:prstGeom prst="rect">
                      <a:avLst/>
                    </a:prstGeom>
                  </pic:spPr>
                </pic:pic>
              </a:graphicData>
            </a:graphic>
          </wp:anchor>
        </w:drawing>
      </w:r>
      <w:r w:rsidRPr="00A9147B">
        <w:rPr>
          <w:rFonts w:ascii="Aptos" w:eastAsia="Aptos" w:hAnsi="Aptos" w:cs="Times New Roman"/>
          <w:noProof/>
          <w:sz w:val="24"/>
        </w:rPr>
        <w:drawing>
          <wp:anchor distT="0" distB="0" distL="114300" distR="114300" simplePos="0" relativeHeight="251658263" behindDoc="0" locked="0" layoutInCell="1" allowOverlap="1" wp14:anchorId="2FFF15A9" wp14:editId="03C2A299">
            <wp:simplePos x="0" y="0"/>
            <wp:positionH relativeFrom="column">
              <wp:posOffset>492125</wp:posOffset>
            </wp:positionH>
            <wp:positionV relativeFrom="paragraph">
              <wp:posOffset>7812405</wp:posOffset>
            </wp:positionV>
            <wp:extent cx="528320" cy="466090"/>
            <wp:effectExtent l="0" t="0" r="0" b="0"/>
            <wp:wrapNone/>
            <wp:docPr id="451" name="Image 451" descr="Afbeelding met ster, astronomie&#10;&#10;Automatisch gegenereerde beschrijving"/>
            <wp:cNvGraphicFramePr/>
            <a:graphic xmlns:a="http://schemas.openxmlformats.org/drawingml/2006/main">
              <a:graphicData uri="http://schemas.openxmlformats.org/drawingml/2006/picture">
                <pic:pic xmlns:pic="http://schemas.openxmlformats.org/drawingml/2006/picture">
                  <pic:nvPicPr>
                    <pic:cNvPr id="451" name="Image 451" descr="Afbeelding met ster, astronomie&#10;&#10;Automatisch gegenereerde beschrijving"/>
                    <pic:cNvPicPr/>
                  </pic:nvPicPr>
                  <pic:blipFill>
                    <a:blip r:embed="rId68" cstate="print"/>
                    <a:stretch>
                      <a:fillRect/>
                    </a:stretch>
                  </pic:blipFill>
                  <pic:spPr>
                    <a:xfrm>
                      <a:off x="0" y="0"/>
                      <a:ext cx="528320" cy="466090"/>
                    </a:xfrm>
                    <a:prstGeom prst="rect">
                      <a:avLst/>
                    </a:prstGeom>
                  </pic:spPr>
                </pic:pic>
              </a:graphicData>
            </a:graphic>
          </wp:anchor>
        </w:drawing>
      </w:r>
      <w:r w:rsidRPr="00A9147B">
        <w:rPr>
          <w:rFonts w:ascii="Aptos" w:eastAsia="Aptos" w:hAnsi="Aptos" w:cs="Times New Roman"/>
          <w:noProof/>
          <w:sz w:val="24"/>
        </w:rPr>
        <w:drawing>
          <wp:anchor distT="0" distB="0" distL="114300" distR="114300" simplePos="0" relativeHeight="251658264" behindDoc="0" locked="0" layoutInCell="1" allowOverlap="1" wp14:anchorId="4E4B3267" wp14:editId="74F7CBC5">
            <wp:simplePos x="0" y="0"/>
            <wp:positionH relativeFrom="column">
              <wp:posOffset>-466725</wp:posOffset>
            </wp:positionH>
            <wp:positionV relativeFrom="paragraph">
              <wp:posOffset>8275955</wp:posOffset>
            </wp:positionV>
            <wp:extent cx="575310" cy="513715"/>
            <wp:effectExtent l="0" t="0" r="0" b="0"/>
            <wp:wrapNone/>
            <wp:docPr id="452" name="Image 452" descr="Afbeelding met ster, astronomie&#10;&#10;Automatisch gegenereerde beschrijving"/>
            <wp:cNvGraphicFramePr/>
            <a:graphic xmlns:a="http://schemas.openxmlformats.org/drawingml/2006/main">
              <a:graphicData uri="http://schemas.openxmlformats.org/drawingml/2006/picture">
                <pic:pic xmlns:pic="http://schemas.openxmlformats.org/drawingml/2006/picture">
                  <pic:nvPicPr>
                    <pic:cNvPr id="452" name="Image 452" descr="Afbeelding met ster, astronomie&#10;&#10;Automatisch gegenereerde beschrijving"/>
                    <pic:cNvPicPr/>
                  </pic:nvPicPr>
                  <pic:blipFill>
                    <a:blip r:embed="rId69" cstate="print"/>
                    <a:stretch>
                      <a:fillRect/>
                    </a:stretch>
                  </pic:blipFill>
                  <pic:spPr>
                    <a:xfrm>
                      <a:off x="0" y="0"/>
                      <a:ext cx="575310" cy="513715"/>
                    </a:xfrm>
                    <a:prstGeom prst="rect">
                      <a:avLst/>
                    </a:prstGeom>
                  </pic:spPr>
                </pic:pic>
              </a:graphicData>
            </a:graphic>
          </wp:anchor>
        </w:drawing>
      </w:r>
      <w:bookmarkEnd w:id="11"/>
    </w:p>
    <w:p w14:paraId="0BD92A90" w14:textId="1ECC0A09" w:rsidR="00147916" w:rsidRDefault="00147916" w:rsidP="00753EE0"/>
    <w:p w14:paraId="254286DE" w14:textId="4F5DD27C" w:rsidR="00147916" w:rsidRDefault="00147916" w:rsidP="00753EE0"/>
    <w:p w14:paraId="043CC11A" w14:textId="190D46BB" w:rsidR="00147916" w:rsidRDefault="00147916" w:rsidP="00753EE0"/>
    <w:p w14:paraId="3FC6CFEB" w14:textId="40F34868" w:rsidR="00791039" w:rsidRDefault="00791039" w:rsidP="00753EE0"/>
    <w:p w14:paraId="49233500" w14:textId="4DC6A3FE" w:rsidR="00791039" w:rsidRDefault="00791039" w:rsidP="00753EE0"/>
    <w:p w14:paraId="7426277E" w14:textId="06E16236" w:rsidR="00791039" w:rsidRDefault="00791039" w:rsidP="00753EE0"/>
    <w:p w14:paraId="0F0EDC8F" w14:textId="387A5DC2" w:rsidR="004B1BF3" w:rsidRDefault="004B1BF3" w:rsidP="00791039">
      <w:pPr>
        <w:pStyle w:val="Kop2ZN"/>
      </w:pPr>
    </w:p>
    <w:sectPr w:rsidR="004B1BF3" w:rsidSect="00476652">
      <w:headerReference w:type="first" r:id="rId70"/>
      <w:footerReference w:type="first" r:id="rId71"/>
      <w:pgSz w:w="11906" w:h="16838" w:code="9"/>
      <w:pgMar w:top="567" w:right="1247" w:bottom="1418"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BBA89" w14:textId="77777777" w:rsidR="0010123B" w:rsidRDefault="0010123B" w:rsidP="000E4EF4">
      <w:pPr>
        <w:spacing w:line="240" w:lineRule="auto"/>
      </w:pPr>
      <w:r>
        <w:separator/>
      </w:r>
    </w:p>
  </w:endnote>
  <w:endnote w:type="continuationSeparator" w:id="0">
    <w:p w14:paraId="570EB46E" w14:textId="77777777" w:rsidR="0010123B" w:rsidRDefault="0010123B" w:rsidP="000E4EF4">
      <w:pPr>
        <w:spacing w:line="240" w:lineRule="auto"/>
      </w:pPr>
      <w:r>
        <w:continuationSeparator/>
      </w:r>
    </w:p>
  </w:endnote>
  <w:endnote w:type="continuationNotice" w:id="1">
    <w:p w14:paraId="5056C55A" w14:textId="77777777" w:rsidR="0010123B" w:rsidRDefault="0010123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w:altName w:val="Calibri"/>
    <w:charset w:val="00"/>
    <w:family w:val="auto"/>
    <w:pitch w:val="variable"/>
    <w:sig w:usb0="A00000FF" w:usb1="4000205B" w:usb2="00000000" w:usb3="00000000" w:csb0="00000193" w:csb1="00000000"/>
    <w:embedRegular r:id="rId1" w:fontKey="{4EEFADE9-028D-4DBD-8BAC-A30931247957}"/>
    <w:embedBold r:id="rId2" w:fontKey="{F8684829-65BA-4E19-863D-06A0D05C8EBD}"/>
    <w:embedItalic r:id="rId3" w:fontKey="{BCDF956F-66EC-45AE-BA0A-EEF0CC12174D}"/>
  </w:font>
  <w:font w:name="Quicksand SemiBold">
    <w:altName w:val="Cambria"/>
    <w:charset w:val="00"/>
    <w:family w:val="auto"/>
    <w:pitch w:val="variable"/>
    <w:sig w:usb0="A00000FF" w:usb1="4000205B" w:usb2="00000000" w:usb3="00000000" w:csb0="00000193" w:csb1="00000000"/>
    <w:embedRegular r:id="rId4" w:fontKey="{F333DFE8-7C42-4770-9321-168257728F88}"/>
    <w:embedBold r:id="rId5" w:fontKey="{35FF98E0-6E51-47BB-AAF5-59C09E735D6E}"/>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embedRegular r:id="rId6" w:fontKey="{A3E1796F-B1D5-4FF7-A8B3-412134CA636B}"/>
  </w:font>
  <w:font w:name="MS Mincho">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embedRegular r:id="rId7" w:fontKey="{44B205BE-C36D-4EEB-BD5F-55356F4312D1}"/>
  </w:font>
  <w:font w:name="Calibri Light">
    <w:panose1 w:val="020F0302020204030204"/>
    <w:charset w:val="00"/>
    <w:family w:val="swiss"/>
    <w:pitch w:val="variable"/>
    <w:sig w:usb0="E4002EFF" w:usb1="C200247B" w:usb2="00000009" w:usb3="00000000" w:csb0="000001FF" w:csb1="00000000"/>
    <w:embedRegular r:id="rId8" w:fontKey="{B664E0E9-DF13-451C-B40F-83E64648A065}"/>
  </w:font>
  <w:font w:name="Calibri">
    <w:panose1 w:val="020F0502020204030204"/>
    <w:charset w:val="00"/>
    <w:family w:val="swiss"/>
    <w:pitch w:val="variable"/>
    <w:sig w:usb0="E4002EFF" w:usb1="C200247B" w:usb2="00000009" w:usb3="00000000" w:csb0="000001FF" w:csb1="00000000"/>
    <w:embedRegular r:id="rId9" w:fontKey="{2F5902FF-465A-4B9D-9155-4F1AB40BC8F6}"/>
    <w:embedBold r:id="rId10" w:fontKey="{86FD6306-5BF4-4D15-99DF-979CDD861F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F375" w14:textId="77777777" w:rsidR="007029AA" w:rsidRDefault="007029AA">
    <w:pPr>
      <w:pStyle w:val="Voettekst"/>
    </w:pPr>
    <w:r>
      <w:rPr>
        <w:noProof/>
      </w:rPr>
      <w:drawing>
        <wp:anchor distT="0" distB="0" distL="114300" distR="114300" simplePos="0" relativeHeight="251658259" behindDoc="0" locked="1" layoutInCell="1" allowOverlap="1" wp14:anchorId="03F58413" wp14:editId="457C1864">
          <wp:simplePos x="0" y="0"/>
          <wp:positionH relativeFrom="column">
            <wp:posOffset>76200</wp:posOffset>
          </wp:positionH>
          <wp:positionV relativeFrom="page">
            <wp:posOffset>8001839</wp:posOffset>
          </wp:positionV>
          <wp:extent cx="1332000" cy="2710800"/>
          <wp:effectExtent l="0" t="0" r="0" b="0"/>
          <wp:wrapNone/>
          <wp:docPr id="1612613680" name="Image 84" descr="Afbeelding met kunst, Kinderkunst, verven, schets&#10;&#10;Automatisch gegenereerde beschrijving"/>
          <wp:cNvGraphicFramePr/>
          <a:graphic xmlns:a="http://schemas.openxmlformats.org/drawingml/2006/main">
            <a:graphicData uri="http://schemas.openxmlformats.org/drawingml/2006/picture">
              <pic:pic xmlns:pic="http://schemas.openxmlformats.org/drawingml/2006/picture">
                <pic:nvPicPr>
                  <pic:cNvPr id="1612613680" name="Image 84" descr="Afbeelding met kunst, Kinderkunst, verven, schets&#10;&#10;Automatisch gegenereerde beschrijving"/>
                  <pic:cNvPicPr/>
                </pic:nvPicPr>
                <pic:blipFill>
                  <a:blip r:embed="rId1" cstate="print"/>
                  <a:stretch>
                    <a:fillRect/>
                  </a:stretch>
                </pic:blipFill>
                <pic:spPr>
                  <a:xfrm>
                    <a:off x="0" y="0"/>
                    <a:ext cx="1332000" cy="27108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58" behindDoc="0" locked="0" layoutInCell="1" allowOverlap="1" wp14:anchorId="1B6DFC22" wp14:editId="294BE29B">
              <wp:simplePos x="0" y="0"/>
              <wp:positionH relativeFrom="column">
                <wp:posOffset>-800100</wp:posOffset>
              </wp:positionH>
              <wp:positionV relativeFrom="paragraph">
                <wp:posOffset>-695960</wp:posOffset>
              </wp:positionV>
              <wp:extent cx="7562850" cy="1340485"/>
              <wp:effectExtent l="0" t="0" r="0" b="0"/>
              <wp:wrapNone/>
              <wp:docPr id="499577563" name="Graphic 76"/>
              <wp:cNvGraphicFramePr/>
              <a:graphic xmlns:a="http://schemas.openxmlformats.org/drawingml/2006/main">
                <a:graphicData uri="http://schemas.microsoft.com/office/word/2010/wordprocessingShape">
                  <wps:wsp>
                    <wps:cNvSpPr/>
                    <wps:spPr>
                      <a:xfrm>
                        <a:off x="0" y="0"/>
                        <a:ext cx="7562850" cy="1340485"/>
                      </a:xfrm>
                      <a:custGeom>
                        <a:avLst/>
                        <a:gdLst/>
                        <a:ahLst/>
                        <a:cxnLst/>
                        <a:rect l="l" t="t" r="r" b="b"/>
                        <a:pathLst>
                          <a:path w="7562850" h="1340485">
                            <a:moveTo>
                              <a:pt x="7562850" y="566750"/>
                            </a:moveTo>
                            <a:lnTo>
                              <a:pt x="7522565" y="541197"/>
                            </a:lnTo>
                            <a:lnTo>
                              <a:pt x="7487971" y="519912"/>
                            </a:lnTo>
                            <a:lnTo>
                              <a:pt x="7453033" y="498970"/>
                            </a:lnTo>
                            <a:lnTo>
                              <a:pt x="7417752" y="478396"/>
                            </a:lnTo>
                            <a:lnTo>
                              <a:pt x="7382129" y="458177"/>
                            </a:lnTo>
                            <a:lnTo>
                              <a:pt x="7346162" y="438327"/>
                            </a:lnTo>
                            <a:lnTo>
                              <a:pt x="7309853" y="418846"/>
                            </a:lnTo>
                            <a:lnTo>
                              <a:pt x="7273188" y="399745"/>
                            </a:lnTo>
                            <a:lnTo>
                              <a:pt x="7236193" y="381025"/>
                            </a:lnTo>
                            <a:lnTo>
                              <a:pt x="7198855" y="362699"/>
                            </a:lnTo>
                            <a:lnTo>
                              <a:pt x="7161162" y="344754"/>
                            </a:lnTo>
                            <a:lnTo>
                              <a:pt x="7123138" y="327202"/>
                            </a:lnTo>
                            <a:lnTo>
                              <a:pt x="7084758" y="310057"/>
                            </a:lnTo>
                            <a:lnTo>
                              <a:pt x="7046036" y="293319"/>
                            </a:lnTo>
                            <a:lnTo>
                              <a:pt x="7006958" y="276999"/>
                            </a:lnTo>
                            <a:lnTo>
                              <a:pt x="6967550" y="261086"/>
                            </a:lnTo>
                            <a:lnTo>
                              <a:pt x="6927786" y="245592"/>
                            </a:lnTo>
                            <a:lnTo>
                              <a:pt x="6887680" y="230517"/>
                            </a:lnTo>
                            <a:lnTo>
                              <a:pt x="6847218" y="215887"/>
                            </a:lnTo>
                            <a:lnTo>
                              <a:pt x="6806412" y="201676"/>
                            </a:lnTo>
                            <a:lnTo>
                              <a:pt x="6765264" y="187921"/>
                            </a:lnTo>
                            <a:lnTo>
                              <a:pt x="6723774" y="174599"/>
                            </a:lnTo>
                            <a:lnTo>
                              <a:pt x="6681914" y="161721"/>
                            </a:lnTo>
                            <a:lnTo>
                              <a:pt x="6639725" y="149313"/>
                            </a:lnTo>
                            <a:lnTo>
                              <a:pt x="6597180" y="137350"/>
                            </a:lnTo>
                            <a:lnTo>
                              <a:pt x="6554279" y="125857"/>
                            </a:lnTo>
                            <a:lnTo>
                              <a:pt x="6511036" y="114833"/>
                            </a:lnTo>
                            <a:lnTo>
                              <a:pt x="6467449" y="104279"/>
                            </a:lnTo>
                            <a:lnTo>
                              <a:pt x="6423507" y="94208"/>
                            </a:lnTo>
                            <a:lnTo>
                              <a:pt x="6379210" y="84607"/>
                            </a:lnTo>
                            <a:lnTo>
                              <a:pt x="6334569" y="75501"/>
                            </a:lnTo>
                            <a:lnTo>
                              <a:pt x="6289573" y="66890"/>
                            </a:lnTo>
                            <a:lnTo>
                              <a:pt x="6244221" y="58775"/>
                            </a:lnTo>
                            <a:lnTo>
                              <a:pt x="6198514" y="51168"/>
                            </a:lnTo>
                            <a:lnTo>
                              <a:pt x="6152464" y="44056"/>
                            </a:lnTo>
                            <a:lnTo>
                              <a:pt x="6106071" y="37465"/>
                            </a:lnTo>
                            <a:lnTo>
                              <a:pt x="6059309" y="31394"/>
                            </a:lnTo>
                            <a:lnTo>
                              <a:pt x="6012205" y="25831"/>
                            </a:lnTo>
                            <a:lnTo>
                              <a:pt x="5964745" y="20802"/>
                            </a:lnTo>
                            <a:lnTo>
                              <a:pt x="5916930" y="16306"/>
                            </a:lnTo>
                            <a:lnTo>
                              <a:pt x="5868759" y="12344"/>
                            </a:lnTo>
                            <a:lnTo>
                              <a:pt x="5820232" y="8915"/>
                            </a:lnTo>
                            <a:lnTo>
                              <a:pt x="5771350" y="6032"/>
                            </a:lnTo>
                            <a:lnTo>
                              <a:pt x="5722124" y="3708"/>
                            </a:lnTo>
                            <a:lnTo>
                              <a:pt x="5672531" y="1930"/>
                            </a:lnTo>
                            <a:lnTo>
                              <a:pt x="5622595" y="723"/>
                            </a:lnTo>
                            <a:lnTo>
                              <a:pt x="5572290" y="76"/>
                            </a:lnTo>
                            <a:lnTo>
                              <a:pt x="5521642" y="0"/>
                            </a:lnTo>
                            <a:lnTo>
                              <a:pt x="5470626" y="495"/>
                            </a:lnTo>
                            <a:lnTo>
                              <a:pt x="5419268" y="1562"/>
                            </a:lnTo>
                            <a:lnTo>
                              <a:pt x="5367540" y="3225"/>
                            </a:lnTo>
                            <a:lnTo>
                              <a:pt x="5315458" y="5461"/>
                            </a:lnTo>
                            <a:lnTo>
                              <a:pt x="5263032" y="8305"/>
                            </a:lnTo>
                            <a:lnTo>
                              <a:pt x="5210226" y="11747"/>
                            </a:lnTo>
                            <a:lnTo>
                              <a:pt x="5157076" y="15786"/>
                            </a:lnTo>
                            <a:lnTo>
                              <a:pt x="5103571" y="20434"/>
                            </a:lnTo>
                            <a:lnTo>
                              <a:pt x="5049698" y="25692"/>
                            </a:lnTo>
                            <a:lnTo>
                              <a:pt x="4995469" y="31572"/>
                            </a:lnTo>
                            <a:lnTo>
                              <a:pt x="4940884" y="38074"/>
                            </a:lnTo>
                            <a:lnTo>
                              <a:pt x="4885931" y="45212"/>
                            </a:lnTo>
                            <a:lnTo>
                              <a:pt x="4830623" y="52971"/>
                            </a:lnTo>
                            <a:lnTo>
                              <a:pt x="4774958" y="61366"/>
                            </a:lnTo>
                            <a:lnTo>
                              <a:pt x="4718939" y="70408"/>
                            </a:lnTo>
                            <a:lnTo>
                              <a:pt x="4662551" y="80086"/>
                            </a:lnTo>
                            <a:lnTo>
                              <a:pt x="4605794" y="90424"/>
                            </a:lnTo>
                            <a:lnTo>
                              <a:pt x="4548683" y="101422"/>
                            </a:lnTo>
                            <a:lnTo>
                              <a:pt x="4491215" y="113068"/>
                            </a:lnTo>
                            <a:lnTo>
                              <a:pt x="4433379" y="125387"/>
                            </a:lnTo>
                            <a:lnTo>
                              <a:pt x="4375188" y="138379"/>
                            </a:lnTo>
                            <a:lnTo>
                              <a:pt x="4316628" y="152044"/>
                            </a:lnTo>
                            <a:lnTo>
                              <a:pt x="4257713" y="166395"/>
                            </a:lnTo>
                            <a:lnTo>
                              <a:pt x="4198429" y="181419"/>
                            </a:lnTo>
                            <a:lnTo>
                              <a:pt x="4138777" y="197142"/>
                            </a:lnTo>
                            <a:lnTo>
                              <a:pt x="4078770" y="213550"/>
                            </a:lnTo>
                            <a:lnTo>
                              <a:pt x="4018394" y="230670"/>
                            </a:lnTo>
                            <a:lnTo>
                              <a:pt x="3957663" y="248488"/>
                            </a:lnTo>
                            <a:lnTo>
                              <a:pt x="3896550" y="267004"/>
                            </a:lnTo>
                            <a:lnTo>
                              <a:pt x="3835082" y="286245"/>
                            </a:lnTo>
                            <a:lnTo>
                              <a:pt x="3773259" y="306209"/>
                            </a:lnTo>
                            <a:lnTo>
                              <a:pt x="3711054" y="326885"/>
                            </a:lnTo>
                            <a:lnTo>
                              <a:pt x="3648494" y="348297"/>
                            </a:lnTo>
                            <a:lnTo>
                              <a:pt x="3585565" y="370446"/>
                            </a:lnTo>
                            <a:lnTo>
                              <a:pt x="3480866" y="407987"/>
                            </a:lnTo>
                            <a:lnTo>
                              <a:pt x="3439579" y="421601"/>
                            </a:lnTo>
                            <a:lnTo>
                              <a:pt x="3398418" y="434200"/>
                            </a:lnTo>
                            <a:lnTo>
                              <a:pt x="3357372" y="445795"/>
                            </a:lnTo>
                            <a:lnTo>
                              <a:pt x="3316452" y="456412"/>
                            </a:lnTo>
                            <a:lnTo>
                              <a:pt x="3275647" y="466077"/>
                            </a:lnTo>
                            <a:lnTo>
                              <a:pt x="3234944" y="474814"/>
                            </a:lnTo>
                            <a:lnTo>
                              <a:pt x="3194367" y="482650"/>
                            </a:lnTo>
                            <a:lnTo>
                              <a:pt x="3153905" y="489585"/>
                            </a:lnTo>
                            <a:lnTo>
                              <a:pt x="3113544" y="495668"/>
                            </a:lnTo>
                            <a:lnTo>
                              <a:pt x="3073311" y="500900"/>
                            </a:lnTo>
                            <a:lnTo>
                              <a:pt x="3033179" y="505320"/>
                            </a:lnTo>
                            <a:lnTo>
                              <a:pt x="2993148" y="508939"/>
                            </a:lnTo>
                            <a:lnTo>
                              <a:pt x="2953232" y="511784"/>
                            </a:lnTo>
                            <a:lnTo>
                              <a:pt x="2913418" y="513880"/>
                            </a:lnTo>
                            <a:lnTo>
                              <a:pt x="2873705" y="515251"/>
                            </a:lnTo>
                            <a:lnTo>
                              <a:pt x="2834094" y="515912"/>
                            </a:lnTo>
                            <a:lnTo>
                              <a:pt x="2794584" y="515886"/>
                            </a:lnTo>
                            <a:lnTo>
                              <a:pt x="2755188" y="515200"/>
                            </a:lnTo>
                            <a:lnTo>
                              <a:pt x="2715882" y="513880"/>
                            </a:lnTo>
                            <a:lnTo>
                              <a:pt x="2676677" y="511937"/>
                            </a:lnTo>
                            <a:lnTo>
                              <a:pt x="2637561" y="509397"/>
                            </a:lnTo>
                            <a:lnTo>
                              <a:pt x="2598547" y="506285"/>
                            </a:lnTo>
                            <a:lnTo>
                              <a:pt x="2559621" y="502627"/>
                            </a:lnTo>
                            <a:lnTo>
                              <a:pt x="2520797" y="498436"/>
                            </a:lnTo>
                            <a:lnTo>
                              <a:pt x="2482062" y="493750"/>
                            </a:lnTo>
                            <a:lnTo>
                              <a:pt x="2443416" y="488569"/>
                            </a:lnTo>
                            <a:lnTo>
                              <a:pt x="2404859" y="482942"/>
                            </a:lnTo>
                            <a:lnTo>
                              <a:pt x="2366391" y="476872"/>
                            </a:lnTo>
                            <a:lnTo>
                              <a:pt x="2328011" y="470382"/>
                            </a:lnTo>
                            <a:lnTo>
                              <a:pt x="2289721" y="463511"/>
                            </a:lnTo>
                            <a:lnTo>
                              <a:pt x="2251506" y="456260"/>
                            </a:lnTo>
                            <a:lnTo>
                              <a:pt x="2213381" y="448665"/>
                            </a:lnTo>
                            <a:lnTo>
                              <a:pt x="2175332" y="440740"/>
                            </a:lnTo>
                            <a:lnTo>
                              <a:pt x="2137359" y="432511"/>
                            </a:lnTo>
                            <a:lnTo>
                              <a:pt x="2099475" y="424014"/>
                            </a:lnTo>
                            <a:lnTo>
                              <a:pt x="2061667" y="415251"/>
                            </a:lnTo>
                            <a:lnTo>
                              <a:pt x="2023935" y="406247"/>
                            </a:lnTo>
                            <a:lnTo>
                              <a:pt x="1986280" y="397040"/>
                            </a:lnTo>
                            <a:lnTo>
                              <a:pt x="1948700" y="387629"/>
                            </a:lnTo>
                            <a:lnTo>
                              <a:pt x="1911197" y="378066"/>
                            </a:lnTo>
                            <a:lnTo>
                              <a:pt x="1873758" y="368350"/>
                            </a:lnTo>
                            <a:lnTo>
                              <a:pt x="1836394" y="358508"/>
                            </a:lnTo>
                            <a:lnTo>
                              <a:pt x="1799107" y="348564"/>
                            </a:lnTo>
                            <a:lnTo>
                              <a:pt x="1761871" y="338543"/>
                            </a:lnTo>
                            <a:lnTo>
                              <a:pt x="1539875" y="278041"/>
                            </a:lnTo>
                            <a:lnTo>
                              <a:pt x="1503095" y="268097"/>
                            </a:lnTo>
                            <a:lnTo>
                              <a:pt x="1429702" y="248539"/>
                            </a:lnTo>
                            <a:lnTo>
                              <a:pt x="1356525" y="229565"/>
                            </a:lnTo>
                            <a:lnTo>
                              <a:pt x="1283576" y="211353"/>
                            </a:lnTo>
                            <a:lnTo>
                              <a:pt x="1210818" y="194094"/>
                            </a:lnTo>
                            <a:lnTo>
                              <a:pt x="1138262" y="177952"/>
                            </a:lnTo>
                            <a:lnTo>
                              <a:pt x="1065885" y="163106"/>
                            </a:lnTo>
                            <a:lnTo>
                              <a:pt x="993686" y="149745"/>
                            </a:lnTo>
                            <a:lnTo>
                              <a:pt x="921639" y="138036"/>
                            </a:lnTo>
                            <a:lnTo>
                              <a:pt x="849757" y="128181"/>
                            </a:lnTo>
                            <a:lnTo>
                              <a:pt x="778014" y="120332"/>
                            </a:lnTo>
                            <a:lnTo>
                              <a:pt x="706412" y="114693"/>
                            </a:lnTo>
                            <a:lnTo>
                              <a:pt x="634936" y="111417"/>
                            </a:lnTo>
                            <a:lnTo>
                              <a:pt x="563562" y="110718"/>
                            </a:lnTo>
                            <a:lnTo>
                              <a:pt x="527926" y="111379"/>
                            </a:lnTo>
                            <a:lnTo>
                              <a:pt x="456704" y="114846"/>
                            </a:lnTo>
                            <a:lnTo>
                              <a:pt x="385584" y="121310"/>
                            </a:lnTo>
                            <a:lnTo>
                              <a:pt x="314540" y="130975"/>
                            </a:lnTo>
                            <a:lnTo>
                              <a:pt x="243560" y="143992"/>
                            </a:lnTo>
                            <a:lnTo>
                              <a:pt x="172643" y="160566"/>
                            </a:lnTo>
                            <a:lnTo>
                              <a:pt x="101777" y="180860"/>
                            </a:lnTo>
                            <a:lnTo>
                              <a:pt x="30949" y="205054"/>
                            </a:lnTo>
                            <a:lnTo>
                              <a:pt x="0" y="216966"/>
                            </a:lnTo>
                            <a:lnTo>
                              <a:pt x="0" y="1340091"/>
                            </a:lnTo>
                            <a:lnTo>
                              <a:pt x="7562850" y="1340091"/>
                            </a:lnTo>
                            <a:lnTo>
                              <a:pt x="7562850" y="566750"/>
                            </a:lnTo>
                            <a:close/>
                          </a:path>
                        </a:pathLst>
                      </a:custGeom>
                      <a:solidFill>
                        <a:srgbClr val="E6F1F5"/>
                      </a:solidFill>
                    </wps:spPr>
                    <wps:bodyPr wrap="square" lIns="0" tIns="0" rIns="0" bIns="0" rtlCol="0">
                      <a:prstTxWarp prst="textNoShape">
                        <a:avLst/>
                      </a:prstTxWarp>
                      <a:noAutofit/>
                    </wps:bodyPr>
                  </wps:wsp>
                </a:graphicData>
              </a:graphic>
            </wp:anchor>
          </w:drawing>
        </mc:Choice>
        <mc:Fallback>
          <w:pict>
            <v:shape w14:anchorId="628FFB85" id="Graphic 76" o:spid="_x0000_s1026" style="position:absolute;margin-left:-63pt;margin-top:-54.8pt;width:595.5pt;height:105.55pt;z-index:251658258;visibility:visible;mso-wrap-style:square;mso-wrap-distance-left:9pt;mso-wrap-distance-top:0;mso-wrap-distance-right:9pt;mso-wrap-distance-bottom:0;mso-position-horizontal:absolute;mso-position-horizontal-relative:text;mso-position-vertical:absolute;mso-position-vertical-relative:text;v-text-anchor:top" coordsize="7562850,1340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" path="m7562850,566750r-40285,-25553l7487971,519912r-34938,-20942l7417752,478396r-35623,-20219l7346162,438327r-36309,-19481l7273188,399745r-36995,-18720l7198855,362699r-37693,-17945l7123138,327202r-38380,-17145l7046036,293319r-39078,-16320l6967550,261086r-39764,-15494l6887680,230517r-40462,-14630l6806412,201676r-41148,-13755l6723774,174599r-41860,-12878l6639725,149313r-42545,-11963l6554279,125857r-43243,-11024l6467449,104279,6423507,94208r-44297,-9601l6334569,75501r-44996,-8611l6244221,58775r-45707,-7607l6152464,44056r-46393,-6591l6059309,31394r-47104,-5563l5964745,20802r-47815,-4496l5868759,12344,5820232,8915,5771350,6032,5722124,3708,5672531,1930,5622595,723,5572290,76,5521642,r-51016,495l5419268,1562r-51728,1663l5315458,5461r-52426,2844l5210226,11747r-53150,4039l5103571,20434r-53873,5258l4995469,31572r-54585,6502l4885931,45212r-55308,7759l4774958,61366r-56019,9042l4662551,80086r-56757,10338l4548683,101422r-57468,11646l4433379,125387r-58191,12992l4316628,152044r-58915,14351l4198429,181419r-59652,15723l4078770,213550r-60376,17120l3957663,248488r-61113,18516l3835082,286245r-61823,19964l3711054,326885r-62560,21412l3585565,370446r-104699,37541l3439579,421601r-41161,12599l3357372,445795r-40920,10617l3275647,466077r-40703,8737l3194367,482650r-40462,6935l3113544,495668r-40233,5232l3033179,505320r-40031,3619l2953232,511784r-39814,2096l2873705,515251r-39611,661l2794584,515886r-39396,-686l2715882,513880r-39205,-1943l2637561,509397r-39014,-3112l2559621,502627r-38824,-4191l2482062,493750r-38646,-5181l2404859,482942r-38468,-6070l2328011,470382r-38290,-6871l2251506,456260r-38125,-7595l2175332,440740r-37973,-8229l2099475,424014r-37808,-8763l2023935,406247r-37655,-9207l1948700,387629r-37503,-9563l1873758,368350r-37364,-9842l1799107,348564r-37236,-10021l1539875,278041r-36780,-9944l1429702,248539r-73177,-18974l1283576,211353r-72758,-17259l1138262,177952r-72377,-14846l993686,149745,921639,138036r-71882,-9855l778014,120332r-71602,-5639l634936,111417r-71374,-699l527926,111379r-71222,3467l385584,121310r-71044,9665l243560,143992r-70917,16574l101777,180860,30949,205054,,216966,,1340091r7562850,l7562850,566750xe" fillcolor="#e6f1f5" stroked="f">
              <v:path arrowok="t"/>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5"/>
      <w:gridCol w:w="3135"/>
      <w:gridCol w:w="3135"/>
    </w:tblGrid>
    <w:tr w:rsidR="5A973D2F" w14:paraId="644AC5CA" w14:textId="77777777" w:rsidTr="5A973D2F">
      <w:trPr>
        <w:trHeight w:val="300"/>
      </w:trPr>
      <w:tc>
        <w:tcPr>
          <w:tcW w:w="3135" w:type="dxa"/>
        </w:tcPr>
        <w:p w14:paraId="333BCEB7" w14:textId="2BB78EB6" w:rsidR="5A973D2F" w:rsidRDefault="5A973D2F" w:rsidP="5A973D2F">
          <w:pPr>
            <w:pStyle w:val="Koptekst"/>
            <w:ind w:left="-115"/>
          </w:pPr>
        </w:p>
      </w:tc>
      <w:tc>
        <w:tcPr>
          <w:tcW w:w="3135" w:type="dxa"/>
        </w:tcPr>
        <w:p w14:paraId="0D125B2F" w14:textId="488AAC75" w:rsidR="5A973D2F" w:rsidRDefault="5A973D2F" w:rsidP="5A973D2F">
          <w:pPr>
            <w:pStyle w:val="Koptekst"/>
            <w:jc w:val="center"/>
          </w:pPr>
        </w:p>
      </w:tc>
      <w:tc>
        <w:tcPr>
          <w:tcW w:w="3135" w:type="dxa"/>
        </w:tcPr>
        <w:p w14:paraId="1CC8BB61" w14:textId="4E510646" w:rsidR="5A973D2F" w:rsidRDefault="5A973D2F" w:rsidP="5A973D2F">
          <w:pPr>
            <w:pStyle w:val="Koptekst"/>
            <w:ind w:right="-115"/>
            <w:jc w:val="right"/>
          </w:pPr>
        </w:p>
      </w:tc>
    </w:tr>
  </w:tbl>
  <w:p w14:paraId="4A7BA200" w14:textId="16C140CC" w:rsidR="5A973D2F" w:rsidRDefault="5A973D2F" w:rsidP="5A973D2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AB502" w14:textId="77777777" w:rsidR="00662EC9" w:rsidRPr="00662EC9" w:rsidRDefault="00662EC9" w:rsidP="00662EC9">
    <w:pPr>
      <w:pStyle w:val="Voettekst"/>
      <w:jc w:val="right"/>
      <w:rPr>
        <w:rFonts w:asciiTheme="majorHAnsi" w:hAnsiTheme="majorHAnsi"/>
        <w:color w:val="FFFFFF" w:themeColor="background1"/>
        <w:sz w:val="24"/>
      </w:rPr>
    </w:pPr>
    <w:r w:rsidRPr="00662EC9">
      <w:rPr>
        <w:rFonts w:asciiTheme="majorHAnsi" w:hAnsiTheme="majorHAnsi"/>
        <w:noProof/>
        <w:color w:val="FFFFFF" w:themeColor="background1"/>
        <w:sz w:val="24"/>
      </w:rPr>
      <mc:AlternateContent>
        <mc:Choice Requires="wps">
          <w:drawing>
            <wp:anchor distT="0" distB="0" distL="114300" distR="114300" simplePos="0" relativeHeight="251658261" behindDoc="1" locked="0" layoutInCell="1" allowOverlap="1" wp14:anchorId="1A2B0FF9" wp14:editId="01107CC8">
              <wp:simplePos x="0" y="0"/>
              <wp:positionH relativeFrom="column">
                <wp:posOffset>-795020</wp:posOffset>
              </wp:positionH>
              <wp:positionV relativeFrom="paragraph">
                <wp:posOffset>-698500</wp:posOffset>
              </wp:positionV>
              <wp:extent cx="7562850" cy="1340485"/>
              <wp:effectExtent l="0" t="0" r="0" b="0"/>
              <wp:wrapNone/>
              <wp:docPr id="981368367" name="Graphic 76" hidden="1"/>
              <wp:cNvGraphicFramePr/>
              <a:graphic xmlns:a="http://schemas.openxmlformats.org/drawingml/2006/main">
                <a:graphicData uri="http://schemas.microsoft.com/office/word/2010/wordprocessingShape">
                  <wps:wsp>
                    <wps:cNvSpPr/>
                    <wps:spPr>
                      <a:xfrm>
                        <a:off x="0" y="0"/>
                        <a:ext cx="7562850" cy="1340485"/>
                      </a:xfrm>
                      <a:custGeom>
                        <a:avLst/>
                        <a:gdLst/>
                        <a:ahLst/>
                        <a:cxnLst/>
                        <a:rect l="l" t="t" r="r" b="b"/>
                        <a:pathLst>
                          <a:path w="7562850" h="1340485">
                            <a:moveTo>
                              <a:pt x="7562850" y="566750"/>
                            </a:moveTo>
                            <a:lnTo>
                              <a:pt x="7522565" y="541197"/>
                            </a:lnTo>
                            <a:lnTo>
                              <a:pt x="7487971" y="519912"/>
                            </a:lnTo>
                            <a:lnTo>
                              <a:pt x="7453033" y="498970"/>
                            </a:lnTo>
                            <a:lnTo>
                              <a:pt x="7417752" y="478396"/>
                            </a:lnTo>
                            <a:lnTo>
                              <a:pt x="7382129" y="458177"/>
                            </a:lnTo>
                            <a:lnTo>
                              <a:pt x="7346162" y="438327"/>
                            </a:lnTo>
                            <a:lnTo>
                              <a:pt x="7309853" y="418846"/>
                            </a:lnTo>
                            <a:lnTo>
                              <a:pt x="7273188" y="399745"/>
                            </a:lnTo>
                            <a:lnTo>
                              <a:pt x="7236193" y="381025"/>
                            </a:lnTo>
                            <a:lnTo>
                              <a:pt x="7198855" y="362699"/>
                            </a:lnTo>
                            <a:lnTo>
                              <a:pt x="7161162" y="344754"/>
                            </a:lnTo>
                            <a:lnTo>
                              <a:pt x="7123138" y="327202"/>
                            </a:lnTo>
                            <a:lnTo>
                              <a:pt x="7084758" y="310057"/>
                            </a:lnTo>
                            <a:lnTo>
                              <a:pt x="7046036" y="293319"/>
                            </a:lnTo>
                            <a:lnTo>
                              <a:pt x="7006958" y="276999"/>
                            </a:lnTo>
                            <a:lnTo>
                              <a:pt x="6967550" y="261086"/>
                            </a:lnTo>
                            <a:lnTo>
                              <a:pt x="6927786" y="245592"/>
                            </a:lnTo>
                            <a:lnTo>
                              <a:pt x="6887680" y="230517"/>
                            </a:lnTo>
                            <a:lnTo>
                              <a:pt x="6847218" y="215887"/>
                            </a:lnTo>
                            <a:lnTo>
                              <a:pt x="6806412" y="201676"/>
                            </a:lnTo>
                            <a:lnTo>
                              <a:pt x="6765264" y="187921"/>
                            </a:lnTo>
                            <a:lnTo>
                              <a:pt x="6723774" y="174599"/>
                            </a:lnTo>
                            <a:lnTo>
                              <a:pt x="6681914" y="161721"/>
                            </a:lnTo>
                            <a:lnTo>
                              <a:pt x="6639725" y="149313"/>
                            </a:lnTo>
                            <a:lnTo>
                              <a:pt x="6597180" y="137350"/>
                            </a:lnTo>
                            <a:lnTo>
                              <a:pt x="6554279" y="125857"/>
                            </a:lnTo>
                            <a:lnTo>
                              <a:pt x="6511036" y="114833"/>
                            </a:lnTo>
                            <a:lnTo>
                              <a:pt x="6467449" y="104279"/>
                            </a:lnTo>
                            <a:lnTo>
                              <a:pt x="6423507" y="94208"/>
                            </a:lnTo>
                            <a:lnTo>
                              <a:pt x="6379210" y="84607"/>
                            </a:lnTo>
                            <a:lnTo>
                              <a:pt x="6334569" y="75501"/>
                            </a:lnTo>
                            <a:lnTo>
                              <a:pt x="6289573" y="66890"/>
                            </a:lnTo>
                            <a:lnTo>
                              <a:pt x="6244221" y="58775"/>
                            </a:lnTo>
                            <a:lnTo>
                              <a:pt x="6198514" y="51168"/>
                            </a:lnTo>
                            <a:lnTo>
                              <a:pt x="6152464" y="44056"/>
                            </a:lnTo>
                            <a:lnTo>
                              <a:pt x="6106071" y="37465"/>
                            </a:lnTo>
                            <a:lnTo>
                              <a:pt x="6059309" y="31394"/>
                            </a:lnTo>
                            <a:lnTo>
                              <a:pt x="6012205" y="25831"/>
                            </a:lnTo>
                            <a:lnTo>
                              <a:pt x="5964745" y="20802"/>
                            </a:lnTo>
                            <a:lnTo>
                              <a:pt x="5916930" y="16306"/>
                            </a:lnTo>
                            <a:lnTo>
                              <a:pt x="5868759" y="12344"/>
                            </a:lnTo>
                            <a:lnTo>
                              <a:pt x="5820232" y="8915"/>
                            </a:lnTo>
                            <a:lnTo>
                              <a:pt x="5771350" y="6032"/>
                            </a:lnTo>
                            <a:lnTo>
                              <a:pt x="5722124" y="3708"/>
                            </a:lnTo>
                            <a:lnTo>
                              <a:pt x="5672531" y="1930"/>
                            </a:lnTo>
                            <a:lnTo>
                              <a:pt x="5622595" y="723"/>
                            </a:lnTo>
                            <a:lnTo>
                              <a:pt x="5572290" y="76"/>
                            </a:lnTo>
                            <a:lnTo>
                              <a:pt x="5521642" y="0"/>
                            </a:lnTo>
                            <a:lnTo>
                              <a:pt x="5470626" y="495"/>
                            </a:lnTo>
                            <a:lnTo>
                              <a:pt x="5419268" y="1562"/>
                            </a:lnTo>
                            <a:lnTo>
                              <a:pt x="5367540" y="3225"/>
                            </a:lnTo>
                            <a:lnTo>
                              <a:pt x="5315458" y="5461"/>
                            </a:lnTo>
                            <a:lnTo>
                              <a:pt x="5263032" y="8305"/>
                            </a:lnTo>
                            <a:lnTo>
                              <a:pt x="5210226" y="11747"/>
                            </a:lnTo>
                            <a:lnTo>
                              <a:pt x="5157076" y="15786"/>
                            </a:lnTo>
                            <a:lnTo>
                              <a:pt x="5103571" y="20434"/>
                            </a:lnTo>
                            <a:lnTo>
                              <a:pt x="5049698" y="25692"/>
                            </a:lnTo>
                            <a:lnTo>
                              <a:pt x="4995469" y="31572"/>
                            </a:lnTo>
                            <a:lnTo>
                              <a:pt x="4940884" y="38074"/>
                            </a:lnTo>
                            <a:lnTo>
                              <a:pt x="4885931" y="45212"/>
                            </a:lnTo>
                            <a:lnTo>
                              <a:pt x="4830623" y="52971"/>
                            </a:lnTo>
                            <a:lnTo>
                              <a:pt x="4774958" y="61366"/>
                            </a:lnTo>
                            <a:lnTo>
                              <a:pt x="4718939" y="70408"/>
                            </a:lnTo>
                            <a:lnTo>
                              <a:pt x="4662551" y="80086"/>
                            </a:lnTo>
                            <a:lnTo>
                              <a:pt x="4605794" y="90424"/>
                            </a:lnTo>
                            <a:lnTo>
                              <a:pt x="4548683" y="101422"/>
                            </a:lnTo>
                            <a:lnTo>
                              <a:pt x="4491215" y="113068"/>
                            </a:lnTo>
                            <a:lnTo>
                              <a:pt x="4433379" y="125387"/>
                            </a:lnTo>
                            <a:lnTo>
                              <a:pt x="4375188" y="138379"/>
                            </a:lnTo>
                            <a:lnTo>
                              <a:pt x="4316628" y="152044"/>
                            </a:lnTo>
                            <a:lnTo>
                              <a:pt x="4257713" y="166395"/>
                            </a:lnTo>
                            <a:lnTo>
                              <a:pt x="4198429" y="181419"/>
                            </a:lnTo>
                            <a:lnTo>
                              <a:pt x="4138777" y="197142"/>
                            </a:lnTo>
                            <a:lnTo>
                              <a:pt x="4078770" y="213550"/>
                            </a:lnTo>
                            <a:lnTo>
                              <a:pt x="4018394" y="230670"/>
                            </a:lnTo>
                            <a:lnTo>
                              <a:pt x="3957663" y="248488"/>
                            </a:lnTo>
                            <a:lnTo>
                              <a:pt x="3896550" y="267004"/>
                            </a:lnTo>
                            <a:lnTo>
                              <a:pt x="3835082" y="286245"/>
                            </a:lnTo>
                            <a:lnTo>
                              <a:pt x="3773259" y="306209"/>
                            </a:lnTo>
                            <a:lnTo>
                              <a:pt x="3711054" y="326885"/>
                            </a:lnTo>
                            <a:lnTo>
                              <a:pt x="3648494" y="348297"/>
                            </a:lnTo>
                            <a:lnTo>
                              <a:pt x="3585565" y="370446"/>
                            </a:lnTo>
                            <a:lnTo>
                              <a:pt x="3480866" y="407987"/>
                            </a:lnTo>
                            <a:lnTo>
                              <a:pt x="3439579" y="421601"/>
                            </a:lnTo>
                            <a:lnTo>
                              <a:pt x="3398418" y="434200"/>
                            </a:lnTo>
                            <a:lnTo>
                              <a:pt x="3357372" y="445795"/>
                            </a:lnTo>
                            <a:lnTo>
                              <a:pt x="3316452" y="456412"/>
                            </a:lnTo>
                            <a:lnTo>
                              <a:pt x="3275647" y="466077"/>
                            </a:lnTo>
                            <a:lnTo>
                              <a:pt x="3234944" y="474814"/>
                            </a:lnTo>
                            <a:lnTo>
                              <a:pt x="3194367" y="482650"/>
                            </a:lnTo>
                            <a:lnTo>
                              <a:pt x="3153905" y="489585"/>
                            </a:lnTo>
                            <a:lnTo>
                              <a:pt x="3113544" y="495668"/>
                            </a:lnTo>
                            <a:lnTo>
                              <a:pt x="3073311" y="500900"/>
                            </a:lnTo>
                            <a:lnTo>
                              <a:pt x="3033179" y="505320"/>
                            </a:lnTo>
                            <a:lnTo>
                              <a:pt x="2993148" y="508939"/>
                            </a:lnTo>
                            <a:lnTo>
                              <a:pt x="2953232" y="511784"/>
                            </a:lnTo>
                            <a:lnTo>
                              <a:pt x="2913418" y="513880"/>
                            </a:lnTo>
                            <a:lnTo>
                              <a:pt x="2873705" y="515251"/>
                            </a:lnTo>
                            <a:lnTo>
                              <a:pt x="2834094" y="515912"/>
                            </a:lnTo>
                            <a:lnTo>
                              <a:pt x="2794584" y="515886"/>
                            </a:lnTo>
                            <a:lnTo>
                              <a:pt x="2755188" y="515200"/>
                            </a:lnTo>
                            <a:lnTo>
                              <a:pt x="2715882" y="513880"/>
                            </a:lnTo>
                            <a:lnTo>
                              <a:pt x="2676677" y="511937"/>
                            </a:lnTo>
                            <a:lnTo>
                              <a:pt x="2637561" y="509397"/>
                            </a:lnTo>
                            <a:lnTo>
                              <a:pt x="2598547" y="506285"/>
                            </a:lnTo>
                            <a:lnTo>
                              <a:pt x="2559621" y="502627"/>
                            </a:lnTo>
                            <a:lnTo>
                              <a:pt x="2520797" y="498436"/>
                            </a:lnTo>
                            <a:lnTo>
                              <a:pt x="2482062" y="493750"/>
                            </a:lnTo>
                            <a:lnTo>
                              <a:pt x="2443416" y="488569"/>
                            </a:lnTo>
                            <a:lnTo>
                              <a:pt x="2404859" y="482942"/>
                            </a:lnTo>
                            <a:lnTo>
                              <a:pt x="2366391" y="476872"/>
                            </a:lnTo>
                            <a:lnTo>
                              <a:pt x="2328011" y="470382"/>
                            </a:lnTo>
                            <a:lnTo>
                              <a:pt x="2289721" y="463511"/>
                            </a:lnTo>
                            <a:lnTo>
                              <a:pt x="2251506" y="456260"/>
                            </a:lnTo>
                            <a:lnTo>
                              <a:pt x="2213381" y="448665"/>
                            </a:lnTo>
                            <a:lnTo>
                              <a:pt x="2175332" y="440740"/>
                            </a:lnTo>
                            <a:lnTo>
                              <a:pt x="2137359" y="432511"/>
                            </a:lnTo>
                            <a:lnTo>
                              <a:pt x="2099475" y="424014"/>
                            </a:lnTo>
                            <a:lnTo>
                              <a:pt x="2061667" y="415251"/>
                            </a:lnTo>
                            <a:lnTo>
                              <a:pt x="2023935" y="406247"/>
                            </a:lnTo>
                            <a:lnTo>
                              <a:pt x="1986280" y="397040"/>
                            </a:lnTo>
                            <a:lnTo>
                              <a:pt x="1948700" y="387629"/>
                            </a:lnTo>
                            <a:lnTo>
                              <a:pt x="1911197" y="378066"/>
                            </a:lnTo>
                            <a:lnTo>
                              <a:pt x="1873758" y="368350"/>
                            </a:lnTo>
                            <a:lnTo>
                              <a:pt x="1836394" y="358508"/>
                            </a:lnTo>
                            <a:lnTo>
                              <a:pt x="1799107" y="348564"/>
                            </a:lnTo>
                            <a:lnTo>
                              <a:pt x="1761871" y="338543"/>
                            </a:lnTo>
                            <a:lnTo>
                              <a:pt x="1539875" y="278041"/>
                            </a:lnTo>
                            <a:lnTo>
                              <a:pt x="1503095" y="268097"/>
                            </a:lnTo>
                            <a:lnTo>
                              <a:pt x="1429702" y="248539"/>
                            </a:lnTo>
                            <a:lnTo>
                              <a:pt x="1356525" y="229565"/>
                            </a:lnTo>
                            <a:lnTo>
                              <a:pt x="1283576" y="211353"/>
                            </a:lnTo>
                            <a:lnTo>
                              <a:pt x="1210818" y="194094"/>
                            </a:lnTo>
                            <a:lnTo>
                              <a:pt x="1138262" y="177952"/>
                            </a:lnTo>
                            <a:lnTo>
                              <a:pt x="1065885" y="163106"/>
                            </a:lnTo>
                            <a:lnTo>
                              <a:pt x="993686" y="149745"/>
                            </a:lnTo>
                            <a:lnTo>
                              <a:pt x="921639" y="138036"/>
                            </a:lnTo>
                            <a:lnTo>
                              <a:pt x="849757" y="128181"/>
                            </a:lnTo>
                            <a:lnTo>
                              <a:pt x="778014" y="120332"/>
                            </a:lnTo>
                            <a:lnTo>
                              <a:pt x="706412" y="114693"/>
                            </a:lnTo>
                            <a:lnTo>
                              <a:pt x="634936" y="111417"/>
                            </a:lnTo>
                            <a:lnTo>
                              <a:pt x="563562" y="110718"/>
                            </a:lnTo>
                            <a:lnTo>
                              <a:pt x="527926" y="111379"/>
                            </a:lnTo>
                            <a:lnTo>
                              <a:pt x="456704" y="114846"/>
                            </a:lnTo>
                            <a:lnTo>
                              <a:pt x="385584" y="121310"/>
                            </a:lnTo>
                            <a:lnTo>
                              <a:pt x="314540" y="130975"/>
                            </a:lnTo>
                            <a:lnTo>
                              <a:pt x="243560" y="143992"/>
                            </a:lnTo>
                            <a:lnTo>
                              <a:pt x="172643" y="160566"/>
                            </a:lnTo>
                            <a:lnTo>
                              <a:pt x="101777" y="180860"/>
                            </a:lnTo>
                            <a:lnTo>
                              <a:pt x="30949" y="205054"/>
                            </a:lnTo>
                            <a:lnTo>
                              <a:pt x="0" y="216966"/>
                            </a:lnTo>
                            <a:lnTo>
                              <a:pt x="0" y="1340091"/>
                            </a:lnTo>
                            <a:lnTo>
                              <a:pt x="7562850" y="1340091"/>
                            </a:lnTo>
                            <a:lnTo>
                              <a:pt x="7562850" y="566750"/>
                            </a:lnTo>
                            <a:close/>
                          </a:path>
                        </a:pathLst>
                      </a:custGeom>
                      <a:solidFill>
                        <a:srgbClr val="E6F1F5"/>
                      </a:solidFill>
                    </wps:spPr>
                    <wps:bodyPr wrap="square" lIns="0" tIns="0" rIns="0" bIns="0" rtlCol="0">
                      <a:prstTxWarp prst="textNoShape">
                        <a:avLst/>
                      </a:prstTxWarp>
                      <a:noAutofit/>
                    </wps:bodyPr>
                  </wps:wsp>
                </a:graphicData>
              </a:graphic>
            </wp:anchor>
          </w:drawing>
        </mc:Choice>
        <mc:Fallback>
          <w:pict>
            <v:shape w14:anchorId="3EEDAB72" id="Graphic 76" o:spid="_x0000_s1026" style="position:absolute;margin-left:-62.6pt;margin-top:-55pt;width:595.5pt;height:105.55pt;z-index:-251658219;visibility:hidden;mso-wrap-style:square;mso-wrap-distance-left:9pt;mso-wrap-distance-top:0;mso-wrap-distance-right:9pt;mso-wrap-distance-bottom:0;mso-position-horizontal:absolute;mso-position-horizontal-relative:text;mso-position-vertical:absolute;mso-position-vertical-relative:text;v-text-anchor:top" coordsize="7562850,1340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" path="m7562850,566750r-40285,-25553l7487971,519912r-34938,-20942l7417752,478396r-35623,-20219l7346162,438327r-36309,-19481l7273188,399745r-36995,-18720l7198855,362699r-37693,-17945l7123138,327202r-38380,-17145l7046036,293319r-39078,-16320l6967550,261086r-39764,-15494l6887680,230517r-40462,-14630l6806412,201676r-41148,-13755l6723774,174599r-41860,-12878l6639725,149313r-42545,-11963l6554279,125857r-43243,-11024l6467449,104279,6423507,94208r-44297,-9601l6334569,75501r-44996,-8611l6244221,58775r-45707,-7607l6152464,44056r-46393,-6591l6059309,31394r-47104,-5563l5964745,20802r-47815,-4496l5868759,12344,5820232,8915,5771350,6032,5722124,3708,5672531,1930,5622595,723,5572290,76,5521642,r-51016,495l5419268,1562r-51728,1663l5315458,5461r-52426,2844l5210226,11747r-53150,4039l5103571,20434r-53873,5258l4995469,31572r-54585,6502l4885931,45212r-55308,7759l4774958,61366r-56019,9042l4662551,80086r-56757,10338l4548683,101422r-57468,11646l4433379,125387r-58191,12992l4316628,152044r-58915,14351l4198429,181419r-59652,15723l4078770,213550r-60376,17120l3957663,248488r-61113,18516l3835082,286245r-61823,19964l3711054,326885r-62560,21412l3585565,370446r-104699,37541l3439579,421601r-41161,12599l3357372,445795r-40920,10617l3275647,466077r-40703,8737l3194367,482650r-40462,6935l3113544,495668r-40233,5232l3033179,505320r-40031,3619l2953232,511784r-39814,2096l2873705,515251r-39611,661l2794584,515886r-39396,-686l2715882,513880r-39205,-1943l2637561,509397r-39014,-3112l2559621,502627r-38824,-4191l2482062,493750r-38646,-5181l2404859,482942r-38468,-6070l2328011,470382r-38290,-6871l2251506,456260r-38125,-7595l2175332,440740r-37973,-8229l2099475,424014r-37808,-8763l2023935,406247r-37655,-9207l1948700,387629r-37503,-9563l1873758,368350r-37364,-9842l1799107,348564r-37236,-10021l1539875,278041r-36780,-9944l1429702,248539r-73177,-18974l1283576,211353r-72758,-17259l1138262,177952r-72377,-14846l993686,149745,921639,138036r-71882,-9855l778014,120332r-71602,-5639l634936,111417r-71374,-699l527926,111379r-71222,3467l385584,121310r-71044,9665l243560,143992r-70917,16574l101777,180860,30949,205054,,216966,,1340091r7562850,l7562850,566750xe" fillcolor="#e6f1f5" stroked="f">
              <v:path arrowok="t"/>
            </v:shape>
          </w:pict>
        </mc:Fallback>
      </mc:AlternateContent>
    </w:r>
    <w:r w:rsidRPr="00662EC9">
      <w:rPr>
        <w:rFonts w:asciiTheme="majorHAnsi" w:hAnsiTheme="majorHAnsi"/>
        <w:color w:val="FFFFFF" w:themeColor="background1"/>
        <w:sz w:val="24"/>
      </w:rPr>
      <w:fldChar w:fldCharType="begin"/>
    </w:r>
    <w:r w:rsidRPr="00662EC9">
      <w:rPr>
        <w:rFonts w:asciiTheme="majorHAnsi" w:hAnsiTheme="majorHAnsi"/>
        <w:color w:val="FFFFFF" w:themeColor="background1"/>
        <w:sz w:val="24"/>
      </w:rPr>
      <w:instrText xml:space="preserve"> PAGE  \* Arabic  \* MERGEFORMAT </w:instrText>
    </w:r>
    <w:r w:rsidRPr="00662EC9">
      <w:rPr>
        <w:rFonts w:asciiTheme="majorHAnsi" w:hAnsiTheme="majorHAnsi"/>
        <w:color w:val="FFFFFF" w:themeColor="background1"/>
        <w:sz w:val="24"/>
      </w:rPr>
      <w:fldChar w:fldCharType="separate"/>
    </w:r>
    <w:r>
      <w:rPr>
        <w:rFonts w:asciiTheme="majorHAnsi" w:hAnsiTheme="majorHAnsi"/>
        <w:color w:val="FFFFFF" w:themeColor="background1"/>
        <w:sz w:val="24"/>
      </w:rPr>
      <w:t>6</w:t>
    </w:r>
    <w:r w:rsidRPr="00662EC9">
      <w:rPr>
        <w:rFonts w:asciiTheme="majorHAnsi" w:hAnsiTheme="majorHAnsi"/>
        <w:color w:val="FFFFFF" w:themeColor="background1"/>
        <w:sz w:val="24"/>
      </w:rPr>
      <w:fldChar w:fldCharType="end"/>
    </w:r>
  </w:p>
  <w:p w14:paraId="557EE278" w14:textId="77777777" w:rsidR="00CE66B4" w:rsidRDefault="007E44D4">
    <w:pPr>
      <w:pStyle w:val="Voettekst"/>
    </w:pPr>
    <w:r>
      <w:rPr>
        <w:noProof/>
      </w:rPr>
      <w:drawing>
        <wp:anchor distT="0" distB="0" distL="114300" distR="114300" simplePos="0" relativeHeight="251658249" behindDoc="1" locked="0" layoutInCell="1" allowOverlap="1" wp14:anchorId="708FB668" wp14:editId="5455A500">
          <wp:simplePos x="0" y="0"/>
          <wp:positionH relativeFrom="column">
            <wp:posOffset>1256449</wp:posOffset>
          </wp:positionH>
          <wp:positionV relativeFrom="paragraph">
            <wp:posOffset>-3961765</wp:posOffset>
          </wp:positionV>
          <wp:extent cx="5504815" cy="4584065"/>
          <wp:effectExtent l="0" t="0" r="635" b="6985"/>
          <wp:wrapNone/>
          <wp:docPr id="2121452695" name="Blauwe golf rechts" descr="Afbeelding met maan&#10;&#10;Automatisch gegenereerde beschrijving"/>
          <wp:cNvGraphicFramePr/>
          <a:graphic xmlns:a="http://schemas.openxmlformats.org/drawingml/2006/main">
            <a:graphicData uri="http://schemas.openxmlformats.org/drawingml/2006/picture">
              <pic:pic xmlns:pic="http://schemas.openxmlformats.org/drawingml/2006/picture">
                <pic:nvPicPr>
                  <pic:cNvPr id="36" name="Blauwe golf rechts" descr="Afbeelding met maan&#10;&#10;Automatisch gegenereerde beschrijving"/>
                  <pic:cNvPicPr/>
                </pic:nvPicPr>
                <pic:blipFill>
                  <a:blip r:embed="rId1" cstate="print"/>
                  <a:stretch>
                    <a:fillRect/>
                  </a:stretch>
                </pic:blipFill>
                <pic:spPr>
                  <a:xfrm>
                    <a:off x="0" y="0"/>
                    <a:ext cx="5504815" cy="4584065"/>
                  </a:xfrm>
                  <a:prstGeom prst="rect">
                    <a:avLst/>
                  </a:prstGeom>
                </pic:spPr>
              </pic:pic>
            </a:graphicData>
          </a:graphic>
        </wp:anchor>
      </w:drawing>
    </w:r>
    <w:r w:rsidR="000D54F1">
      <w:rPr>
        <w:noProof/>
      </w:rPr>
      <w:drawing>
        <wp:anchor distT="0" distB="0" distL="114300" distR="114300" simplePos="0" relativeHeight="251658250" behindDoc="1" locked="0" layoutInCell="1" allowOverlap="1" wp14:anchorId="74A7C1B2" wp14:editId="62BEBB8E">
          <wp:simplePos x="0" y="0"/>
          <wp:positionH relativeFrom="column">
            <wp:posOffset>-813185</wp:posOffset>
          </wp:positionH>
          <wp:positionV relativeFrom="paragraph">
            <wp:posOffset>-1662210</wp:posOffset>
          </wp:positionV>
          <wp:extent cx="2881773" cy="2288449"/>
          <wp:effectExtent l="0" t="0" r="0" b="0"/>
          <wp:wrapNone/>
          <wp:docPr id="575659439" name="Licht blauwe golf links" descr="Afbeelding met zwart-wit&#10;&#10;Beschrijving automatisch gegenereerd met lage betrouwbaarheid">
            <a:extLst xmlns:a="http://schemas.openxmlformats.org/drawingml/2006/main">
              <a:ext uri="{FF2B5EF4-FFF2-40B4-BE49-F238E27FC236}">
                <a16:creationId xmlns:a16="http://schemas.microsoft.com/office/drawing/2014/main" id="{4F3D5F62-AEE4-371E-6E85-E8EA559886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cht blauwe golf links" descr="Afbeelding met zwart-wit&#10;&#10;Beschrijving automatisch gegenereerd met lage betrouwbaarheid">
                    <a:extLst>
                      <a:ext uri="{FF2B5EF4-FFF2-40B4-BE49-F238E27FC236}">
                        <a16:creationId xmlns:a16="http://schemas.microsoft.com/office/drawing/2014/main" id="{4F3D5F62-AEE4-371E-6E85-E8EA5598865F}"/>
                      </a:ext>
                    </a:extLst>
                  </pic:cNvPr>
                  <pic:cNvPicPr>
                    <a:picLocks noChangeAspect="1"/>
                  </pic:cNvPicPr>
                </pic:nvPicPr>
                <pic:blipFill rotWithShape="1">
                  <a:blip r:embed="rId2">
                    <a:extLst>
                      <a:ext uri="{28A0092B-C50C-407E-A947-70E740481C1C}">
                        <a14:useLocalDpi xmlns:a14="http://schemas.microsoft.com/office/drawing/2010/main" val="0"/>
                      </a:ext>
                    </a:extLst>
                  </a:blip>
                  <a:srcRect t="54194"/>
                  <a:stretch/>
                </pic:blipFill>
                <pic:spPr>
                  <a:xfrm>
                    <a:off x="0" y="0"/>
                    <a:ext cx="2881773" cy="2288449"/>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5"/>
      <w:gridCol w:w="3135"/>
      <w:gridCol w:w="3135"/>
    </w:tblGrid>
    <w:tr w:rsidR="5A973D2F" w14:paraId="1C5536BD" w14:textId="77777777" w:rsidTr="5A973D2F">
      <w:trPr>
        <w:trHeight w:val="300"/>
      </w:trPr>
      <w:tc>
        <w:tcPr>
          <w:tcW w:w="3135" w:type="dxa"/>
        </w:tcPr>
        <w:p w14:paraId="4E328F90" w14:textId="40057BEC" w:rsidR="5A973D2F" w:rsidRDefault="5A973D2F" w:rsidP="5A973D2F">
          <w:pPr>
            <w:pStyle w:val="Koptekst"/>
            <w:ind w:left="-115"/>
          </w:pPr>
        </w:p>
      </w:tc>
      <w:tc>
        <w:tcPr>
          <w:tcW w:w="3135" w:type="dxa"/>
        </w:tcPr>
        <w:p w14:paraId="130CBC9B" w14:textId="659CC923" w:rsidR="5A973D2F" w:rsidRDefault="5A973D2F" w:rsidP="5A973D2F">
          <w:pPr>
            <w:pStyle w:val="Koptekst"/>
            <w:jc w:val="center"/>
          </w:pPr>
        </w:p>
      </w:tc>
      <w:tc>
        <w:tcPr>
          <w:tcW w:w="3135" w:type="dxa"/>
        </w:tcPr>
        <w:p w14:paraId="7472CEE2" w14:textId="65378623" w:rsidR="5A973D2F" w:rsidRDefault="5A973D2F" w:rsidP="5A973D2F">
          <w:pPr>
            <w:pStyle w:val="Koptekst"/>
            <w:ind w:right="-115"/>
            <w:jc w:val="right"/>
          </w:pPr>
        </w:p>
      </w:tc>
    </w:tr>
  </w:tbl>
  <w:p w14:paraId="51E77EFC" w14:textId="45E5C75D" w:rsidR="5A973D2F" w:rsidRDefault="5A973D2F" w:rsidP="5A973D2F">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504DE" w14:textId="690DBC23" w:rsidR="00662EC9" w:rsidRPr="00662EC9" w:rsidRDefault="006F00C0" w:rsidP="00662EC9">
    <w:pPr>
      <w:pStyle w:val="Voettekst"/>
      <w:jc w:val="right"/>
      <w:rPr>
        <w:rFonts w:asciiTheme="majorHAnsi" w:hAnsiTheme="majorHAnsi"/>
        <w:color w:val="FFFFFF" w:themeColor="background1"/>
        <w:sz w:val="24"/>
      </w:rPr>
    </w:pPr>
    <w:r>
      <w:rPr>
        <w:noProof/>
      </w:rPr>
      <w:drawing>
        <wp:anchor distT="0" distB="0" distL="114300" distR="114300" simplePos="0" relativeHeight="251658252" behindDoc="1" locked="0" layoutInCell="1" allowOverlap="1" wp14:anchorId="51615A1D" wp14:editId="1EBD9791">
          <wp:simplePos x="0" y="0"/>
          <wp:positionH relativeFrom="column">
            <wp:posOffset>1250373</wp:posOffset>
          </wp:positionH>
          <wp:positionV relativeFrom="paragraph">
            <wp:posOffset>-3722254</wp:posOffset>
          </wp:positionV>
          <wp:extent cx="5543334" cy="4584065"/>
          <wp:effectExtent l="0" t="0" r="635" b="6985"/>
          <wp:wrapNone/>
          <wp:docPr id="617738606" name="Blauwe golf rechts" descr="Afbeelding met maan&#10;&#10;Automatisch gegenereerde beschrijving"/>
          <wp:cNvGraphicFramePr/>
          <a:graphic xmlns:a="http://schemas.openxmlformats.org/drawingml/2006/main">
            <a:graphicData uri="http://schemas.openxmlformats.org/drawingml/2006/picture">
              <pic:pic xmlns:pic="http://schemas.openxmlformats.org/drawingml/2006/picture">
                <pic:nvPicPr>
                  <pic:cNvPr id="617738606" name="Blauwe golf rechts" descr="Afbeelding met maan&#10;&#10;Automatisch gegenereerde beschrijving"/>
                  <pic:cNvPicPr/>
                </pic:nvPicPr>
                <pic:blipFill>
                  <a:blip r:embed="rId1" cstate="print"/>
                  <a:stretch>
                    <a:fillRect/>
                  </a:stretch>
                </pic:blipFill>
                <pic:spPr>
                  <a:xfrm>
                    <a:off x="0" y="0"/>
                    <a:ext cx="5543334" cy="4584065"/>
                  </a:xfrm>
                  <a:prstGeom prst="rect">
                    <a:avLst/>
                  </a:prstGeom>
                </pic:spPr>
              </pic:pic>
            </a:graphicData>
          </a:graphic>
          <wp14:sizeRelH relativeFrom="margin">
            <wp14:pctWidth>0</wp14:pctWidth>
          </wp14:sizeRelH>
        </wp:anchor>
      </w:drawing>
    </w:r>
    <w:r w:rsidR="00662EC9" w:rsidRPr="00662EC9">
      <w:rPr>
        <w:rFonts w:asciiTheme="majorHAnsi" w:hAnsiTheme="majorHAnsi"/>
        <w:color w:val="FFFFFF" w:themeColor="background1"/>
        <w:sz w:val="24"/>
      </w:rPr>
      <w:fldChar w:fldCharType="begin"/>
    </w:r>
    <w:r w:rsidR="00662EC9" w:rsidRPr="00662EC9">
      <w:rPr>
        <w:rFonts w:asciiTheme="majorHAnsi" w:hAnsiTheme="majorHAnsi"/>
        <w:color w:val="FFFFFF" w:themeColor="background1"/>
        <w:sz w:val="24"/>
      </w:rPr>
      <w:instrText xml:space="preserve"> PAGE  \* Arabic  \* MERGEFORMAT </w:instrText>
    </w:r>
    <w:r w:rsidR="00662EC9" w:rsidRPr="00662EC9">
      <w:rPr>
        <w:rFonts w:asciiTheme="majorHAnsi" w:hAnsiTheme="majorHAnsi"/>
        <w:color w:val="FFFFFF" w:themeColor="background1"/>
        <w:sz w:val="24"/>
      </w:rPr>
      <w:fldChar w:fldCharType="separate"/>
    </w:r>
    <w:r w:rsidR="00662EC9">
      <w:rPr>
        <w:rFonts w:asciiTheme="majorHAnsi" w:hAnsiTheme="majorHAnsi"/>
        <w:color w:val="FFFFFF" w:themeColor="background1"/>
        <w:sz w:val="24"/>
      </w:rPr>
      <w:t>20</w:t>
    </w:r>
    <w:r w:rsidR="00662EC9" w:rsidRPr="00662EC9">
      <w:rPr>
        <w:rFonts w:asciiTheme="majorHAnsi" w:hAnsiTheme="majorHAnsi"/>
        <w:color w:val="FFFFFF" w:themeColor="background1"/>
        <w:sz w:val="24"/>
      </w:rPr>
      <w:fldChar w:fldCharType="end"/>
    </w:r>
  </w:p>
  <w:p w14:paraId="10588DFF" w14:textId="4DEF1BE3" w:rsidR="007E44D4" w:rsidRDefault="007E44D4">
    <w:pPr>
      <w:pStyle w:val="Voettekst"/>
    </w:pPr>
    <w:r>
      <w:rPr>
        <w:noProof/>
      </w:rPr>
      <w:drawing>
        <wp:anchor distT="0" distB="0" distL="114300" distR="114300" simplePos="0" relativeHeight="251658253" behindDoc="1" locked="0" layoutInCell="1" allowOverlap="1" wp14:anchorId="68C1E761" wp14:editId="5A69CA5E">
          <wp:simplePos x="0" y="0"/>
          <wp:positionH relativeFrom="column">
            <wp:posOffset>-813185</wp:posOffset>
          </wp:positionH>
          <wp:positionV relativeFrom="paragraph">
            <wp:posOffset>-1662210</wp:posOffset>
          </wp:positionV>
          <wp:extent cx="2881773" cy="2288449"/>
          <wp:effectExtent l="0" t="0" r="0" b="0"/>
          <wp:wrapNone/>
          <wp:docPr id="1546790244" name="Licht blauwe golf links" descr="Afbeelding met zwart-wit&#10;&#10;Beschrijving automatisch gegenereerd met lage betrouwbaarheid">
            <a:extLst xmlns:a="http://schemas.openxmlformats.org/drawingml/2006/main">
              <a:ext uri="{FF2B5EF4-FFF2-40B4-BE49-F238E27FC236}">
                <a16:creationId xmlns:a16="http://schemas.microsoft.com/office/drawing/2014/main" id="{4F3D5F62-AEE4-371E-6E85-E8EA559886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790244" name="Licht blauwe golf links" descr="Afbeelding met zwart-wit&#10;&#10;Beschrijving automatisch gegenereerd met lage betrouwbaarheid">
                    <a:extLst>
                      <a:ext uri="{FF2B5EF4-FFF2-40B4-BE49-F238E27FC236}">
                        <a16:creationId xmlns:a16="http://schemas.microsoft.com/office/drawing/2014/main" id="{4F3D5F62-AEE4-371E-6E85-E8EA5598865F}"/>
                      </a:ext>
                    </a:extLst>
                  </pic:cNvPr>
                  <pic:cNvPicPr>
                    <a:picLocks noChangeAspect="1"/>
                  </pic:cNvPicPr>
                </pic:nvPicPr>
                <pic:blipFill rotWithShape="1">
                  <a:blip r:embed="rId2">
                    <a:extLst>
                      <a:ext uri="{28A0092B-C50C-407E-A947-70E740481C1C}">
                        <a14:useLocalDpi xmlns:a14="http://schemas.microsoft.com/office/drawing/2010/main" val="0"/>
                      </a:ext>
                    </a:extLst>
                  </a:blip>
                  <a:srcRect t="54194"/>
                  <a:stretch/>
                </pic:blipFill>
                <pic:spPr>
                  <a:xfrm>
                    <a:off x="0" y="0"/>
                    <a:ext cx="2881773" cy="2288449"/>
                  </a:xfrm>
                  <a:prstGeom prst="rect">
                    <a:avLst/>
                  </a:prstGeom>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1B79C" w14:textId="77777777" w:rsidR="007E44D4" w:rsidRPr="00662EC9" w:rsidRDefault="00662EC9" w:rsidP="00662EC9">
    <w:pPr>
      <w:pStyle w:val="Voettekst"/>
      <w:jc w:val="right"/>
      <w:rPr>
        <w:rFonts w:asciiTheme="majorHAnsi" w:hAnsiTheme="majorHAnsi"/>
        <w:color w:val="FFFFFF" w:themeColor="background1"/>
        <w:sz w:val="24"/>
      </w:rPr>
    </w:pPr>
    <w:r w:rsidRPr="00662EC9">
      <w:rPr>
        <w:rFonts w:asciiTheme="majorHAnsi" w:hAnsiTheme="majorHAnsi"/>
        <w:noProof/>
        <w:color w:val="FFFFFF" w:themeColor="background1"/>
        <w:sz w:val="24"/>
      </w:rPr>
      <mc:AlternateContent>
        <mc:Choice Requires="wps">
          <w:drawing>
            <wp:anchor distT="0" distB="0" distL="114300" distR="114300" simplePos="0" relativeHeight="251658240" behindDoc="1" locked="0" layoutInCell="1" allowOverlap="1" wp14:anchorId="33E7EDCB" wp14:editId="6F0924C3">
              <wp:simplePos x="0" y="0"/>
              <wp:positionH relativeFrom="column">
                <wp:posOffset>-795020</wp:posOffset>
              </wp:positionH>
              <wp:positionV relativeFrom="paragraph">
                <wp:posOffset>-698500</wp:posOffset>
              </wp:positionV>
              <wp:extent cx="7562850" cy="1340485"/>
              <wp:effectExtent l="0" t="0" r="0" b="0"/>
              <wp:wrapNone/>
              <wp:docPr id="1076056852" name="Graphic 76" hidden="1"/>
              <wp:cNvGraphicFramePr/>
              <a:graphic xmlns:a="http://schemas.openxmlformats.org/drawingml/2006/main">
                <a:graphicData uri="http://schemas.microsoft.com/office/word/2010/wordprocessingShape">
                  <wps:wsp>
                    <wps:cNvSpPr/>
                    <wps:spPr>
                      <a:xfrm>
                        <a:off x="0" y="0"/>
                        <a:ext cx="7562850" cy="1340485"/>
                      </a:xfrm>
                      <a:custGeom>
                        <a:avLst/>
                        <a:gdLst/>
                        <a:ahLst/>
                        <a:cxnLst/>
                        <a:rect l="l" t="t" r="r" b="b"/>
                        <a:pathLst>
                          <a:path w="7562850" h="1340485">
                            <a:moveTo>
                              <a:pt x="7562850" y="566750"/>
                            </a:moveTo>
                            <a:lnTo>
                              <a:pt x="7522565" y="541197"/>
                            </a:lnTo>
                            <a:lnTo>
                              <a:pt x="7487971" y="519912"/>
                            </a:lnTo>
                            <a:lnTo>
                              <a:pt x="7453033" y="498970"/>
                            </a:lnTo>
                            <a:lnTo>
                              <a:pt x="7417752" y="478396"/>
                            </a:lnTo>
                            <a:lnTo>
                              <a:pt x="7382129" y="458177"/>
                            </a:lnTo>
                            <a:lnTo>
                              <a:pt x="7346162" y="438327"/>
                            </a:lnTo>
                            <a:lnTo>
                              <a:pt x="7309853" y="418846"/>
                            </a:lnTo>
                            <a:lnTo>
                              <a:pt x="7273188" y="399745"/>
                            </a:lnTo>
                            <a:lnTo>
                              <a:pt x="7236193" y="381025"/>
                            </a:lnTo>
                            <a:lnTo>
                              <a:pt x="7198855" y="362699"/>
                            </a:lnTo>
                            <a:lnTo>
                              <a:pt x="7161162" y="344754"/>
                            </a:lnTo>
                            <a:lnTo>
                              <a:pt x="7123138" y="327202"/>
                            </a:lnTo>
                            <a:lnTo>
                              <a:pt x="7084758" y="310057"/>
                            </a:lnTo>
                            <a:lnTo>
                              <a:pt x="7046036" y="293319"/>
                            </a:lnTo>
                            <a:lnTo>
                              <a:pt x="7006958" y="276999"/>
                            </a:lnTo>
                            <a:lnTo>
                              <a:pt x="6967550" y="261086"/>
                            </a:lnTo>
                            <a:lnTo>
                              <a:pt x="6927786" y="245592"/>
                            </a:lnTo>
                            <a:lnTo>
                              <a:pt x="6887680" y="230517"/>
                            </a:lnTo>
                            <a:lnTo>
                              <a:pt x="6847218" y="215887"/>
                            </a:lnTo>
                            <a:lnTo>
                              <a:pt x="6806412" y="201676"/>
                            </a:lnTo>
                            <a:lnTo>
                              <a:pt x="6765264" y="187921"/>
                            </a:lnTo>
                            <a:lnTo>
                              <a:pt x="6723774" y="174599"/>
                            </a:lnTo>
                            <a:lnTo>
                              <a:pt x="6681914" y="161721"/>
                            </a:lnTo>
                            <a:lnTo>
                              <a:pt x="6639725" y="149313"/>
                            </a:lnTo>
                            <a:lnTo>
                              <a:pt x="6597180" y="137350"/>
                            </a:lnTo>
                            <a:lnTo>
                              <a:pt x="6554279" y="125857"/>
                            </a:lnTo>
                            <a:lnTo>
                              <a:pt x="6511036" y="114833"/>
                            </a:lnTo>
                            <a:lnTo>
                              <a:pt x="6467449" y="104279"/>
                            </a:lnTo>
                            <a:lnTo>
                              <a:pt x="6423507" y="94208"/>
                            </a:lnTo>
                            <a:lnTo>
                              <a:pt x="6379210" y="84607"/>
                            </a:lnTo>
                            <a:lnTo>
                              <a:pt x="6334569" y="75501"/>
                            </a:lnTo>
                            <a:lnTo>
                              <a:pt x="6289573" y="66890"/>
                            </a:lnTo>
                            <a:lnTo>
                              <a:pt x="6244221" y="58775"/>
                            </a:lnTo>
                            <a:lnTo>
                              <a:pt x="6198514" y="51168"/>
                            </a:lnTo>
                            <a:lnTo>
                              <a:pt x="6152464" y="44056"/>
                            </a:lnTo>
                            <a:lnTo>
                              <a:pt x="6106071" y="37465"/>
                            </a:lnTo>
                            <a:lnTo>
                              <a:pt x="6059309" y="31394"/>
                            </a:lnTo>
                            <a:lnTo>
                              <a:pt x="6012205" y="25831"/>
                            </a:lnTo>
                            <a:lnTo>
                              <a:pt x="5964745" y="20802"/>
                            </a:lnTo>
                            <a:lnTo>
                              <a:pt x="5916930" y="16306"/>
                            </a:lnTo>
                            <a:lnTo>
                              <a:pt x="5868759" y="12344"/>
                            </a:lnTo>
                            <a:lnTo>
                              <a:pt x="5820232" y="8915"/>
                            </a:lnTo>
                            <a:lnTo>
                              <a:pt x="5771350" y="6032"/>
                            </a:lnTo>
                            <a:lnTo>
                              <a:pt x="5722124" y="3708"/>
                            </a:lnTo>
                            <a:lnTo>
                              <a:pt x="5672531" y="1930"/>
                            </a:lnTo>
                            <a:lnTo>
                              <a:pt x="5622595" y="723"/>
                            </a:lnTo>
                            <a:lnTo>
                              <a:pt x="5572290" y="76"/>
                            </a:lnTo>
                            <a:lnTo>
                              <a:pt x="5521642" y="0"/>
                            </a:lnTo>
                            <a:lnTo>
                              <a:pt x="5470626" y="495"/>
                            </a:lnTo>
                            <a:lnTo>
                              <a:pt x="5419268" y="1562"/>
                            </a:lnTo>
                            <a:lnTo>
                              <a:pt x="5367540" y="3225"/>
                            </a:lnTo>
                            <a:lnTo>
                              <a:pt x="5315458" y="5461"/>
                            </a:lnTo>
                            <a:lnTo>
                              <a:pt x="5263032" y="8305"/>
                            </a:lnTo>
                            <a:lnTo>
                              <a:pt x="5210226" y="11747"/>
                            </a:lnTo>
                            <a:lnTo>
                              <a:pt x="5157076" y="15786"/>
                            </a:lnTo>
                            <a:lnTo>
                              <a:pt x="5103571" y="20434"/>
                            </a:lnTo>
                            <a:lnTo>
                              <a:pt x="5049698" y="25692"/>
                            </a:lnTo>
                            <a:lnTo>
                              <a:pt x="4995469" y="31572"/>
                            </a:lnTo>
                            <a:lnTo>
                              <a:pt x="4940884" y="38074"/>
                            </a:lnTo>
                            <a:lnTo>
                              <a:pt x="4885931" y="45212"/>
                            </a:lnTo>
                            <a:lnTo>
                              <a:pt x="4830623" y="52971"/>
                            </a:lnTo>
                            <a:lnTo>
                              <a:pt x="4774958" y="61366"/>
                            </a:lnTo>
                            <a:lnTo>
                              <a:pt x="4718939" y="70408"/>
                            </a:lnTo>
                            <a:lnTo>
                              <a:pt x="4662551" y="80086"/>
                            </a:lnTo>
                            <a:lnTo>
                              <a:pt x="4605794" y="90424"/>
                            </a:lnTo>
                            <a:lnTo>
                              <a:pt x="4548683" y="101422"/>
                            </a:lnTo>
                            <a:lnTo>
                              <a:pt x="4491215" y="113068"/>
                            </a:lnTo>
                            <a:lnTo>
                              <a:pt x="4433379" y="125387"/>
                            </a:lnTo>
                            <a:lnTo>
                              <a:pt x="4375188" y="138379"/>
                            </a:lnTo>
                            <a:lnTo>
                              <a:pt x="4316628" y="152044"/>
                            </a:lnTo>
                            <a:lnTo>
                              <a:pt x="4257713" y="166395"/>
                            </a:lnTo>
                            <a:lnTo>
                              <a:pt x="4198429" y="181419"/>
                            </a:lnTo>
                            <a:lnTo>
                              <a:pt x="4138777" y="197142"/>
                            </a:lnTo>
                            <a:lnTo>
                              <a:pt x="4078770" y="213550"/>
                            </a:lnTo>
                            <a:lnTo>
                              <a:pt x="4018394" y="230670"/>
                            </a:lnTo>
                            <a:lnTo>
                              <a:pt x="3957663" y="248488"/>
                            </a:lnTo>
                            <a:lnTo>
                              <a:pt x="3896550" y="267004"/>
                            </a:lnTo>
                            <a:lnTo>
                              <a:pt x="3835082" y="286245"/>
                            </a:lnTo>
                            <a:lnTo>
                              <a:pt x="3773259" y="306209"/>
                            </a:lnTo>
                            <a:lnTo>
                              <a:pt x="3711054" y="326885"/>
                            </a:lnTo>
                            <a:lnTo>
                              <a:pt x="3648494" y="348297"/>
                            </a:lnTo>
                            <a:lnTo>
                              <a:pt x="3585565" y="370446"/>
                            </a:lnTo>
                            <a:lnTo>
                              <a:pt x="3480866" y="407987"/>
                            </a:lnTo>
                            <a:lnTo>
                              <a:pt x="3439579" y="421601"/>
                            </a:lnTo>
                            <a:lnTo>
                              <a:pt x="3398418" y="434200"/>
                            </a:lnTo>
                            <a:lnTo>
                              <a:pt x="3357372" y="445795"/>
                            </a:lnTo>
                            <a:lnTo>
                              <a:pt x="3316452" y="456412"/>
                            </a:lnTo>
                            <a:lnTo>
                              <a:pt x="3275647" y="466077"/>
                            </a:lnTo>
                            <a:lnTo>
                              <a:pt x="3234944" y="474814"/>
                            </a:lnTo>
                            <a:lnTo>
                              <a:pt x="3194367" y="482650"/>
                            </a:lnTo>
                            <a:lnTo>
                              <a:pt x="3153905" y="489585"/>
                            </a:lnTo>
                            <a:lnTo>
                              <a:pt x="3113544" y="495668"/>
                            </a:lnTo>
                            <a:lnTo>
                              <a:pt x="3073311" y="500900"/>
                            </a:lnTo>
                            <a:lnTo>
                              <a:pt x="3033179" y="505320"/>
                            </a:lnTo>
                            <a:lnTo>
                              <a:pt x="2993148" y="508939"/>
                            </a:lnTo>
                            <a:lnTo>
                              <a:pt x="2953232" y="511784"/>
                            </a:lnTo>
                            <a:lnTo>
                              <a:pt x="2913418" y="513880"/>
                            </a:lnTo>
                            <a:lnTo>
                              <a:pt x="2873705" y="515251"/>
                            </a:lnTo>
                            <a:lnTo>
                              <a:pt x="2834094" y="515912"/>
                            </a:lnTo>
                            <a:lnTo>
                              <a:pt x="2794584" y="515886"/>
                            </a:lnTo>
                            <a:lnTo>
                              <a:pt x="2755188" y="515200"/>
                            </a:lnTo>
                            <a:lnTo>
                              <a:pt x="2715882" y="513880"/>
                            </a:lnTo>
                            <a:lnTo>
                              <a:pt x="2676677" y="511937"/>
                            </a:lnTo>
                            <a:lnTo>
                              <a:pt x="2637561" y="509397"/>
                            </a:lnTo>
                            <a:lnTo>
                              <a:pt x="2598547" y="506285"/>
                            </a:lnTo>
                            <a:lnTo>
                              <a:pt x="2559621" y="502627"/>
                            </a:lnTo>
                            <a:lnTo>
                              <a:pt x="2520797" y="498436"/>
                            </a:lnTo>
                            <a:lnTo>
                              <a:pt x="2482062" y="493750"/>
                            </a:lnTo>
                            <a:lnTo>
                              <a:pt x="2443416" y="488569"/>
                            </a:lnTo>
                            <a:lnTo>
                              <a:pt x="2404859" y="482942"/>
                            </a:lnTo>
                            <a:lnTo>
                              <a:pt x="2366391" y="476872"/>
                            </a:lnTo>
                            <a:lnTo>
                              <a:pt x="2328011" y="470382"/>
                            </a:lnTo>
                            <a:lnTo>
                              <a:pt x="2289721" y="463511"/>
                            </a:lnTo>
                            <a:lnTo>
                              <a:pt x="2251506" y="456260"/>
                            </a:lnTo>
                            <a:lnTo>
                              <a:pt x="2213381" y="448665"/>
                            </a:lnTo>
                            <a:lnTo>
                              <a:pt x="2175332" y="440740"/>
                            </a:lnTo>
                            <a:lnTo>
                              <a:pt x="2137359" y="432511"/>
                            </a:lnTo>
                            <a:lnTo>
                              <a:pt x="2099475" y="424014"/>
                            </a:lnTo>
                            <a:lnTo>
                              <a:pt x="2061667" y="415251"/>
                            </a:lnTo>
                            <a:lnTo>
                              <a:pt x="2023935" y="406247"/>
                            </a:lnTo>
                            <a:lnTo>
                              <a:pt x="1986280" y="397040"/>
                            </a:lnTo>
                            <a:lnTo>
                              <a:pt x="1948700" y="387629"/>
                            </a:lnTo>
                            <a:lnTo>
                              <a:pt x="1911197" y="378066"/>
                            </a:lnTo>
                            <a:lnTo>
                              <a:pt x="1873758" y="368350"/>
                            </a:lnTo>
                            <a:lnTo>
                              <a:pt x="1836394" y="358508"/>
                            </a:lnTo>
                            <a:lnTo>
                              <a:pt x="1799107" y="348564"/>
                            </a:lnTo>
                            <a:lnTo>
                              <a:pt x="1761871" y="338543"/>
                            </a:lnTo>
                            <a:lnTo>
                              <a:pt x="1539875" y="278041"/>
                            </a:lnTo>
                            <a:lnTo>
                              <a:pt x="1503095" y="268097"/>
                            </a:lnTo>
                            <a:lnTo>
                              <a:pt x="1429702" y="248539"/>
                            </a:lnTo>
                            <a:lnTo>
                              <a:pt x="1356525" y="229565"/>
                            </a:lnTo>
                            <a:lnTo>
                              <a:pt x="1283576" y="211353"/>
                            </a:lnTo>
                            <a:lnTo>
                              <a:pt x="1210818" y="194094"/>
                            </a:lnTo>
                            <a:lnTo>
                              <a:pt x="1138262" y="177952"/>
                            </a:lnTo>
                            <a:lnTo>
                              <a:pt x="1065885" y="163106"/>
                            </a:lnTo>
                            <a:lnTo>
                              <a:pt x="993686" y="149745"/>
                            </a:lnTo>
                            <a:lnTo>
                              <a:pt x="921639" y="138036"/>
                            </a:lnTo>
                            <a:lnTo>
                              <a:pt x="849757" y="128181"/>
                            </a:lnTo>
                            <a:lnTo>
                              <a:pt x="778014" y="120332"/>
                            </a:lnTo>
                            <a:lnTo>
                              <a:pt x="706412" y="114693"/>
                            </a:lnTo>
                            <a:lnTo>
                              <a:pt x="634936" y="111417"/>
                            </a:lnTo>
                            <a:lnTo>
                              <a:pt x="563562" y="110718"/>
                            </a:lnTo>
                            <a:lnTo>
                              <a:pt x="527926" y="111379"/>
                            </a:lnTo>
                            <a:lnTo>
                              <a:pt x="456704" y="114846"/>
                            </a:lnTo>
                            <a:lnTo>
                              <a:pt x="385584" y="121310"/>
                            </a:lnTo>
                            <a:lnTo>
                              <a:pt x="314540" y="130975"/>
                            </a:lnTo>
                            <a:lnTo>
                              <a:pt x="243560" y="143992"/>
                            </a:lnTo>
                            <a:lnTo>
                              <a:pt x="172643" y="160566"/>
                            </a:lnTo>
                            <a:lnTo>
                              <a:pt x="101777" y="180860"/>
                            </a:lnTo>
                            <a:lnTo>
                              <a:pt x="30949" y="205054"/>
                            </a:lnTo>
                            <a:lnTo>
                              <a:pt x="0" y="216966"/>
                            </a:lnTo>
                            <a:lnTo>
                              <a:pt x="0" y="1340091"/>
                            </a:lnTo>
                            <a:lnTo>
                              <a:pt x="7562850" y="1340091"/>
                            </a:lnTo>
                            <a:lnTo>
                              <a:pt x="7562850" y="566750"/>
                            </a:lnTo>
                            <a:close/>
                          </a:path>
                        </a:pathLst>
                      </a:custGeom>
                      <a:solidFill>
                        <a:srgbClr val="E6F1F5"/>
                      </a:solidFill>
                    </wps:spPr>
                    <wps:bodyPr wrap="square" lIns="0" tIns="0" rIns="0" bIns="0" rtlCol="0">
                      <a:prstTxWarp prst="textNoShape">
                        <a:avLst/>
                      </a:prstTxWarp>
                      <a:noAutofit/>
                    </wps:bodyPr>
                  </wps:wsp>
                </a:graphicData>
              </a:graphic>
            </wp:anchor>
          </w:drawing>
        </mc:Choice>
        <mc:Fallback>
          <w:pict>
            <v:shape w14:anchorId="125F8EB1" id="Graphic 76" o:spid="_x0000_s1026" style="position:absolute;margin-left:-62.6pt;margin-top:-55pt;width:595.5pt;height:105.55pt;z-index:-251658240;visibility:hidden;mso-wrap-style:square;mso-wrap-distance-left:9pt;mso-wrap-distance-top:0;mso-wrap-distance-right:9pt;mso-wrap-distance-bottom:0;mso-position-horizontal:absolute;mso-position-horizontal-relative:text;mso-position-vertical:absolute;mso-position-vertical-relative:text;v-text-anchor:top" coordsize="7562850,1340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" path="m7562850,566750r-40285,-25553l7487971,519912r-34938,-20942l7417752,478396r-35623,-20219l7346162,438327r-36309,-19481l7273188,399745r-36995,-18720l7198855,362699r-37693,-17945l7123138,327202r-38380,-17145l7046036,293319r-39078,-16320l6967550,261086r-39764,-15494l6887680,230517r-40462,-14630l6806412,201676r-41148,-13755l6723774,174599r-41860,-12878l6639725,149313r-42545,-11963l6554279,125857r-43243,-11024l6467449,104279,6423507,94208r-44297,-9601l6334569,75501r-44996,-8611l6244221,58775r-45707,-7607l6152464,44056r-46393,-6591l6059309,31394r-47104,-5563l5964745,20802r-47815,-4496l5868759,12344,5820232,8915,5771350,6032,5722124,3708,5672531,1930,5622595,723,5572290,76,5521642,r-51016,495l5419268,1562r-51728,1663l5315458,5461r-52426,2844l5210226,11747r-53150,4039l5103571,20434r-53873,5258l4995469,31572r-54585,6502l4885931,45212r-55308,7759l4774958,61366r-56019,9042l4662551,80086r-56757,10338l4548683,101422r-57468,11646l4433379,125387r-58191,12992l4316628,152044r-58915,14351l4198429,181419r-59652,15723l4078770,213550r-60376,17120l3957663,248488r-61113,18516l3835082,286245r-61823,19964l3711054,326885r-62560,21412l3585565,370446r-104699,37541l3439579,421601r-41161,12599l3357372,445795r-40920,10617l3275647,466077r-40703,8737l3194367,482650r-40462,6935l3113544,495668r-40233,5232l3033179,505320r-40031,3619l2953232,511784r-39814,2096l2873705,515251r-39611,661l2794584,515886r-39396,-686l2715882,513880r-39205,-1943l2637561,509397r-39014,-3112l2559621,502627r-38824,-4191l2482062,493750r-38646,-5181l2404859,482942r-38468,-6070l2328011,470382r-38290,-6871l2251506,456260r-38125,-7595l2175332,440740r-37973,-8229l2099475,424014r-37808,-8763l2023935,406247r-37655,-9207l1948700,387629r-37503,-9563l1873758,368350r-37364,-9842l1799107,348564r-37236,-10021l1539875,278041r-36780,-9944l1429702,248539r-73177,-18974l1283576,211353r-72758,-17259l1138262,177952r-72377,-14846l993686,149745,921639,138036r-71882,-9855l778014,120332r-71602,-5639l634936,111417r-71374,-699l527926,111379r-71222,3467l385584,121310r-71044,9665l243560,143992r-70917,16574l101777,180860,30949,205054,,216966,,1340091r7562850,l7562850,566750xe" fillcolor="#e6f1f5" stroked="f">
              <v:path arrowok="t"/>
            </v:shape>
          </w:pict>
        </mc:Fallback>
      </mc:AlternateContent>
    </w:r>
    <w:r w:rsidRPr="00662EC9">
      <w:rPr>
        <w:rFonts w:asciiTheme="majorHAnsi" w:hAnsiTheme="majorHAnsi"/>
        <w:color w:val="FFFFFF" w:themeColor="background1"/>
        <w:sz w:val="24"/>
      </w:rPr>
      <w:fldChar w:fldCharType="begin"/>
    </w:r>
    <w:r w:rsidRPr="00662EC9">
      <w:rPr>
        <w:rFonts w:asciiTheme="majorHAnsi" w:hAnsiTheme="majorHAnsi"/>
        <w:color w:val="FFFFFF" w:themeColor="background1"/>
        <w:sz w:val="24"/>
      </w:rPr>
      <w:instrText xml:space="preserve"> PAGE  \* Arabic  \* MERGEFORMAT </w:instrText>
    </w:r>
    <w:r w:rsidRPr="00662EC9">
      <w:rPr>
        <w:rFonts w:asciiTheme="majorHAnsi" w:hAnsiTheme="majorHAnsi"/>
        <w:color w:val="FFFFFF" w:themeColor="background1"/>
        <w:sz w:val="24"/>
      </w:rPr>
      <w:fldChar w:fldCharType="separate"/>
    </w:r>
    <w:r w:rsidRPr="00662EC9">
      <w:rPr>
        <w:rFonts w:asciiTheme="majorHAnsi" w:hAnsiTheme="majorHAnsi"/>
        <w:noProof/>
        <w:color w:val="FFFFFF" w:themeColor="background1"/>
        <w:sz w:val="24"/>
      </w:rPr>
      <w:t>20</w:t>
    </w:r>
    <w:r w:rsidRPr="00662EC9">
      <w:rPr>
        <w:rFonts w:asciiTheme="majorHAnsi" w:hAnsiTheme="majorHAnsi"/>
        <w:color w:val="FFFFFF" w:themeColor="background1"/>
        <w:sz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7812B" w14:textId="12BA7C82" w:rsidR="00851A4C" w:rsidRDefault="00851A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C3B6B" w14:textId="77777777" w:rsidR="0010123B" w:rsidRDefault="0010123B" w:rsidP="000E4EF4">
      <w:pPr>
        <w:spacing w:line="240" w:lineRule="auto"/>
      </w:pPr>
      <w:r>
        <w:separator/>
      </w:r>
    </w:p>
  </w:footnote>
  <w:footnote w:type="continuationSeparator" w:id="0">
    <w:p w14:paraId="721CCA29" w14:textId="77777777" w:rsidR="0010123B" w:rsidRDefault="0010123B" w:rsidP="000E4EF4">
      <w:pPr>
        <w:spacing w:line="240" w:lineRule="auto"/>
      </w:pPr>
      <w:r>
        <w:continuationSeparator/>
      </w:r>
    </w:p>
  </w:footnote>
  <w:footnote w:type="continuationNotice" w:id="1">
    <w:p w14:paraId="5870798E" w14:textId="77777777" w:rsidR="0010123B" w:rsidRDefault="0010123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4973E" w14:textId="77777777" w:rsidR="00A5555F" w:rsidRDefault="000C7999">
    <w:pPr>
      <w:pStyle w:val="Koptekst"/>
    </w:pPr>
    <w:r>
      <w:rPr>
        <w:noProof/>
      </w:rPr>
      <w:drawing>
        <wp:anchor distT="0" distB="0" distL="114300" distR="114300" simplePos="0" relativeHeight="251658260" behindDoc="0" locked="0" layoutInCell="1" allowOverlap="1" wp14:anchorId="4AFB6761" wp14:editId="6A7D7EB9">
          <wp:simplePos x="0" y="0"/>
          <wp:positionH relativeFrom="column">
            <wp:posOffset>4485005</wp:posOffset>
          </wp:positionH>
          <wp:positionV relativeFrom="paragraph">
            <wp:posOffset>-288290</wp:posOffset>
          </wp:positionV>
          <wp:extent cx="1753200" cy="1461600"/>
          <wp:effectExtent l="0" t="0" r="0" b="0"/>
          <wp:wrapNone/>
          <wp:docPr id="475392010" name="Image 327" descr="Afbeelding met tekenfilm, kunst&#10;&#10;Automatisch gegenereerde beschrijving"/>
          <wp:cNvGraphicFramePr/>
          <a:graphic xmlns:a="http://schemas.openxmlformats.org/drawingml/2006/main">
            <a:graphicData uri="http://schemas.openxmlformats.org/drawingml/2006/picture">
              <pic:pic xmlns:pic="http://schemas.openxmlformats.org/drawingml/2006/picture">
                <pic:nvPicPr>
                  <pic:cNvPr id="475392010" name="Image 327" descr="Afbeelding met tekenfilm, kunst&#10;&#10;Automatisch gegenereerde beschrijving"/>
                  <pic:cNvPicPr/>
                </pic:nvPicPr>
                <pic:blipFill>
                  <a:blip r:embed="rId1" cstate="print"/>
                  <a:stretch>
                    <a:fillRect/>
                  </a:stretch>
                </pic:blipFill>
                <pic:spPr>
                  <a:xfrm>
                    <a:off x="0" y="0"/>
                    <a:ext cx="1753200" cy="1461600"/>
                  </a:xfrm>
                  <a:prstGeom prst="rect">
                    <a:avLst/>
                  </a:prstGeom>
                </pic:spPr>
              </pic:pic>
            </a:graphicData>
          </a:graphic>
          <wp14:sizeRelH relativeFrom="margin">
            <wp14:pctWidth>0</wp14:pctWidth>
          </wp14:sizeRelH>
          <wp14:sizeRelV relativeFrom="margin">
            <wp14:pctHeight>0</wp14:pctHeight>
          </wp14:sizeRelV>
        </wp:anchor>
      </w:drawing>
    </w:r>
    <w:r w:rsidR="007029AA">
      <w:rPr>
        <w:noProof/>
      </w:rPr>
      <w:drawing>
        <wp:anchor distT="0" distB="0" distL="114300" distR="114300" simplePos="0" relativeHeight="251658257" behindDoc="1" locked="0" layoutInCell="1" allowOverlap="1" wp14:anchorId="5B3183C2" wp14:editId="1B7E558D">
          <wp:simplePos x="0" y="0"/>
          <wp:positionH relativeFrom="column">
            <wp:posOffset>3951605</wp:posOffset>
          </wp:positionH>
          <wp:positionV relativeFrom="paragraph">
            <wp:posOffset>-421641</wp:posOffset>
          </wp:positionV>
          <wp:extent cx="2866896" cy="10807947"/>
          <wp:effectExtent l="0" t="0" r="0" b="0"/>
          <wp:wrapNone/>
          <wp:docPr id="1682146964" name="Afbeelding 20" descr="Afbeelding met blauw, water, kunst, creativite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146964" name="Afbeelding 20" descr="Afbeelding met blauw, water, kunst, creativitei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2869580" cy="10818067"/>
                  </a:xfrm>
                  <a:prstGeom prst="rect">
                    <a:avLst/>
                  </a:prstGeom>
                </pic:spPr>
              </pic:pic>
            </a:graphicData>
          </a:graphic>
          <wp14:sizeRelH relativeFrom="margin">
            <wp14:pctWidth>0</wp14:pctWidth>
          </wp14:sizeRelH>
          <wp14:sizeRelV relativeFrom="margin">
            <wp14:pctHeight>0</wp14:pctHeight>
          </wp14:sizeRelV>
        </wp:anchor>
      </w:drawing>
    </w:r>
    <w:r w:rsidR="007029AA">
      <w:rPr>
        <w:noProof/>
      </w:rPr>
      <mc:AlternateContent>
        <mc:Choice Requires="wps">
          <w:drawing>
            <wp:anchor distT="0" distB="0" distL="114300" distR="114300" simplePos="0" relativeHeight="251658256" behindDoc="0" locked="0" layoutInCell="1" allowOverlap="1" wp14:anchorId="1B5F1925" wp14:editId="60FC0BD7">
              <wp:simplePos x="0" y="0"/>
              <wp:positionH relativeFrom="column">
                <wp:posOffset>-800100</wp:posOffset>
              </wp:positionH>
              <wp:positionV relativeFrom="paragraph">
                <wp:posOffset>-495935</wp:posOffset>
              </wp:positionV>
              <wp:extent cx="7562850" cy="1911985"/>
              <wp:effectExtent l="0" t="0" r="0" b="0"/>
              <wp:wrapNone/>
              <wp:docPr id="272798154" name="Graphic 25"/>
              <wp:cNvGraphicFramePr/>
              <a:graphic xmlns:a="http://schemas.openxmlformats.org/drawingml/2006/main">
                <a:graphicData uri="http://schemas.microsoft.com/office/word/2010/wordprocessingShape">
                  <wps:wsp>
                    <wps:cNvSpPr/>
                    <wps:spPr>
                      <a:xfrm>
                        <a:off x="0" y="0"/>
                        <a:ext cx="7562850" cy="1911985"/>
                      </a:xfrm>
                      <a:custGeom>
                        <a:avLst/>
                        <a:gdLst/>
                        <a:ahLst/>
                        <a:cxnLst/>
                        <a:rect l="l" t="t" r="r" b="b"/>
                        <a:pathLst>
                          <a:path w="7562850" h="1912620">
                            <a:moveTo>
                              <a:pt x="7562850" y="0"/>
                            </a:moveTo>
                            <a:lnTo>
                              <a:pt x="7562850" y="1792928"/>
                            </a:lnTo>
                            <a:lnTo>
                              <a:pt x="7484523" y="1806287"/>
                            </a:lnTo>
                            <a:lnTo>
                              <a:pt x="7438706" y="1813185"/>
                            </a:lnTo>
                            <a:lnTo>
                              <a:pt x="7392767" y="1819472"/>
                            </a:lnTo>
                            <a:lnTo>
                              <a:pt x="7346728" y="1825151"/>
                            </a:lnTo>
                            <a:lnTo>
                              <a:pt x="7300612" y="1830229"/>
                            </a:lnTo>
                            <a:lnTo>
                              <a:pt x="7254441" y="1834711"/>
                            </a:lnTo>
                            <a:lnTo>
                              <a:pt x="7208238" y="1838603"/>
                            </a:lnTo>
                            <a:lnTo>
                              <a:pt x="7162025" y="1841911"/>
                            </a:lnTo>
                            <a:lnTo>
                              <a:pt x="7115826" y="1844640"/>
                            </a:lnTo>
                            <a:lnTo>
                              <a:pt x="7069661" y="1846796"/>
                            </a:lnTo>
                            <a:lnTo>
                              <a:pt x="7023555" y="1848384"/>
                            </a:lnTo>
                            <a:lnTo>
                              <a:pt x="6977529" y="1849411"/>
                            </a:lnTo>
                            <a:lnTo>
                              <a:pt x="6931605" y="1849882"/>
                            </a:lnTo>
                            <a:lnTo>
                              <a:pt x="6885807" y="1849802"/>
                            </a:lnTo>
                            <a:lnTo>
                              <a:pt x="6840157" y="1849177"/>
                            </a:lnTo>
                            <a:lnTo>
                              <a:pt x="6794678" y="1848013"/>
                            </a:lnTo>
                            <a:lnTo>
                              <a:pt x="6749391" y="1846316"/>
                            </a:lnTo>
                            <a:lnTo>
                              <a:pt x="6704320" y="1844090"/>
                            </a:lnTo>
                            <a:lnTo>
                              <a:pt x="6659487" y="1841343"/>
                            </a:lnTo>
                            <a:lnTo>
                              <a:pt x="6614914" y="1838078"/>
                            </a:lnTo>
                            <a:lnTo>
                              <a:pt x="6570624" y="1834303"/>
                            </a:lnTo>
                            <a:lnTo>
                              <a:pt x="6526639" y="1830022"/>
                            </a:lnTo>
                            <a:lnTo>
                              <a:pt x="6482983" y="1825242"/>
                            </a:lnTo>
                            <a:lnTo>
                              <a:pt x="6439677" y="1819968"/>
                            </a:lnTo>
                            <a:lnTo>
                              <a:pt x="6396744" y="1814205"/>
                            </a:lnTo>
                            <a:lnTo>
                              <a:pt x="6354207" y="1807959"/>
                            </a:lnTo>
                            <a:lnTo>
                              <a:pt x="6312087" y="1801237"/>
                            </a:lnTo>
                            <a:lnTo>
                              <a:pt x="6259566" y="1793805"/>
                            </a:lnTo>
                            <a:lnTo>
                              <a:pt x="6103924" y="1773950"/>
                            </a:lnTo>
                            <a:lnTo>
                              <a:pt x="6051569" y="1766768"/>
                            </a:lnTo>
                            <a:lnTo>
                              <a:pt x="5998419" y="1758616"/>
                            </a:lnTo>
                            <a:lnTo>
                              <a:pt x="5944142" y="1749081"/>
                            </a:lnTo>
                            <a:lnTo>
                              <a:pt x="5888402" y="1737750"/>
                            </a:lnTo>
                            <a:lnTo>
                              <a:pt x="5826548" y="1727388"/>
                            </a:lnTo>
                            <a:lnTo>
                              <a:pt x="5593864" y="1686693"/>
                            </a:lnTo>
                            <a:lnTo>
                              <a:pt x="4961321" y="1569389"/>
                            </a:lnTo>
                            <a:lnTo>
                              <a:pt x="4832770" y="1547161"/>
                            </a:lnTo>
                            <a:lnTo>
                              <a:pt x="4748929" y="1533650"/>
                            </a:lnTo>
                            <a:lnTo>
                              <a:pt x="4707389" y="1527317"/>
                            </a:lnTo>
                            <a:lnTo>
                              <a:pt x="4666024" y="1521279"/>
                            </a:lnTo>
                            <a:lnTo>
                              <a:pt x="4624776" y="1515545"/>
                            </a:lnTo>
                            <a:lnTo>
                              <a:pt x="4583584" y="1510126"/>
                            </a:lnTo>
                            <a:lnTo>
                              <a:pt x="4542391" y="1505032"/>
                            </a:lnTo>
                            <a:lnTo>
                              <a:pt x="4501136" y="1500273"/>
                            </a:lnTo>
                            <a:lnTo>
                              <a:pt x="4459762" y="1495858"/>
                            </a:lnTo>
                            <a:lnTo>
                              <a:pt x="4418208" y="1491798"/>
                            </a:lnTo>
                            <a:lnTo>
                              <a:pt x="4376417" y="1488102"/>
                            </a:lnTo>
                            <a:lnTo>
                              <a:pt x="4334329" y="1484781"/>
                            </a:lnTo>
                            <a:lnTo>
                              <a:pt x="4291885" y="1481844"/>
                            </a:lnTo>
                            <a:lnTo>
                              <a:pt x="4249025" y="1479302"/>
                            </a:lnTo>
                            <a:lnTo>
                              <a:pt x="4205692" y="1477164"/>
                            </a:lnTo>
                            <a:lnTo>
                              <a:pt x="4161826" y="1475440"/>
                            </a:lnTo>
                            <a:lnTo>
                              <a:pt x="4117368" y="1474141"/>
                            </a:lnTo>
                            <a:lnTo>
                              <a:pt x="4072258" y="1473277"/>
                            </a:lnTo>
                            <a:lnTo>
                              <a:pt x="4026439" y="1472856"/>
                            </a:lnTo>
                            <a:lnTo>
                              <a:pt x="3979851" y="1472890"/>
                            </a:lnTo>
                            <a:lnTo>
                              <a:pt x="3932434" y="1473388"/>
                            </a:lnTo>
                            <a:lnTo>
                              <a:pt x="3884131" y="1474361"/>
                            </a:lnTo>
                            <a:lnTo>
                              <a:pt x="3834881" y="1475817"/>
                            </a:lnTo>
                            <a:lnTo>
                              <a:pt x="3784627" y="1477768"/>
                            </a:lnTo>
                            <a:lnTo>
                              <a:pt x="3733308" y="1480222"/>
                            </a:lnTo>
                            <a:lnTo>
                              <a:pt x="3680866" y="1483191"/>
                            </a:lnTo>
                            <a:lnTo>
                              <a:pt x="3627242" y="1486684"/>
                            </a:lnTo>
                            <a:lnTo>
                              <a:pt x="3572377" y="1490711"/>
                            </a:lnTo>
                            <a:lnTo>
                              <a:pt x="3516212" y="1495281"/>
                            </a:lnTo>
                            <a:lnTo>
                              <a:pt x="3458687" y="1500406"/>
                            </a:lnTo>
                            <a:lnTo>
                              <a:pt x="3399745" y="1506095"/>
                            </a:lnTo>
                            <a:lnTo>
                              <a:pt x="3339325" y="1512357"/>
                            </a:lnTo>
                            <a:lnTo>
                              <a:pt x="3277369" y="1519204"/>
                            </a:lnTo>
                            <a:lnTo>
                              <a:pt x="3213818" y="1526644"/>
                            </a:lnTo>
                            <a:lnTo>
                              <a:pt x="3148613" y="1534688"/>
                            </a:lnTo>
                            <a:lnTo>
                              <a:pt x="3081695" y="1543346"/>
                            </a:lnTo>
                            <a:lnTo>
                              <a:pt x="2953349" y="1560582"/>
                            </a:lnTo>
                            <a:lnTo>
                              <a:pt x="2894848" y="1568959"/>
                            </a:lnTo>
                            <a:lnTo>
                              <a:pt x="2837460" y="1577730"/>
                            </a:lnTo>
                            <a:lnTo>
                              <a:pt x="2781141" y="1586865"/>
                            </a:lnTo>
                            <a:lnTo>
                              <a:pt x="2725850" y="1596334"/>
                            </a:lnTo>
                            <a:lnTo>
                              <a:pt x="2671542" y="1606107"/>
                            </a:lnTo>
                            <a:lnTo>
                              <a:pt x="2618177" y="1616156"/>
                            </a:lnTo>
                            <a:lnTo>
                              <a:pt x="2565711" y="1626451"/>
                            </a:lnTo>
                            <a:lnTo>
                              <a:pt x="2514101" y="1636961"/>
                            </a:lnTo>
                            <a:lnTo>
                              <a:pt x="2463306" y="1647658"/>
                            </a:lnTo>
                            <a:lnTo>
                              <a:pt x="2413282" y="1658512"/>
                            </a:lnTo>
                            <a:lnTo>
                              <a:pt x="2363987" y="1669494"/>
                            </a:lnTo>
                            <a:lnTo>
                              <a:pt x="2315379" y="1680574"/>
                            </a:lnTo>
                            <a:lnTo>
                              <a:pt x="2267414" y="1691722"/>
                            </a:lnTo>
                            <a:lnTo>
                              <a:pt x="2220051" y="1702909"/>
                            </a:lnTo>
                            <a:lnTo>
                              <a:pt x="2173247" y="1714105"/>
                            </a:lnTo>
                            <a:lnTo>
                              <a:pt x="1946116" y="1769196"/>
                            </a:lnTo>
                            <a:lnTo>
                              <a:pt x="1901771" y="1779829"/>
                            </a:lnTo>
                            <a:lnTo>
                              <a:pt x="1857686" y="1790265"/>
                            </a:lnTo>
                            <a:lnTo>
                              <a:pt x="1813819" y="1800474"/>
                            </a:lnTo>
                            <a:lnTo>
                              <a:pt x="1770128" y="1810426"/>
                            </a:lnTo>
                            <a:lnTo>
                              <a:pt x="1726569" y="1820093"/>
                            </a:lnTo>
                            <a:lnTo>
                              <a:pt x="1683102" y="1829444"/>
                            </a:lnTo>
                            <a:lnTo>
                              <a:pt x="1639682" y="1838451"/>
                            </a:lnTo>
                            <a:lnTo>
                              <a:pt x="1596268" y="1847083"/>
                            </a:lnTo>
                            <a:lnTo>
                              <a:pt x="1552816" y="1855311"/>
                            </a:lnTo>
                            <a:lnTo>
                              <a:pt x="1509285" y="1863106"/>
                            </a:lnTo>
                            <a:lnTo>
                              <a:pt x="1465631" y="1870437"/>
                            </a:lnTo>
                            <a:lnTo>
                              <a:pt x="1421813" y="1877276"/>
                            </a:lnTo>
                            <a:lnTo>
                              <a:pt x="1377787" y="1883593"/>
                            </a:lnTo>
                            <a:lnTo>
                              <a:pt x="1333511" y="1889359"/>
                            </a:lnTo>
                            <a:lnTo>
                              <a:pt x="1288942" y="1894543"/>
                            </a:lnTo>
                            <a:lnTo>
                              <a:pt x="1244039" y="1899117"/>
                            </a:lnTo>
                            <a:lnTo>
                              <a:pt x="1198757" y="1903050"/>
                            </a:lnTo>
                            <a:lnTo>
                              <a:pt x="1153055" y="1906314"/>
                            </a:lnTo>
                            <a:lnTo>
                              <a:pt x="1106891" y="1908878"/>
                            </a:lnTo>
                            <a:lnTo>
                              <a:pt x="1060221" y="1910714"/>
                            </a:lnTo>
                            <a:lnTo>
                              <a:pt x="1013002" y="1911792"/>
                            </a:lnTo>
                            <a:lnTo>
                              <a:pt x="965194" y="1912081"/>
                            </a:lnTo>
                            <a:lnTo>
                              <a:pt x="916752" y="1911554"/>
                            </a:lnTo>
                            <a:lnTo>
                              <a:pt x="867634" y="1910179"/>
                            </a:lnTo>
                            <a:lnTo>
                              <a:pt x="817798" y="1907928"/>
                            </a:lnTo>
                            <a:lnTo>
                              <a:pt x="767202" y="1904772"/>
                            </a:lnTo>
                            <a:lnTo>
                              <a:pt x="715802" y="1900679"/>
                            </a:lnTo>
                            <a:lnTo>
                              <a:pt x="663556" y="1895622"/>
                            </a:lnTo>
                            <a:lnTo>
                              <a:pt x="610421" y="1889570"/>
                            </a:lnTo>
                            <a:lnTo>
                              <a:pt x="556355" y="1882495"/>
                            </a:lnTo>
                            <a:lnTo>
                              <a:pt x="450877" y="1866789"/>
                            </a:lnTo>
                            <a:lnTo>
                              <a:pt x="402201" y="1857569"/>
                            </a:lnTo>
                            <a:lnTo>
                              <a:pt x="355091" y="1846688"/>
                            </a:lnTo>
                            <a:lnTo>
                              <a:pt x="309349" y="1834127"/>
                            </a:lnTo>
                            <a:lnTo>
                              <a:pt x="264775" y="1819869"/>
                            </a:lnTo>
                            <a:lnTo>
                              <a:pt x="221173" y="1803895"/>
                            </a:lnTo>
                            <a:lnTo>
                              <a:pt x="178343" y="1786187"/>
                            </a:lnTo>
                            <a:lnTo>
                              <a:pt x="136088" y="1766727"/>
                            </a:lnTo>
                            <a:lnTo>
                              <a:pt x="94210" y="1745497"/>
                            </a:lnTo>
                            <a:lnTo>
                              <a:pt x="52510" y="1722479"/>
                            </a:lnTo>
                            <a:lnTo>
                              <a:pt x="10789" y="1697655"/>
                            </a:lnTo>
                            <a:lnTo>
                              <a:pt x="0" y="0"/>
                            </a:lnTo>
                            <a:lnTo>
                              <a:pt x="7562850" y="0"/>
                            </a:lnTo>
                            <a:close/>
                          </a:path>
                        </a:pathLst>
                      </a:custGeom>
                      <a:solidFill>
                        <a:srgbClr val="E4F1F6"/>
                      </a:solidFill>
                    </wps:spPr>
                    <wps:bodyPr wrap="square" lIns="0" tIns="0" rIns="0" bIns="0" rtlCol="0">
                      <a:prstTxWarp prst="textNoShape">
                        <a:avLst/>
                      </a:prstTxWarp>
                      <a:noAutofit/>
                    </wps:bodyPr>
                  </wps:wsp>
                </a:graphicData>
              </a:graphic>
            </wp:anchor>
          </w:drawing>
        </mc:Choice>
        <mc:Fallback>
          <w:pict>
            <v:shape w14:anchorId="0AF2C1B8" id="Graphic 25" o:spid="_x0000_s1026" style="position:absolute;margin-left:-63pt;margin-top:-39.05pt;width:595.5pt;height:150.55pt;z-index:251658256;visibility:visible;mso-wrap-style:square;mso-wrap-distance-left:9pt;mso-wrap-distance-top:0;mso-wrap-distance-right:9pt;mso-wrap-distance-bottom:0;mso-position-horizontal:absolute;mso-position-horizontal-relative:text;mso-position-vertical:absolute;mso-position-vertical-relative:text;v-text-anchor:top" coordsize="7562850,19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" path="m7562850,r,1792928l7484523,1806287r-45817,6898l7392767,1819472r-46039,5679l7300612,1830229r-46171,4482l7208238,1838603r-46213,3308l7115826,1844640r-46165,2156l7023555,1848384r-46026,1027l6931605,1849882r-45798,-80l6840157,1849177r-45479,-1164l6749391,1846316r-45071,-2226l6659487,1841343r-44573,-3265l6570624,1834303r-43985,-4281l6482983,1825242r-43306,-5274l6396744,1814205r-42537,-6246l6312087,1801237r-52521,-7432l6103924,1773950r-52355,-7182l5998419,1758616r-54277,-9535l5888402,1737750r-61854,-10362l5593864,1686693,4961321,1569389r-128551,-22228l4748929,1533650r-41540,-6333l4666024,1521279r-41248,-5734l4583584,1510126r-41193,-5094l4501136,1500273r-41374,-4415l4418208,1491798r-41791,-3696l4334329,1484781r-42444,-2937l4249025,1479302r-43333,-2138l4161826,1475440r-44458,-1299l4072258,1473277r-45819,-421l3979851,1472890r-47417,498l3884131,1474361r-49250,1456l3784627,1477768r-51319,2454l3680866,1483191r-53624,3493l3572377,1490711r-56165,4570l3458687,1500406r-58942,5689l3339325,1512357r-61956,6847l3213818,1526644r-65205,8044l3081695,1543346r-128346,17236l2894848,1568959r-57388,8771l2781141,1586865r-55291,9469l2671542,1606107r-53365,10049l2565711,1626451r-51610,10510l2463306,1647658r-50024,10854l2363987,1669494r-48608,11080l2267414,1691722r-47363,11187l2173247,1714105r-227131,55091l1901771,1779829r-44085,10436l1813819,1800474r-43691,9952l1726569,1820093r-43467,9351l1639682,1838451r-43414,8632l1552816,1855311r-43531,7795l1465631,1870437r-43818,6839l1377787,1883593r-44276,5766l1288942,1894543r-44903,4574l1198757,1903050r-45702,3264l1106891,1908878r-46670,1836l1013002,1911792r-47808,289l916752,1911554r-49118,-1375l817798,1907928r-50596,-3156l715802,1900679r-52246,-5057l610421,1889570r-54066,-7075l450877,1866789r-48676,-9220l355091,1846688r-45742,-12561l264775,1819869r-43602,-15974l178343,1786187r-42255,-19460l94210,1745497,52510,1722479,10789,1697655,,,7562850,xe" fillcolor="#e4f1f6" stroked="f">
              <v:path arrowok="t"/>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5"/>
      <w:gridCol w:w="3135"/>
      <w:gridCol w:w="3135"/>
    </w:tblGrid>
    <w:tr w:rsidR="5A973D2F" w14:paraId="3D0D4507" w14:textId="77777777" w:rsidTr="5A973D2F">
      <w:trPr>
        <w:trHeight w:val="300"/>
      </w:trPr>
      <w:tc>
        <w:tcPr>
          <w:tcW w:w="3135" w:type="dxa"/>
        </w:tcPr>
        <w:p w14:paraId="6443BE31" w14:textId="6B1CEC87" w:rsidR="5A973D2F" w:rsidRDefault="5A973D2F" w:rsidP="5A973D2F">
          <w:pPr>
            <w:pStyle w:val="Koptekst"/>
            <w:ind w:left="-115"/>
          </w:pPr>
        </w:p>
      </w:tc>
      <w:tc>
        <w:tcPr>
          <w:tcW w:w="3135" w:type="dxa"/>
        </w:tcPr>
        <w:p w14:paraId="33C7B3D9" w14:textId="48686E1C" w:rsidR="5A973D2F" w:rsidRDefault="5A973D2F" w:rsidP="5A973D2F">
          <w:pPr>
            <w:pStyle w:val="Koptekst"/>
            <w:jc w:val="center"/>
          </w:pPr>
        </w:p>
      </w:tc>
      <w:tc>
        <w:tcPr>
          <w:tcW w:w="3135" w:type="dxa"/>
        </w:tcPr>
        <w:p w14:paraId="6A266E27" w14:textId="4211033B" w:rsidR="5A973D2F" w:rsidRDefault="5A973D2F" w:rsidP="5A973D2F">
          <w:pPr>
            <w:pStyle w:val="Koptekst"/>
            <w:ind w:right="-115"/>
            <w:jc w:val="right"/>
          </w:pPr>
        </w:p>
      </w:tc>
    </w:tr>
  </w:tbl>
  <w:p w14:paraId="423E3518" w14:textId="2130674F" w:rsidR="5A973D2F" w:rsidRDefault="5A973D2F" w:rsidP="5A973D2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16340" w14:textId="77777777" w:rsidR="00CE66B4" w:rsidRDefault="006A32A6">
    <w:pPr>
      <w:pStyle w:val="Koptekst"/>
    </w:pPr>
    <w:r>
      <w:rPr>
        <w:noProof/>
      </w:rPr>
      <mc:AlternateContent>
        <mc:Choice Requires="wps">
          <w:drawing>
            <wp:anchor distT="0" distB="0" distL="114300" distR="114300" simplePos="0" relativeHeight="251658244" behindDoc="0" locked="0" layoutInCell="1" allowOverlap="1" wp14:anchorId="53B59DF4" wp14:editId="797985FC">
              <wp:simplePos x="0" y="0"/>
              <wp:positionH relativeFrom="column">
                <wp:posOffset>4775619</wp:posOffset>
              </wp:positionH>
              <wp:positionV relativeFrom="paragraph">
                <wp:posOffset>-443230</wp:posOffset>
              </wp:positionV>
              <wp:extent cx="1986280" cy="697230"/>
              <wp:effectExtent l="0" t="0" r="0" b="7620"/>
              <wp:wrapNone/>
              <wp:docPr id="138" name="Wolk"/>
              <wp:cNvGraphicFramePr/>
              <a:graphic xmlns:a="http://schemas.openxmlformats.org/drawingml/2006/main">
                <a:graphicData uri="http://schemas.microsoft.com/office/word/2010/wordprocessingShape">
                  <wps:wsp>
                    <wps:cNvSpPr/>
                    <wps:spPr>
                      <a:xfrm>
                        <a:off x="0" y="0"/>
                        <a:ext cx="1986280" cy="697230"/>
                      </a:xfrm>
                      <a:custGeom>
                        <a:avLst/>
                        <a:gdLst/>
                        <a:ahLst/>
                        <a:cxnLst/>
                        <a:rect l="l" t="t" r="r" b="b"/>
                        <a:pathLst>
                          <a:path w="1986914" h="697865">
                            <a:moveTo>
                              <a:pt x="1986643" y="697470"/>
                            </a:moveTo>
                            <a:lnTo>
                              <a:pt x="1951004" y="680740"/>
                            </a:lnTo>
                            <a:lnTo>
                              <a:pt x="1915716" y="665043"/>
                            </a:lnTo>
                            <a:lnTo>
                              <a:pt x="1879997" y="650226"/>
                            </a:lnTo>
                            <a:lnTo>
                              <a:pt x="1843795" y="636489"/>
                            </a:lnTo>
                            <a:lnTo>
                              <a:pt x="1807057" y="624036"/>
                            </a:lnTo>
                            <a:lnTo>
                              <a:pt x="1769731" y="613066"/>
                            </a:lnTo>
                            <a:lnTo>
                              <a:pt x="1731763" y="603783"/>
                            </a:lnTo>
                            <a:lnTo>
                              <a:pt x="1693101" y="596387"/>
                            </a:lnTo>
                            <a:lnTo>
                              <a:pt x="1653691" y="591081"/>
                            </a:lnTo>
                            <a:lnTo>
                              <a:pt x="1613482" y="588065"/>
                            </a:lnTo>
                            <a:lnTo>
                              <a:pt x="1572421" y="587542"/>
                            </a:lnTo>
                            <a:lnTo>
                              <a:pt x="1530454" y="589714"/>
                            </a:lnTo>
                            <a:lnTo>
                              <a:pt x="1487529" y="594781"/>
                            </a:lnTo>
                            <a:lnTo>
                              <a:pt x="1420734" y="604006"/>
                            </a:lnTo>
                            <a:lnTo>
                              <a:pt x="1355520" y="611221"/>
                            </a:lnTo>
                            <a:lnTo>
                              <a:pt x="1291874" y="616471"/>
                            </a:lnTo>
                            <a:lnTo>
                              <a:pt x="1229784" y="619801"/>
                            </a:lnTo>
                            <a:lnTo>
                              <a:pt x="1169239" y="621258"/>
                            </a:lnTo>
                            <a:lnTo>
                              <a:pt x="1110225" y="620885"/>
                            </a:lnTo>
                            <a:lnTo>
                              <a:pt x="1052731" y="618730"/>
                            </a:lnTo>
                            <a:lnTo>
                              <a:pt x="996744" y="614836"/>
                            </a:lnTo>
                            <a:lnTo>
                              <a:pt x="942253" y="609250"/>
                            </a:lnTo>
                            <a:lnTo>
                              <a:pt x="889244" y="602018"/>
                            </a:lnTo>
                            <a:lnTo>
                              <a:pt x="837706" y="593183"/>
                            </a:lnTo>
                            <a:lnTo>
                              <a:pt x="787627" y="582792"/>
                            </a:lnTo>
                            <a:lnTo>
                              <a:pt x="738994" y="570890"/>
                            </a:lnTo>
                            <a:lnTo>
                              <a:pt x="691795" y="557523"/>
                            </a:lnTo>
                            <a:lnTo>
                              <a:pt x="646019" y="542736"/>
                            </a:lnTo>
                            <a:lnTo>
                              <a:pt x="601651" y="526574"/>
                            </a:lnTo>
                            <a:lnTo>
                              <a:pt x="558682" y="509083"/>
                            </a:lnTo>
                            <a:lnTo>
                              <a:pt x="517097" y="490308"/>
                            </a:lnTo>
                            <a:lnTo>
                              <a:pt x="476886" y="470295"/>
                            </a:lnTo>
                            <a:lnTo>
                              <a:pt x="438035" y="449088"/>
                            </a:lnTo>
                            <a:lnTo>
                              <a:pt x="400533" y="426734"/>
                            </a:lnTo>
                            <a:lnTo>
                              <a:pt x="364367" y="403278"/>
                            </a:lnTo>
                            <a:lnTo>
                              <a:pt x="329526" y="378765"/>
                            </a:lnTo>
                            <a:lnTo>
                              <a:pt x="295997" y="353240"/>
                            </a:lnTo>
                            <a:lnTo>
                              <a:pt x="263767" y="326749"/>
                            </a:lnTo>
                            <a:lnTo>
                              <a:pt x="232825" y="299338"/>
                            </a:lnTo>
                            <a:lnTo>
                              <a:pt x="203158" y="271051"/>
                            </a:lnTo>
                            <a:lnTo>
                              <a:pt x="174754" y="241935"/>
                            </a:lnTo>
                            <a:lnTo>
                              <a:pt x="147601" y="212034"/>
                            </a:lnTo>
                            <a:lnTo>
                              <a:pt x="121687" y="181394"/>
                            </a:lnTo>
                            <a:lnTo>
                              <a:pt x="96999" y="150061"/>
                            </a:lnTo>
                            <a:lnTo>
                              <a:pt x="73526" y="118079"/>
                            </a:lnTo>
                            <a:lnTo>
                              <a:pt x="51254" y="85494"/>
                            </a:lnTo>
                            <a:lnTo>
                              <a:pt x="30173" y="52352"/>
                            </a:lnTo>
                            <a:lnTo>
                              <a:pt x="10269" y="18698"/>
                            </a:lnTo>
                            <a:lnTo>
                              <a:pt x="0" y="0"/>
                            </a:lnTo>
                            <a:lnTo>
                              <a:pt x="1986643" y="0"/>
                            </a:lnTo>
                            <a:lnTo>
                              <a:pt x="1986643" y="697470"/>
                            </a:lnTo>
                            <a:close/>
                          </a:path>
                        </a:pathLst>
                      </a:custGeom>
                      <a:solidFill>
                        <a:srgbClr val="E4F1F6"/>
                      </a:solidFill>
                    </wps:spPr>
                    <wps:bodyPr wrap="square" lIns="0" tIns="0" rIns="0" bIns="0" rtlCol="0">
                      <a:prstTxWarp prst="textNoShape">
                        <a:avLst/>
                      </a:prstTxWarp>
                      <a:noAutofit/>
                    </wps:bodyPr>
                  </wps:wsp>
                </a:graphicData>
              </a:graphic>
            </wp:anchor>
          </w:drawing>
        </mc:Choice>
        <mc:Fallback>
          <w:pict>
            <v:shape w14:anchorId="5ACDF8F9" id="Wolk" o:spid="_x0000_s1026" style="position:absolute;margin-left:376.05pt;margin-top:-34.9pt;width:156.4pt;height:54.9pt;z-index:251658244;visibility:visible;mso-wrap-style:square;mso-wrap-distance-left:9pt;mso-wrap-distance-top:0;mso-wrap-distance-right:9pt;mso-wrap-distance-bottom:0;mso-position-horizontal:absolute;mso-position-horizontal-relative:text;mso-position-vertical:absolute;mso-position-vertical-relative:text;v-text-anchor:top" coordsize="1986914,697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" path="m1986643,697470r-35639,-16730l1915716,665043r-35719,-14817l1843795,636489r-36738,-12453l1769731,613066r-37968,-9283l1693101,596387r-39410,-5306l1613482,588065r-41061,-523l1530454,589714r-42925,5067l1420734,604006r-65214,7215l1291874,616471r-62090,3330l1169239,621258r-59014,-373l1052731,618730r-55987,-3894l942253,609250r-53009,-7232l837706,593183,787627,582792,738994,570890,691795,557523,646019,542736,601651,526574,558682,509083,517097,490308,476886,470295,438035,449088,400533,426734,364367,403278,329526,378765,295997,353240,263767,326749,232825,299338,203158,271051,174754,241935,147601,212034,121687,181394,96999,150061,73526,118079,51254,85494,30173,52352,10269,18698,,,1986643,r,697470xe" fillcolor="#e4f1f6" stroked="f">
              <v:path arrowok="t"/>
            </v:shape>
          </w:pict>
        </mc:Fallback>
      </mc:AlternateContent>
    </w:r>
    <w:r>
      <w:rPr>
        <w:noProof/>
      </w:rPr>
      <w:drawing>
        <wp:anchor distT="0" distB="0" distL="114300" distR="114300" simplePos="0" relativeHeight="251658243" behindDoc="0" locked="0" layoutInCell="1" allowOverlap="1" wp14:anchorId="46160769" wp14:editId="56273284">
          <wp:simplePos x="0" y="0"/>
          <wp:positionH relativeFrom="column">
            <wp:posOffset>-813435</wp:posOffset>
          </wp:positionH>
          <wp:positionV relativeFrom="paragraph">
            <wp:posOffset>-490220</wp:posOffset>
          </wp:positionV>
          <wp:extent cx="7596000" cy="6350476"/>
          <wp:effectExtent l="0" t="0" r="5080" b="0"/>
          <wp:wrapNone/>
          <wp:docPr id="1337245930" name="Bovenkant" descr="Afbeelding met maan, natuur, Hemellichaam&#10;&#10;Automatisch gegenereerde beschrijving"/>
          <wp:cNvGraphicFramePr/>
          <a:graphic xmlns:a="http://schemas.openxmlformats.org/drawingml/2006/main">
            <a:graphicData uri="http://schemas.openxmlformats.org/drawingml/2006/picture">
              <pic:pic xmlns:pic="http://schemas.openxmlformats.org/drawingml/2006/picture">
                <pic:nvPicPr>
                  <pic:cNvPr id="39" name="Bovenkant" descr="Afbeelding met maan, natuur, Hemellichaam&#10;&#10;Automatisch gegenereerde beschrijving"/>
                  <pic:cNvPicPr/>
                </pic:nvPicPr>
                <pic:blipFill>
                  <a:blip r:embed="rId1" cstate="print"/>
                  <a:stretch>
                    <a:fillRect/>
                  </a:stretch>
                </pic:blipFill>
                <pic:spPr>
                  <a:xfrm>
                    <a:off x="0" y="0"/>
                    <a:ext cx="7596000" cy="6350476"/>
                  </a:xfrm>
                  <a:prstGeom prst="rect">
                    <a:avLst/>
                  </a:prstGeom>
                </pic:spPr>
              </pic:pic>
            </a:graphicData>
          </a:graphic>
          <wp14:sizeRelH relativeFrom="margin">
            <wp14:pctWidth>0</wp14:pctWidth>
          </wp14:sizeRelH>
        </wp:anchor>
      </w:drawing>
    </w:r>
    <w:r w:rsidR="00CE66B4">
      <w:rPr>
        <w:noProof/>
      </w:rPr>
      <mc:AlternateContent>
        <mc:Choice Requires="wps">
          <w:drawing>
            <wp:anchor distT="45720" distB="45720" distL="114300" distR="114300" simplePos="0" relativeHeight="251658245" behindDoc="0" locked="0" layoutInCell="1" allowOverlap="1" wp14:anchorId="38C9D6F5" wp14:editId="32484926">
              <wp:simplePos x="0" y="0"/>
              <wp:positionH relativeFrom="column">
                <wp:posOffset>4895850</wp:posOffset>
              </wp:positionH>
              <wp:positionV relativeFrom="paragraph">
                <wp:posOffset>-371475</wp:posOffset>
              </wp:positionV>
              <wp:extent cx="1770380" cy="1404620"/>
              <wp:effectExtent l="0" t="0" r="0" b="0"/>
              <wp:wrapSquare wrapText="bothSides"/>
              <wp:docPr id="2146180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0380" cy="1404620"/>
                      </a:xfrm>
                      <a:prstGeom prst="rect">
                        <a:avLst/>
                      </a:prstGeom>
                      <a:noFill/>
                      <a:ln w="9525">
                        <a:noFill/>
                        <a:miter lim="800000"/>
                        <a:headEnd/>
                        <a:tailEnd/>
                      </a:ln>
                    </wps:spPr>
                    <wps:txbx>
                      <w:txbxContent>
                        <w:p w14:paraId="02655A79" w14:textId="33D827DE" w:rsidR="00CE66B4" w:rsidRPr="006A32A6" w:rsidRDefault="00CE66B4" w:rsidP="00CE66B4">
                          <w:pPr>
                            <w:pStyle w:val="Standaardwit"/>
                            <w:jc w:val="right"/>
                            <w:rPr>
                              <w:color w:val="4AABC6" w:themeColor="accent2"/>
                            </w:rPr>
                          </w:pPr>
                          <w:r w:rsidRPr="006A32A6">
                            <w:rPr>
                              <w:color w:val="4AABC6" w:themeColor="accent2"/>
                            </w:rPr>
                            <w:t>Schoolgids 202</w:t>
                          </w:r>
                          <w:r w:rsidR="006F00C0">
                            <w:rPr>
                              <w:color w:val="4AABC6" w:themeColor="accent2"/>
                            </w:rPr>
                            <w:t>6</w:t>
                          </w:r>
                          <w:r w:rsidRPr="006A32A6">
                            <w:rPr>
                              <w:color w:val="4AABC6" w:themeColor="accent2"/>
                            </w:rPr>
                            <w:t>/202</w:t>
                          </w:r>
                          <w:r w:rsidR="006F00C0">
                            <w:rPr>
                              <w:color w:val="4AABC6" w:themeColor="accent2"/>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C9D6F5" id="_x0000_t202" coordsize="21600,21600" o:spt="202" path="m,l,21600r21600,l21600,xe">
              <v:stroke joinstyle="miter"/>
              <v:path gradientshapeok="t" o:connecttype="rect"/>
            </v:shapetype>
            <v:shape id="_x0000_s1033" type="#_x0000_t202" style="position:absolute;margin-left:385.5pt;margin-top:-29.25pt;width:139.4pt;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" filled="f" stroked="f">
              <v:textbox style="mso-fit-shape-to-text:t">
                <w:txbxContent>
                  <w:p w14:paraId="02655A79" w14:textId="33D827DE" w:rsidR="00CE66B4" w:rsidRPr="006A32A6" w:rsidRDefault="00CE66B4" w:rsidP="00CE66B4">
                    <w:pPr>
                      <w:pStyle w:val="Standaardwit"/>
                      <w:jc w:val="right"/>
                      <w:rPr>
                        <w:color w:val="4AABC6" w:themeColor="accent2"/>
                      </w:rPr>
                    </w:pPr>
                    <w:r w:rsidRPr="006A32A6">
                      <w:rPr>
                        <w:color w:val="4AABC6" w:themeColor="accent2"/>
                      </w:rPr>
                      <w:t>Schoolgids 202</w:t>
                    </w:r>
                    <w:r w:rsidR="006F00C0">
                      <w:rPr>
                        <w:color w:val="4AABC6" w:themeColor="accent2"/>
                      </w:rPr>
                      <w:t>6</w:t>
                    </w:r>
                    <w:r w:rsidRPr="006A32A6">
                      <w:rPr>
                        <w:color w:val="4AABC6" w:themeColor="accent2"/>
                      </w:rPr>
                      <w:t>/202</w:t>
                    </w:r>
                    <w:r w:rsidR="006F00C0">
                      <w:rPr>
                        <w:color w:val="4AABC6" w:themeColor="accent2"/>
                      </w:rPr>
                      <w:t>7</w:t>
                    </w:r>
                  </w:p>
                </w:txbxContent>
              </v:textbox>
              <w10:wrap type="squar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94A27" w14:textId="77777777" w:rsidR="00476652" w:rsidRDefault="006A32A6">
    <w:pPr>
      <w:pStyle w:val="Koptekst"/>
    </w:pPr>
    <w:r>
      <w:rPr>
        <w:noProof/>
      </w:rPr>
      <mc:AlternateContent>
        <mc:Choice Requires="wps">
          <w:drawing>
            <wp:anchor distT="0" distB="0" distL="114300" distR="114300" simplePos="0" relativeHeight="251658246" behindDoc="0" locked="0" layoutInCell="1" allowOverlap="1" wp14:anchorId="4A2E1405" wp14:editId="64C2F10F">
              <wp:simplePos x="0" y="0"/>
              <wp:positionH relativeFrom="column">
                <wp:posOffset>-796290</wp:posOffset>
              </wp:positionH>
              <wp:positionV relativeFrom="paragraph">
                <wp:posOffset>-446405</wp:posOffset>
              </wp:positionV>
              <wp:extent cx="7562850" cy="1911985"/>
              <wp:effectExtent l="0" t="0" r="0" b="0"/>
              <wp:wrapNone/>
              <wp:docPr id="511876028" name="Graphic 25"/>
              <wp:cNvGraphicFramePr/>
              <a:graphic xmlns:a="http://schemas.openxmlformats.org/drawingml/2006/main">
                <a:graphicData uri="http://schemas.microsoft.com/office/word/2010/wordprocessingShape">
                  <wps:wsp>
                    <wps:cNvSpPr/>
                    <wps:spPr>
                      <a:xfrm>
                        <a:off x="0" y="0"/>
                        <a:ext cx="7562850" cy="1911985"/>
                      </a:xfrm>
                      <a:custGeom>
                        <a:avLst/>
                        <a:gdLst/>
                        <a:ahLst/>
                        <a:cxnLst/>
                        <a:rect l="l" t="t" r="r" b="b"/>
                        <a:pathLst>
                          <a:path w="7562850" h="1912620">
                            <a:moveTo>
                              <a:pt x="7562850" y="0"/>
                            </a:moveTo>
                            <a:lnTo>
                              <a:pt x="7562850" y="1792928"/>
                            </a:lnTo>
                            <a:lnTo>
                              <a:pt x="7484523" y="1806287"/>
                            </a:lnTo>
                            <a:lnTo>
                              <a:pt x="7438706" y="1813185"/>
                            </a:lnTo>
                            <a:lnTo>
                              <a:pt x="7392767" y="1819472"/>
                            </a:lnTo>
                            <a:lnTo>
                              <a:pt x="7346728" y="1825151"/>
                            </a:lnTo>
                            <a:lnTo>
                              <a:pt x="7300612" y="1830229"/>
                            </a:lnTo>
                            <a:lnTo>
                              <a:pt x="7254441" y="1834711"/>
                            </a:lnTo>
                            <a:lnTo>
                              <a:pt x="7208238" y="1838603"/>
                            </a:lnTo>
                            <a:lnTo>
                              <a:pt x="7162025" y="1841911"/>
                            </a:lnTo>
                            <a:lnTo>
                              <a:pt x="7115826" y="1844640"/>
                            </a:lnTo>
                            <a:lnTo>
                              <a:pt x="7069661" y="1846796"/>
                            </a:lnTo>
                            <a:lnTo>
                              <a:pt x="7023555" y="1848384"/>
                            </a:lnTo>
                            <a:lnTo>
                              <a:pt x="6977529" y="1849411"/>
                            </a:lnTo>
                            <a:lnTo>
                              <a:pt x="6931605" y="1849882"/>
                            </a:lnTo>
                            <a:lnTo>
                              <a:pt x="6885807" y="1849802"/>
                            </a:lnTo>
                            <a:lnTo>
                              <a:pt x="6840157" y="1849177"/>
                            </a:lnTo>
                            <a:lnTo>
                              <a:pt x="6794678" y="1848013"/>
                            </a:lnTo>
                            <a:lnTo>
                              <a:pt x="6749391" y="1846316"/>
                            </a:lnTo>
                            <a:lnTo>
                              <a:pt x="6704320" y="1844090"/>
                            </a:lnTo>
                            <a:lnTo>
                              <a:pt x="6659487" y="1841343"/>
                            </a:lnTo>
                            <a:lnTo>
                              <a:pt x="6614914" y="1838078"/>
                            </a:lnTo>
                            <a:lnTo>
                              <a:pt x="6570624" y="1834303"/>
                            </a:lnTo>
                            <a:lnTo>
                              <a:pt x="6526639" y="1830022"/>
                            </a:lnTo>
                            <a:lnTo>
                              <a:pt x="6482983" y="1825242"/>
                            </a:lnTo>
                            <a:lnTo>
                              <a:pt x="6439677" y="1819968"/>
                            </a:lnTo>
                            <a:lnTo>
                              <a:pt x="6396744" y="1814205"/>
                            </a:lnTo>
                            <a:lnTo>
                              <a:pt x="6354207" y="1807959"/>
                            </a:lnTo>
                            <a:lnTo>
                              <a:pt x="6312087" y="1801237"/>
                            </a:lnTo>
                            <a:lnTo>
                              <a:pt x="6259566" y="1793805"/>
                            </a:lnTo>
                            <a:lnTo>
                              <a:pt x="6103924" y="1773950"/>
                            </a:lnTo>
                            <a:lnTo>
                              <a:pt x="6051569" y="1766768"/>
                            </a:lnTo>
                            <a:lnTo>
                              <a:pt x="5998419" y="1758616"/>
                            </a:lnTo>
                            <a:lnTo>
                              <a:pt x="5944142" y="1749081"/>
                            </a:lnTo>
                            <a:lnTo>
                              <a:pt x="5888402" y="1737750"/>
                            </a:lnTo>
                            <a:lnTo>
                              <a:pt x="5826548" y="1727388"/>
                            </a:lnTo>
                            <a:lnTo>
                              <a:pt x="5593864" y="1686693"/>
                            </a:lnTo>
                            <a:lnTo>
                              <a:pt x="4961321" y="1569389"/>
                            </a:lnTo>
                            <a:lnTo>
                              <a:pt x="4832770" y="1547161"/>
                            </a:lnTo>
                            <a:lnTo>
                              <a:pt x="4748929" y="1533650"/>
                            </a:lnTo>
                            <a:lnTo>
                              <a:pt x="4707389" y="1527317"/>
                            </a:lnTo>
                            <a:lnTo>
                              <a:pt x="4666024" y="1521279"/>
                            </a:lnTo>
                            <a:lnTo>
                              <a:pt x="4624776" y="1515545"/>
                            </a:lnTo>
                            <a:lnTo>
                              <a:pt x="4583584" y="1510126"/>
                            </a:lnTo>
                            <a:lnTo>
                              <a:pt x="4542391" y="1505032"/>
                            </a:lnTo>
                            <a:lnTo>
                              <a:pt x="4501136" y="1500273"/>
                            </a:lnTo>
                            <a:lnTo>
                              <a:pt x="4459762" y="1495858"/>
                            </a:lnTo>
                            <a:lnTo>
                              <a:pt x="4418208" y="1491798"/>
                            </a:lnTo>
                            <a:lnTo>
                              <a:pt x="4376417" y="1488102"/>
                            </a:lnTo>
                            <a:lnTo>
                              <a:pt x="4334329" y="1484781"/>
                            </a:lnTo>
                            <a:lnTo>
                              <a:pt x="4291885" y="1481844"/>
                            </a:lnTo>
                            <a:lnTo>
                              <a:pt x="4249025" y="1479302"/>
                            </a:lnTo>
                            <a:lnTo>
                              <a:pt x="4205692" y="1477164"/>
                            </a:lnTo>
                            <a:lnTo>
                              <a:pt x="4161826" y="1475440"/>
                            </a:lnTo>
                            <a:lnTo>
                              <a:pt x="4117368" y="1474141"/>
                            </a:lnTo>
                            <a:lnTo>
                              <a:pt x="4072258" y="1473277"/>
                            </a:lnTo>
                            <a:lnTo>
                              <a:pt x="4026439" y="1472856"/>
                            </a:lnTo>
                            <a:lnTo>
                              <a:pt x="3979851" y="1472890"/>
                            </a:lnTo>
                            <a:lnTo>
                              <a:pt x="3932434" y="1473388"/>
                            </a:lnTo>
                            <a:lnTo>
                              <a:pt x="3884131" y="1474361"/>
                            </a:lnTo>
                            <a:lnTo>
                              <a:pt x="3834881" y="1475817"/>
                            </a:lnTo>
                            <a:lnTo>
                              <a:pt x="3784627" y="1477768"/>
                            </a:lnTo>
                            <a:lnTo>
                              <a:pt x="3733308" y="1480222"/>
                            </a:lnTo>
                            <a:lnTo>
                              <a:pt x="3680866" y="1483191"/>
                            </a:lnTo>
                            <a:lnTo>
                              <a:pt x="3627242" y="1486684"/>
                            </a:lnTo>
                            <a:lnTo>
                              <a:pt x="3572377" y="1490711"/>
                            </a:lnTo>
                            <a:lnTo>
                              <a:pt x="3516212" y="1495281"/>
                            </a:lnTo>
                            <a:lnTo>
                              <a:pt x="3458687" y="1500406"/>
                            </a:lnTo>
                            <a:lnTo>
                              <a:pt x="3399745" y="1506095"/>
                            </a:lnTo>
                            <a:lnTo>
                              <a:pt x="3339325" y="1512357"/>
                            </a:lnTo>
                            <a:lnTo>
                              <a:pt x="3277369" y="1519204"/>
                            </a:lnTo>
                            <a:lnTo>
                              <a:pt x="3213818" y="1526644"/>
                            </a:lnTo>
                            <a:lnTo>
                              <a:pt x="3148613" y="1534688"/>
                            </a:lnTo>
                            <a:lnTo>
                              <a:pt x="3081695" y="1543346"/>
                            </a:lnTo>
                            <a:lnTo>
                              <a:pt x="2953349" y="1560582"/>
                            </a:lnTo>
                            <a:lnTo>
                              <a:pt x="2894848" y="1568959"/>
                            </a:lnTo>
                            <a:lnTo>
                              <a:pt x="2837460" y="1577730"/>
                            </a:lnTo>
                            <a:lnTo>
                              <a:pt x="2781141" y="1586865"/>
                            </a:lnTo>
                            <a:lnTo>
                              <a:pt x="2725850" y="1596334"/>
                            </a:lnTo>
                            <a:lnTo>
                              <a:pt x="2671542" y="1606107"/>
                            </a:lnTo>
                            <a:lnTo>
                              <a:pt x="2618177" y="1616156"/>
                            </a:lnTo>
                            <a:lnTo>
                              <a:pt x="2565711" y="1626451"/>
                            </a:lnTo>
                            <a:lnTo>
                              <a:pt x="2514101" y="1636961"/>
                            </a:lnTo>
                            <a:lnTo>
                              <a:pt x="2463306" y="1647658"/>
                            </a:lnTo>
                            <a:lnTo>
                              <a:pt x="2413282" y="1658512"/>
                            </a:lnTo>
                            <a:lnTo>
                              <a:pt x="2363987" y="1669494"/>
                            </a:lnTo>
                            <a:lnTo>
                              <a:pt x="2315379" y="1680574"/>
                            </a:lnTo>
                            <a:lnTo>
                              <a:pt x="2267414" y="1691722"/>
                            </a:lnTo>
                            <a:lnTo>
                              <a:pt x="2220051" y="1702909"/>
                            </a:lnTo>
                            <a:lnTo>
                              <a:pt x="2173247" y="1714105"/>
                            </a:lnTo>
                            <a:lnTo>
                              <a:pt x="1946116" y="1769196"/>
                            </a:lnTo>
                            <a:lnTo>
                              <a:pt x="1901771" y="1779829"/>
                            </a:lnTo>
                            <a:lnTo>
                              <a:pt x="1857686" y="1790265"/>
                            </a:lnTo>
                            <a:lnTo>
                              <a:pt x="1813819" y="1800474"/>
                            </a:lnTo>
                            <a:lnTo>
                              <a:pt x="1770128" y="1810426"/>
                            </a:lnTo>
                            <a:lnTo>
                              <a:pt x="1726569" y="1820093"/>
                            </a:lnTo>
                            <a:lnTo>
                              <a:pt x="1683102" y="1829444"/>
                            </a:lnTo>
                            <a:lnTo>
                              <a:pt x="1639682" y="1838451"/>
                            </a:lnTo>
                            <a:lnTo>
                              <a:pt x="1596268" y="1847083"/>
                            </a:lnTo>
                            <a:lnTo>
                              <a:pt x="1552816" y="1855311"/>
                            </a:lnTo>
                            <a:lnTo>
                              <a:pt x="1509285" y="1863106"/>
                            </a:lnTo>
                            <a:lnTo>
                              <a:pt x="1465631" y="1870437"/>
                            </a:lnTo>
                            <a:lnTo>
                              <a:pt x="1421813" y="1877276"/>
                            </a:lnTo>
                            <a:lnTo>
                              <a:pt x="1377787" y="1883593"/>
                            </a:lnTo>
                            <a:lnTo>
                              <a:pt x="1333511" y="1889359"/>
                            </a:lnTo>
                            <a:lnTo>
                              <a:pt x="1288942" y="1894543"/>
                            </a:lnTo>
                            <a:lnTo>
                              <a:pt x="1244039" y="1899117"/>
                            </a:lnTo>
                            <a:lnTo>
                              <a:pt x="1198757" y="1903050"/>
                            </a:lnTo>
                            <a:lnTo>
                              <a:pt x="1153055" y="1906314"/>
                            </a:lnTo>
                            <a:lnTo>
                              <a:pt x="1106891" y="1908878"/>
                            </a:lnTo>
                            <a:lnTo>
                              <a:pt x="1060221" y="1910714"/>
                            </a:lnTo>
                            <a:lnTo>
                              <a:pt x="1013002" y="1911792"/>
                            </a:lnTo>
                            <a:lnTo>
                              <a:pt x="965194" y="1912081"/>
                            </a:lnTo>
                            <a:lnTo>
                              <a:pt x="916752" y="1911554"/>
                            </a:lnTo>
                            <a:lnTo>
                              <a:pt x="867634" y="1910179"/>
                            </a:lnTo>
                            <a:lnTo>
                              <a:pt x="817798" y="1907928"/>
                            </a:lnTo>
                            <a:lnTo>
                              <a:pt x="767202" y="1904772"/>
                            </a:lnTo>
                            <a:lnTo>
                              <a:pt x="715802" y="1900679"/>
                            </a:lnTo>
                            <a:lnTo>
                              <a:pt x="663556" y="1895622"/>
                            </a:lnTo>
                            <a:lnTo>
                              <a:pt x="610421" y="1889570"/>
                            </a:lnTo>
                            <a:lnTo>
                              <a:pt x="556355" y="1882495"/>
                            </a:lnTo>
                            <a:lnTo>
                              <a:pt x="450877" y="1866789"/>
                            </a:lnTo>
                            <a:lnTo>
                              <a:pt x="402201" y="1857569"/>
                            </a:lnTo>
                            <a:lnTo>
                              <a:pt x="355091" y="1846688"/>
                            </a:lnTo>
                            <a:lnTo>
                              <a:pt x="309349" y="1834127"/>
                            </a:lnTo>
                            <a:lnTo>
                              <a:pt x="264775" y="1819869"/>
                            </a:lnTo>
                            <a:lnTo>
                              <a:pt x="221173" y="1803895"/>
                            </a:lnTo>
                            <a:lnTo>
                              <a:pt x="178343" y="1786187"/>
                            </a:lnTo>
                            <a:lnTo>
                              <a:pt x="136088" y="1766727"/>
                            </a:lnTo>
                            <a:lnTo>
                              <a:pt x="94210" y="1745497"/>
                            </a:lnTo>
                            <a:lnTo>
                              <a:pt x="52510" y="1722479"/>
                            </a:lnTo>
                            <a:lnTo>
                              <a:pt x="10789" y="1697655"/>
                            </a:lnTo>
                            <a:lnTo>
                              <a:pt x="0" y="0"/>
                            </a:lnTo>
                            <a:lnTo>
                              <a:pt x="7562850" y="0"/>
                            </a:lnTo>
                            <a:close/>
                          </a:path>
                        </a:pathLst>
                      </a:custGeom>
                      <a:solidFill>
                        <a:srgbClr val="E4F1F6"/>
                      </a:solidFill>
                    </wps:spPr>
                    <wps:bodyPr wrap="square" lIns="0" tIns="0" rIns="0" bIns="0" rtlCol="0">
                      <a:prstTxWarp prst="textNoShape">
                        <a:avLst/>
                      </a:prstTxWarp>
                      <a:noAutofit/>
                    </wps:bodyPr>
                  </wps:wsp>
                </a:graphicData>
              </a:graphic>
            </wp:anchor>
          </w:drawing>
        </mc:Choice>
        <mc:Fallback>
          <w:pict>
            <v:shape w14:anchorId="2B107D13" id="Graphic 25" o:spid="_x0000_s1026" style="position:absolute;margin-left:-62.7pt;margin-top:-35.15pt;width:595.5pt;height:150.55pt;z-index:251658246;visibility:visible;mso-wrap-style:square;mso-wrap-distance-left:9pt;mso-wrap-distance-top:0;mso-wrap-distance-right:9pt;mso-wrap-distance-bottom:0;mso-position-horizontal:absolute;mso-position-horizontal-relative:text;mso-position-vertical:absolute;mso-position-vertical-relative:text;v-text-anchor:top" coordsize="7562850,19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" path="m7562850,r,1792928l7484523,1806287r-45817,6898l7392767,1819472r-46039,5679l7300612,1830229r-46171,4482l7208238,1838603r-46213,3308l7115826,1844640r-46165,2156l7023555,1848384r-46026,1027l6931605,1849882r-45798,-80l6840157,1849177r-45479,-1164l6749391,1846316r-45071,-2226l6659487,1841343r-44573,-3265l6570624,1834303r-43985,-4281l6482983,1825242r-43306,-5274l6396744,1814205r-42537,-6246l6312087,1801237r-52521,-7432l6103924,1773950r-52355,-7182l5998419,1758616r-54277,-9535l5888402,1737750r-61854,-10362l5593864,1686693,4961321,1569389r-128551,-22228l4748929,1533650r-41540,-6333l4666024,1521279r-41248,-5734l4583584,1510126r-41193,-5094l4501136,1500273r-41374,-4415l4418208,1491798r-41791,-3696l4334329,1484781r-42444,-2937l4249025,1479302r-43333,-2138l4161826,1475440r-44458,-1299l4072258,1473277r-45819,-421l3979851,1472890r-47417,498l3884131,1474361r-49250,1456l3784627,1477768r-51319,2454l3680866,1483191r-53624,3493l3572377,1490711r-56165,4570l3458687,1500406r-58942,5689l3339325,1512357r-61956,6847l3213818,1526644r-65205,8044l3081695,1543346r-128346,17236l2894848,1568959r-57388,8771l2781141,1586865r-55291,9469l2671542,1606107r-53365,10049l2565711,1626451r-51610,10510l2463306,1647658r-50024,10854l2363987,1669494r-48608,11080l2267414,1691722r-47363,11187l2173247,1714105r-227131,55091l1901771,1779829r-44085,10436l1813819,1800474r-43691,9952l1726569,1820093r-43467,9351l1639682,1838451r-43414,8632l1552816,1855311r-43531,7795l1465631,1870437r-43818,6839l1377787,1883593r-44276,5766l1288942,1894543r-44903,4574l1198757,1903050r-45702,3264l1106891,1908878r-46670,1836l1013002,1911792r-47808,289l916752,1911554r-49118,-1375l817798,1907928r-50596,-3156l715802,1900679r-52246,-5057l610421,1889570r-54066,-7075l450877,1866789r-48676,-9220l355091,1846688r-45742,-12561l264775,1819869r-43602,-15974l178343,1786187r-42255,-19460l94210,1745497,52510,1722479,10789,1697655,,,7562850,xe" fillcolor="#e4f1f6" stroked="f">
              <v:path arrowok="t"/>
            </v:shape>
          </w:pict>
        </mc:Fallback>
      </mc:AlternateContent>
    </w:r>
    <w:r>
      <w:rPr>
        <w:noProof/>
      </w:rPr>
      <w:drawing>
        <wp:anchor distT="0" distB="0" distL="114300" distR="114300" simplePos="0" relativeHeight="251658247" behindDoc="0" locked="0" layoutInCell="1" allowOverlap="1" wp14:anchorId="25A6C636" wp14:editId="0A0EBF77">
          <wp:simplePos x="0" y="0"/>
          <wp:positionH relativeFrom="column">
            <wp:posOffset>4639945</wp:posOffset>
          </wp:positionH>
          <wp:positionV relativeFrom="paragraph">
            <wp:posOffset>-449999</wp:posOffset>
          </wp:positionV>
          <wp:extent cx="2130425" cy="1780540"/>
          <wp:effectExtent l="0" t="0" r="3175" b="0"/>
          <wp:wrapNone/>
          <wp:docPr id="1810814583" name="Image 26" descr="Afbeelding met maan, natuur&#10;&#10;Automatisch gegenereerde beschrijving"/>
          <wp:cNvGraphicFramePr/>
          <a:graphic xmlns:a="http://schemas.openxmlformats.org/drawingml/2006/main">
            <a:graphicData uri="http://schemas.openxmlformats.org/drawingml/2006/picture">
              <pic:pic xmlns:pic="http://schemas.openxmlformats.org/drawingml/2006/picture">
                <pic:nvPicPr>
                  <pic:cNvPr id="26" name="Image 26" descr="Afbeelding met maan, natuur&#10;&#10;Automatisch gegenereerde beschrijving"/>
                  <pic:cNvPicPr/>
                </pic:nvPicPr>
                <pic:blipFill>
                  <a:blip r:embed="rId1" cstate="print"/>
                  <a:stretch>
                    <a:fillRect/>
                  </a:stretch>
                </pic:blipFill>
                <pic:spPr>
                  <a:xfrm>
                    <a:off x="0" y="0"/>
                    <a:ext cx="2130425" cy="1780540"/>
                  </a:xfrm>
                  <a:prstGeom prst="rect">
                    <a:avLst/>
                  </a:prstGeom>
                </pic:spPr>
              </pic:pic>
            </a:graphicData>
          </a:graphic>
        </wp:anchor>
      </w:drawing>
    </w:r>
    <w:r w:rsidR="00476652">
      <w:rPr>
        <w:noProof/>
      </w:rPr>
      <mc:AlternateContent>
        <mc:Choice Requires="wps">
          <w:drawing>
            <wp:anchor distT="45720" distB="45720" distL="114300" distR="114300" simplePos="0" relativeHeight="251658248" behindDoc="0" locked="0" layoutInCell="1" allowOverlap="1" wp14:anchorId="72D3F465" wp14:editId="4853C16C">
              <wp:simplePos x="0" y="0"/>
              <wp:positionH relativeFrom="column">
                <wp:posOffset>4902200</wp:posOffset>
              </wp:positionH>
              <wp:positionV relativeFrom="paragraph">
                <wp:posOffset>-373490</wp:posOffset>
              </wp:positionV>
              <wp:extent cx="1770380" cy="1404620"/>
              <wp:effectExtent l="0" t="0" r="0" b="0"/>
              <wp:wrapSquare wrapText="bothSides"/>
              <wp:docPr id="32730445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0380" cy="1404620"/>
                      </a:xfrm>
                      <a:prstGeom prst="rect">
                        <a:avLst/>
                      </a:prstGeom>
                      <a:noFill/>
                      <a:ln w="9525">
                        <a:noFill/>
                        <a:miter lim="800000"/>
                        <a:headEnd/>
                        <a:tailEnd/>
                      </a:ln>
                    </wps:spPr>
                    <wps:txbx>
                      <w:txbxContent>
                        <w:p w14:paraId="64843888" w14:textId="71B79F70" w:rsidR="00476652" w:rsidRDefault="00476652" w:rsidP="00476652">
                          <w:pPr>
                            <w:pStyle w:val="Standaardwit"/>
                            <w:jc w:val="right"/>
                          </w:pPr>
                          <w:r>
                            <w:t>Schoolgids 202</w:t>
                          </w:r>
                          <w:r w:rsidR="006F00C0">
                            <w:t>6</w:t>
                          </w:r>
                          <w:r>
                            <w:t>/202</w:t>
                          </w:r>
                          <w:r w:rsidR="006F00C0">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2D3F465" id="_x0000_t202" coordsize="21600,21600" o:spt="202" path="m,l,21600r21600,l21600,xe">
              <v:stroke joinstyle="miter"/>
              <v:path gradientshapeok="t" o:connecttype="rect"/>
            </v:shapetype>
            <v:shape id="_x0000_s1034" type="#_x0000_t202" style="position:absolute;margin-left:386pt;margin-top:-29.4pt;width:139.4pt;height:110.6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" filled="f" stroked="f">
              <v:textbox style="mso-fit-shape-to-text:t">
                <w:txbxContent>
                  <w:p w14:paraId="64843888" w14:textId="71B79F70" w:rsidR="00476652" w:rsidRDefault="00476652" w:rsidP="00476652">
                    <w:pPr>
                      <w:pStyle w:val="Standaardwit"/>
                      <w:jc w:val="right"/>
                    </w:pPr>
                    <w:r>
                      <w:t>Schoolgids 202</w:t>
                    </w:r>
                    <w:r w:rsidR="006F00C0">
                      <w:t>6</w:t>
                    </w:r>
                    <w:r>
                      <w:t>/202</w:t>
                    </w:r>
                    <w:r w:rsidR="006F00C0">
                      <w:t>7</w:t>
                    </w:r>
                  </w:p>
                </w:txbxContent>
              </v:textbox>
              <w10:wrap type="squar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45DEF" w14:textId="77777777" w:rsidR="007E44D4" w:rsidRDefault="00871A66">
    <w:pPr>
      <w:pStyle w:val="Koptekst"/>
    </w:pPr>
    <w:r>
      <w:rPr>
        <w:noProof/>
      </w:rPr>
      <mc:AlternateContent>
        <mc:Choice Requires="wps">
          <w:drawing>
            <wp:anchor distT="45720" distB="45720" distL="114300" distR="114300" simplePos="0" relativeHeight="251658255" behindDoc="0" locked="0" layoutInCell="1" allowOverlap="1" wp14:anchorId="50303A74" wp14:editId="497C05BA">
              <wp:simplePos x="0" y="0"/>
              <wp:positionH relativeFrom="page">
                <wp:posOffset>5692140</wp:posOffset>
              </wp:positionH>
              <wp:positionV relativeFrom="page">
                <wp:posOffset>75565</wp:posOffset>
              </wp:positionV>
              <wp:extent cx="1771200" cy="1404620"/>
              <wp:effectExtent l="0" t="0" r="0" b="0"/>
              <wp:wrapSquare wrapText="bothSides"/>
              <wp:docPr id="206349968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200" cy="1404620"/>
                      </a:xfrm>
                      <a:prstGeom prst="rect">
                        <a:avLst/>
                      </a:prstGeom>
                      <a:noFill/>
                      <a:ln w="9525">
                        <a:noFill/>
                        <a:miter lim="800000"/>
                        <a:headEnd/>
                        <a:tailEnd/>
                      </a:ln>
                    </wps:spPr>
                    <wps:txbx>
                      <w:txbxContent>
                        <w:p w14:paraId="37515F31" w14:textId="2E0E1428" w:rsidR="00871A66" w:rsidRDefault="00871A66" w:rsidP="00871A66">
                          <w:pPr>
                            <w:pStyle w:val="Standaardwit"/>
                            <w:jc w:val="right"/>
                          </w:pPr>
                          <w:r>
                            <w:t>Schoolgids 202</w:t>
                          </w:r>
                          <w:r w:rsidR="006F00C0">
                            <w:t>6</w:t>
                          </w:r>
                          <w:r>
                            <w:t>/202</w:t>
                          </w:r>
                          <w:r w:rsidR="006F00C0">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303A74" id="_x0000_t202" coordsize="21600,21600" o:spt="202" path="m,l,21600r21600,l21600,xe">
              <v:stroke joinstyle="miter"/>
              <v:path gradientshapeok="t" o:connecttype="rect"/>
            </v:shapetype>
            <v:shape id="_x0000_s1035" type="#_x0000_t202" style="position:absolute;margin-left:448.2pt;margin-top:5.95pt;width:139.45pt;height:110.6pt;z-index:251658255;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" filled="f" stroked="f">
              <v:textbox style="mso-fit-shape-to-text:t">
                <w:txbxContent>
                  <w:p w14:paraId="37515F31" w14:textId="2E0E1428" w:rsidR="00871A66" w:rsidRDefault="00871A66" w:rsidP="00871A66">
                    <w:pPr>
                      <w:pStyle w:val="Standaardwit"/>
                      <w:jc w:val="right"/>
                    </w:pPr>
                    <w:r>
                      <w:t>Schoolgids 202</w:t>
                    </w:r>
                    <w:r w:rsidR="006F00C0">
                      <w:t>6</w:t>
                    </w:r>
                    <w:r>
                      <w:t>/202</w:t>
                    </w:r>
                    <w:r w:rsidR="006F00C0">
                      <w:t>7</w:t>
                    </w:r>
                  </w:p>
                </w:txbxContent>
              </v:textbox>
              <w10:wrap type="square" anchorx="page" anchory="page"/>
            </v:shape>
          </w:pict>
        </mc:Fallback>
      </mc:AlternateContent>
    </w:r>
    <w:r>
      <w:rPr>
        <w:noProof/>
      </w:rPr>
      <w:drawing>
        <wp:anchor distT="0" distB="0" distL="114300" distR="114300" simplePos="0" relativeHeight="251658242" behindDoc="0" locked="0" layoutInCell="1" allowOverlap="1" wp14:anchorId="49BBFB0D" wp14:editId="44A67A8B">
          <wp:simplePos x="0" y="0"/>
          <wp:positionH relativeFrom="column">
            <wp:posOffset>4657509</wp:posOffset>
          </wp:positionH>
          <wp:positionV relativeFrom="paragraph">
            <wp:posOffset>-451485</wp:posOffset>
          </wp:positionV>
          <wp:extent cx="2130425" cy="1780540"/>
          <wp:effectExtent l="0" t="0" r="3175" b="0"/>
          <wp:wrapNone/>
          <wp:docPr id="372055740" name="Image 127"/>
          <wp:cNvGraphicFramePr/>
          <a:graphic xmlns:a="http://schemas.openxmlformats.org/drawingml/2006/main">
            <a:graphicData uri="http://schemas.openxmlformats.org/drawingml/2006/picture">
              <pic:pic xmlns:pic="http://schemas.openxmlformats.org/drawingml/2006/picture">
                <pic:nvPicPr>
                  <pic:cNvPr id="372055740" name="Image 127"/>
                  <pic:cNvPicPr/>
                </pic:nvPicPr>
                <pic:blipFill>
                  <a:blip r:embed="rId1" cstate="print"/>
                  <a:stretch>
                    <a:fillRect/>
                  </a:stretch>
                </pic:blipFill>
                <pic:spPr>
                  <a:xfrm>
                    <a:off x="0" y="0"/>
                    <a:ext cx="2130425" cy="1780540"/>
                  </a:xfrm>
                  <a:prstGeom prst="rect">
                    <a:avLst/>
                  </a:prstGeom>
                </pic:spPr>
              </pic:pic>
            </a:graphicData>
          </a:graphic>
        </wp:anchor>
      </w:drawing>
    </w:r>
    <w:r>
      <w:rPr>
        <w:noProof/>
      </w:rPr>
      <mc:AlternateContent>
        <mc:Choice Requires="wps">
          <w:drawing>
            <wp:anchor distT="0" distB="0" distL="114300" distR="114300" simplePos="0" relativeHeight="251658241" behindDoc="0" locked="0" layoutInCell="1" allowOverlap="1" wp14:anchorId="15B9DD94" wp14:editId="16763F26">
              <wp:simplePos x="0" y="0"/>
              <wp:positionH relativeFrom="column">
                <wp:posOffset>-810895</wp:posOffset>
              </wp:positionH>
              <wp:positionV relativeFrom="paragraph">
                <wp:posOffset>-447675</wp:posOffset>
              </wp:positionV>
              <wp:extent cx="7596000" cy="1514475"/>
              <wp:effectExtent l="0" t="0" r="5080" b="9525"/>
              <wp:wrapNone/>
              <wp:docPr id="1296666507" name="Graphic 126"/>
              <wp:cNvGraphicFramePr/>
              <a:graphic xmlns:a="http://schemas.openxmlformats.org/drawingml/2006/main">
                <a:graphicData uri="http://schemas.microsoft.com/office/word/2010/wordprocessingShape">
                  <wps:wsp>
                    <wps:cNvSpPr/>
                    <wps:spPr>
                      <a:xfrm>
                        <a:off x="0" y="0"/>
                        <a:ext cx="7596000" cy="1514475"/>
                      </a:xfrm>
                      <a:custGeom>
                        <a:avLst/>
                        <a:gdLst/>
                        <a:ahLst/>
                        <a:cxnLst/>
                        <a:rect l="l" t="t" r="r" b="b"/>
                        <a:pathLst>
                          <a:path w="7562850" h="1514475">
                            <a:moveTo>
                              <a:pt x="7562850" y="0"/>
                            </a:moveTo>
                            <a:lnTo>
                              <a:pt x="7562850" y="1347787"/>
                            </a:lnTo>
                            <a:lnTo>
                              <a:pt x="7494482" y="1364559"/>
                            </a:lnTo>
                            <a:lnTo>
                              <a:pt x="7449614" y="1374606"/>
                            </a:lnTo>
                            <a:lnTo>
                              <a:pt x="7404511" y="1384011"/>
                            </a:lnTo>
                            <a:lnTo>
                              <a:pt x="7359195" y="1392782"/>
                            </a:lnTo>
                            <a:lnTo>
                              <a:pt x="7313690" y="1400923"/>
                            </a:lnTo>
                            <a:lnTo>
                              <a:pt x="7268018" y="1408440"/>
                            </a:lnTo>
                            <a:lnTo>
                              <a:pt x="7222201" y="1415338"/>
                            </a:lnTo>
                            <a:lnTo>
                              <a:pt x="7176262" y="1421624"/>
                            </a:lnTo>
                            <a:lnTo>
                              <a:pt x="7130223" y="1427304"/>
                            </a:lnTo>
                            <a:lnTo>
                              <a:pt x="7084107" y="1432381"/>
                            </a:lnTo>
                            <a:lnTo>
                              <a:pt x="7037936" y="1436864"/>
                            </a:lnTo>
                            <a:lnTo>
                              <a:pt x="6991733" y="1440756"/>
                            </a:lnTo>
                            <a:lnTo>
                              <a:pt x="6945521" y="1444064"/>
                            </a:lnTo>
                            <a:lnTo>
                              <a:pt x="6899321" y="1446793"/>
                            </a:lnTo>
                            <a:lnTo>
                              <a:pt x="6853157" y="1448949"/>
                            </a:lnTo>
                            <a:lnTo>
                              <a:pt x="6807050" y="1450537"/>
                            </a:lnTo>
                            <a:lnTo>
                              <a:pt x="6761024" y="1451564"/>
                            </a:lnTo>
                            <a:lnTo>
                              <a:pt x="6715101" y="1452035"/>
                            </a:lnTo>
                            <a:lnTo>
                              <a:pt x="6669303" y="1451955"/>
                            </a:lnTo>
                            <a:lnTo>
                              <a:pt x="6623653" y="1451330"/>
                            </a:lnTo>
                            <a:lnTo>
                              <a:pt x="6578173" y="1450166"/>
                            </a:lnTo>
                            <a:lnTo>
                              <a:pt x="6532886" y="1448469"/>
                            </a:lnTo>
                            <a:lnTo>
                              <a:pt x="6487815" y="1446243"/>
                            </a:lnTo>
                            <a:lnTo>
                              <a:pt x="6442982" y="1443496"/>
                            </a:lnTo>
                            <a:lnTo>
                              <a:pt x="6398409" y="1440231"/>
                            </a:lnTo>
                            <a:lnTo>
                              <a:pt x="6354119" y="1436456"/>
                            </a:lnTo>
                            <a:lnTo>
                              <a:pt x="6310135" y="1432175"/>
                            </a:lnTo>
                            <a:lnTo>
                              <a:pt x="6266478" y="1427395"/>
                            </a:lnTo>
                            <a:lnTo>
                              <a:pt x="6223172" y="1422121"/>
                            </a:lnTo>
                            <a:lnTo>
                              <a:pt x="6180239" y="1416358"/>
                            </a:lnTo>
                            <a:lnTo>
                              <a:pt x="6137702" y="1410112"/>
                            </a:lnTo>
                            <a:lnTo>
                              <a:pt x="6095582" y="1403390"/>
                            </a:lnTo>
                            <a:lnTo>
                              <a:pt x="6043062" y="1395958"/>
                            </a:lnTo>
                            <a:lnTo>
                              <a:pt x="5887419" y="1376102"/>
                            </a:lnTo>
                            <a:lnTo>
                              <a:pt x="5835064" y="1368921"/>
                            </a:lnTo>
                            <a:lnTo>
                              <a:pt x="5781915" y="1360769"/>
                            </a:lnTo>
                            <a:lnTo>
                              <a:pt x="5727637" y="1351234"/>
                            </a:lnTo>
                            <a:lnTo>
                              <a:pt x="5671897" y="1339903"/>
                            </a:lnTo>
                            <a:lnTo>
                              <a:pt x="5610043" y="1329540"/>
                            </a:lnTo>
                            <a:lnTo>
                              <a:pt x="5377359" y="1288846"/>
                            </a:lnTo>
                            <a:lnTo>
                              <a:pt x="4744816" y="1171542"/>
                            </a:lnTo>
                            <a:lnTo>
                              <a:pt x="4616266" y="1149314"/>
                            </a:lnTo>
                            <a:lnTo>
                              <a:pt x="4532424" y="1135803"/>
                            </a:lnTo>
                            <a:lnTo>
                              <a:pt x="4490885" y="1129470"/>
                            </a:lnTo>
                            <a:lnTo>
                              <a:pt x="4449520" y="1123432"/>
                            </a:lnTo>
                            <a:lnTo>
                              <a:pt x="4408271" y="1117698"/>
                            </a:lnTo>
                            <a:lnTo>
                              <a:pt x="4367079" y="1112279"/>
                            </a:lnTo>
                            <a:lnTo>
                              <a:pt x="4325886" y="1107185"/>
                            </a:lnTo>
                            <a:lnTo>
                              <a:pt x="4284631" y="1102426"/>
                            </a:lnTo>
                            <a:lnTo>
                              <a:pt x="4243257" y="1098011"/>
                            </a:lnTo>
                            <a:lnTo>
                              <a:pt x="4201704" y="1093950"/>
                            </a:lnTo>
                            <a:lnTo>
                              <a:pt x="4159912" y="1090255"/>
                            </a:lnTo>
                            <a:lnTo>
                              <a:pt x="4117824" y="1086933"/>
                            </a:lnTo>
                            <a:lnTo>
                              <a:pt x="4075380" y="1083997"/>
                            </a:lnTo>
                            <a:lnTo>
                              <a:pt x="4032521" y="1081454"/>
                            </a:lnTo>
                            <a:lnTo>
                              <a:pt x="3989187" y="1079317"/>
                            </a:lnTo>
                            <a:lnTo>
                              <a:pt x="3945321" y="1077593"/>
                            </a:lnTo>
                            <a:lnTo>
                              <a:pt x="3900863" y="1076294"/>
                            </a:lnTo>
                            <a:lnTo>
                              <a:pt x="3855754" y="1075429"/>
                            </a:lnTo>
                            <a:lnTo>
                              <a:pt x="3809934" y="1075009"/>
                            </a:lnTo>
                            <a:lnTo>
                              <a:pt x="3763346" y="1075043"/>
                            </a:lnTo>
                            <a:lnTo>
                              <a:pt x="3715930" y="1075541"/>
                            </a:lnTo>
                            <a:lnTo>
                              <a:pt x="3667626" y="1076513"/>
                            </a:lnTo>
                            <a:lnTo>
                              <a:pt x="3618377" y="1077970"/>
                            </a:lnTo>
                            <a:lnTo>
                              <a:pt x="3568122" y="1079920"/>
                            </a:lnTo>
                            <a:lnTo>
                              <a:pt x="3516803" y="1082375"/>
                            </a:lnTo>
                            <a:lnTo>
                              <a:pt x="3464361" y="1085344"/>
                            </a:lnTo>
                            <a:lnTo>
                              <a:pt x="3410737" y="1088837"/>
                            </a:lnTo>
                            <a:lnTo>
                              <a:pt x="3355872" y="1092863"/>
                            </a:lnTo>
                            <a:lnTo>
                              <a:pt x="3299707" y="1097434"/>
                            </a:lnTo>
                            <a:lnTo>
                              <a:pt x="3242183" y="1102559"/>
                            </a:lnTo>
                            <a:lnTo>
                              <a:pt x="3183240" y="1108248"/>
                            </a:lnTo>
                            <a:lnTo>
                              <a:pt x="3122821" y="1114510"/>
                            </a:lnTo>
                            <a:lnTo>
                              <a:pt x="3060865" y="1121357"/>
                            </a:lnTo>
                            <a:lnTo>
                              <a:pt x="2997314" y="1128797"/>
                            </a:lnTo>
                            <a:lnTo>
                              <a:pt x="2932108" y="1136841"/>
                            </a:lnTo>
                            <a:lnTo>
                              <a:pt x="2865190" y="1145498"/>
                            </a:lnTo>
                            <a:lnTo>
                              <a:pt x="2736844" y="1162735"/>
                            </a:lnTo>
                            <a:lnTo>
                              <a:pt x="2678344" y="1171112"/>
                            </a:lnTo>
                            <a:lnTo>
                              <a:pt x="2620955" y="1179883"/>
                            </a:lnTo>
                            <a:lnTo>
                              <a:pt x="2564637" y="1189018"/>
                            </a:lnTo>
                            <a:lnTo>
                              <a:pt x="2509345" y="1198487"/>
                            </a:lnTo>
                            <a:lnTo>
                              <a:pt x="2455038" y="1208260"/>
                            </a:lnTo>
                            <a:lnTo>
                              <a:pt x="2401672" y="1218309"/>
                            </a:lnTo>
                            <a:lnTo>
                              <a:pt x="2349206" y="1228603"/>
                            </a:lnTo>
                            <a:lnTo>
                              <a:pt x="2297596" y="1239114"/>
                            </a:lnTo>
                            <a:lnTo>
                              <a:pt x="2246801" y="1249811"/>
                            </a:lnTo>
                            <a:lnTo>
                              <a:pt x="2196777" y="1260665"/>
                            </a:lnTo>
                            <a:lnTo>
                              <a:pt x="2147482" y="1271647"/>
                            </a:lnTo>
                            <a:lnTo>
                              <a:pt x="2098874" y="1282726"/>
                            </a:lnTo>
                            <a:lnTo>
                              <a:pt x="2050910" y="1293875"/>
                            </a:lnTo>
                            <a:lnTo>
                              <a:pt x="2003547" y="1305062"/>
                            </a:lnTo>
                            <a:lnTo>
                              <a:pt x="1956742" y="1316258"/>
                            </a:lnTo>
                            <a:lnTo>
                              <a:pt x="1729612" y="1371349"/>
                            </a:lnTo>
                            <a:lnTo>
                              <a:pt x="1685266" y="1381982"/>
                            </a:lnTo>
                            <a:lnTo>
                              <a:pt x="1641181" y="1392417"/>
                            </a:lnTo>
                            <a:lnTo>
                              <a:pt x="1597314" y="1402626"/>
                            </a:lnTo>
                            <a:lnTo>
                              <a:pt x="1553623" y="1412579"/>
                            </a:lnTo>
                            <a:lnTo>
                              <a:pt x="1510065" y="1422246"/>
                            </a:lnTo>
                            <a:lnTo>
                              <a:pt x="1466597" y="1431597"/>
                            </a:lnTo>
                            <a:lnTo>
                              <a:pt x="1423177" y="1440604"/>
                            </a:lnTo>
                            <a:lnTo>
                              <a:pt x="1379763" y="1449236"/>
                            </a:lnTo>
                            <a:lnTo>
                              <a:pt x="1336312" y="1457464"/>
                            </a:lnTo>
                            <a:lnTo>
                              <a:pt x="1292780" y="1465258"/>
                            </a:lnTo>
                            <a:lnTo>
                              <a:pt x="1249127" y="1472590"/>
                            </a:lnTo>
                            <a:lnTo>
                              <a:pt x="1205308" y="1479429"/>
                            </a:lnTo>
                            <a:lnTo>
                              <a:pt x="1161282" y="1485746"/>
                            </a:lnTo>
                            <a:lnTo>
                              <a:pt x="1117006" y="1491512"/>
                            </a:lnTo>
                            <a:lnTo>
                              <a:pt x="1072438" y="1496696"/>
                            </a:lnTo>
                            <a:lnTo>
                              <a:pt x="1027534" y="1501269"/>
                            </a:lnTo>
                            <a:lnTo>
                              <a:pt x="982252" y="1505203"/>
                            </a:lnTo>
                            <a:lnTo>
                              <a:pt x="936551" y="1508467"/>
                            </a:lnTo>
                            <a:lnTo>
                              <a:pt x="890386" y="1511031"/>
                            </a:lnTo>
                            <a:lnTo>
                              <a:pt x="843716" y="1512867"/>
                            </a:lnTo>
                            <a:lnTo>
                              <a:pt x="796498" y="1513945"/>
                            </a:lnTo>
                            <a:lnTo>
                              <a:pt x="748689" y="1514234"/>
                            </a:lnTo>
                            <a:lnTo>
                              <a:pt x="700247" y="1513707"/>
                            </a:lnTo>
                            <a:lnTo>
                              <a:pt x="651130" y="1512332"/>
                            </a:lnTo>
                            <a:lnTo>
                              <a:pt x="601294" y="1510081"/>
                            </a:lnTo>
                            <a:lnTo>
                              <a:pt x="550697" y="1506924"/>
                            </a:lnTo>
                            <a:lnTo>
                              <a:pt x="499297" y="1502832"/>
                            </a:lnTo>
                            <a:lnTo>
                              <a:pt x="447051" y="1497775"/>
                            </a:lnTo>
                            <a:lnTo>
                              <a:pt x="393916" y="1491723"/>
                            </a:lnTo>
                            <a:lnTo>
                              <a:pt x="339851" y="1484647"/>
                            </a:lnTo>
                            <a:lnTo>
                              <a:pt x="234372" y="1468941"/>
                            </a:lnTo>
                            <a:lnTo>
                              <a:pt x="185696" y="1459722"/>
                            </a:lnTo>
                            <a:lnTo>
                              <a:pt x="138586" y="1448840"/>
                            </a:lnTo>
                            <a:lnTo>
                              <a:pt x="92844" y="1436280"/>
                            </a:lnTo>
                            <a:lnTo>
                              <a:pt x="48270" y="1422022"/>
                            </a:lnTo>
                            <a:lnTo>
                              <a:pt x="4668" y="1406048"/>
                            </a:lnTo>
                            <a:lnTo>
                              <a:pt x="0" y="0"/>
                            </a:lnTo>
                            <a:lnTo>
                              <a:pt x="7562850" y="0"/>
                            </a:lnTo>
                            <a:close/>
                          </a:path>
                        </a:pathLst>
                      </a:custGeom>
                      <a:solidFill>
                        <a:srgbClr val="E4F1F6"/>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9D2E9B0" id="Graphic 126" o:spid="_x0000_s1026" style="position:absolute;margin-left:-63.85pt;margin-top:-35.25pt;width:598.1pt;height:119.2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7562850,1514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" path="m7562850,r,1347787l7494482,1364559r-44868,10047l7404511,1384011r-45316,8771l7313690,1400923r-45672,7517l7222201,1415338r-45939,6286l7130223,1427304r-46116,5077l7037936,1436864r-46203,3892l6945521,1444064r-46200,2729l6853157,1448949r-46107,1588l6761024,1451564r-45923,471l6669303,1451955r-45650,-625l6578173,1450166r-45287,-1697l6487815,1446243r-44833,-2747l6398409,1440231r-44290,-3775l6310135,1432175r-43657,-4780l6223172,1422121r-42933,-5763l6137702,1410112r-42120,-6722l6043062,1395958r-155643,-19856l5835064,1368921r-53149,-8152l5727637,1351234r-55740,-11331l5610043,1329540r-232684,-40694l4744816,1171542r-128550,-22228l4532424,1135803r-41539,-6333l4449520,1123432r-41249,-5734l4367079,1112279r-41193,-5094l4284631,1102426r-41374,-4415l4201704,1093950r-41792,-3695l4117824,1086933r-42444,-2936l4032521,1081454r-43334,-2137l3945321,1077593r-44458,-1299l3855754,1075429r-45820,-420l3763346,1075043r-47416,498l3667626,1076513r-49249,1457l3568122,1079920r-51319,2455l3464361,1085344r-53624,3493l3355872,1092863r-56165,4571l3242183,1102559r-58943,5689l3122821,1114510r-61956,6847l2997314,1128797r-65206,8044l2865190,1145498r-128346,17237l2678344,1171112r-57389,8771l2564637,1189018r-55292,9469l2455038,1208260r-53366,10049l2349206,1228603r-51610,10511l2246801,1249811r-50024,10854l2147482,1271647r-48608,11079l2050910,1293875r-47363,11187l1956742,1316258r-227130,55091l1685266,1381982r-44085,10435l1597314,1402626r-43691,9953l1510065,1422246r-43468,9351l1423177,1440604r-43414,8632l1336312,1457464r-43532,7794l1249127,1472590r-43819,6839l1161282,1485746r-44276,5766l1072438,1496696r-44904,4573l982252,1505203r-45701,3264l890386,1511031r-46670,1836l796498,1513945r-47809,289l700247,1513707r-49117,-1375l601294,1510081r-50597,-3157l499297,1502832r-52246,-5057l393916,1491723r-54065,-7076l234372,1468941r-48676,-9219l138586,1448840,92844,1436280,48270,1422022,4668,1406048,,,7562850,xe" fillcolor="#e4f1f6" stroked="f">
              <v:path arrowok="t"/>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0893" w14:textId="77777777" w:rsidR="007E44D4" w:rsidRDefault="007E44D4">
    <w:pPr>
      <w:pStyle w:val="Koptekst"/>
    </w:pPr>
    <w:r>
      <w:rPr>
        <w:b/>
        <w:noProof/>
      </w:rPr>
      <w:drawing>
        <wp:anchor distT="0" distB="0" distL="114300" distR="114300" simplePos="0" relativeHeight="251658254" behindDoc="1" locked="0" layoutInCell="1" allowOverlap="1" wp14:anchorId="4B5D834D" wp14:editId="5D82F378">
          <wp:simplePos x="0" y="0"/>
          <wp:positionH relativeFrom="margin">
            <wp:posOffset>-797668</wp:posOffset>
          </wp:positionH>
          <wp:positionV relativeFrom="margin">
            <wp:posOffset>-671371</wp:posOffset>
          </wp:positionV>
          <wp:extent cx="7607173" cy="3127248"/>
          <wp:effectExtent l="0" t="0" r="635" b="0"/>
          <wp:wrapNone/>
          <wp:docPr id="134446690" name="Afbeelding 238" descr="Afbeelding met maan, schermopname, natuur, creativite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46690" name="Afbeelding 238" descr="Afbeelding met maan, schermopname, natuur, creativiteit&#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07173" cy="3127248"/>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8251" behindDoc="0" locked="0" layoutInCell="1" allowOverlap="1" wp14:anchorId="03C31BEA" wp14:editId="6F1280E6">
              <wp:simplePos x="0" y="0"/>
              <wp:positionH relativeFrom="page">
                <wp:posOffset>5692140</wp:posOffset>
              </wp:positionH>
              <wp:positionV relativeFrom="page">
                <wp:posOffset>75565</wp:posOffset>
              </wp:positionV>
              <wp:extent cx="1771200" cy="1404620"/>
              <wp:effectExtent l="0" t="0" r="0" b="0"/>
              <wp:wrapSquare wrapText="bothSides"/>
              <wp:docPr id="105381595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200" cy="1404620"/>
                      </a:xfrm>
                      <a:prstGeom prst="rect">
                        <a:avLst/>
                      </a:prstGeom>
                      <a:noFill/>
                      <a:ln w="9525">
                        <a:noFill/>
                        <a:miter lim="800000"/>
                        <a:headEnd/>
                        <a:tailEnd/>
                      </a:ln>
                    </wps:spPr>
                    <wps:txbx>
                      <w:txbxContent>
                        <w:p w14:paraId="53D6289A" w14:textId="768A2260" w:rsidR="007E44D4" w:rsidRPr="00871A66" w:rsidRDefault="007E44D4" w:rsidP="00476652">
                          <w:pPr>
                            <w:pStyle w:val="Standaardwit"/>
                            <w:jc w:val="right"/>
                            <w:rPr>
                              <w:color w:val="4AABC6" w:themeColor="accent2"/>
                            </w:rPr>
                          </w:pPr>
                          <w:r w:rsidRPr="00871A66">
                            <w:rPr>
                              <w:color w:val="4AABC6" w:themeColor="accent2"/>
                            </w:rPr>
                            <w:t>Schoolgids 202</w:t>
                          </w:r>
                          <w:r w:rsidR="006F00C0">
                            <w:rPr>
                              <w:color w:val="4AABC6" w:themeColor="accent2"/>
                            </w:rPr>
                            <w:t>6</w:t>
                          </w:r>
                          <w:r w:rsidRPr="00871A66">
                            <w:rPr>
                              <w:color w:val="4AABC6" w:themeColor="accent2"/>
                            </w:rPr>
                            <w:t>/202</w:t>
                          </w:r>
                          <w:r w:rsidR="006F00C0">
                            <w:rPr>
                              <w:color w:val="4AABC6" w:themeColor="accent2"/>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C31BEA" id="_x0000_t202" coordsize="21600,21600" o:spt="202" path="m,l,21600r21600,l21600,xe">
              <v:stroke joinstyle="miter"/>
              <v:path gradientshapeok="t" o:connecttype="rect"/>
            </v:shapetype>
            <v:shape id="_x0000_s1036" type="#_x0000_t202" style="position:absolute;margin-left:448.2pt;margin-top:5.95pt;width:139.45pt;height:110.6pt;z-index:251658251;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" filled="f" stroked="f">
              <v:textbox style="mso-fit-shape-to-text:t">
                <w:txbxContent>
                  <w:p w14:paraId="53D6289A" w14:textId="768A2260" w:rsidR="007E44D4" w:rsidRPr="00871A66" w:rsidRDefault="007E44D4" w:rsidP="00476652">
                    <w:pPr>
                      <w:pStyle w:val="Standaardwit"/>
                      <w:jc w:val="right"/>
                      <w:rPr>
                        <w:color w:val="4AABC6" w:themeColor="accent2"/>
                      </w:rPr>
                    </w:pPr>
                    <w:r w:rsidRPr="00871A66">
                      <w:rPr>
                        <w:color w:val="4AABC6" w:themeColor="accent2"/>
                      </w:rPr>
                      <w:t>Schoolgids 202</w:t>
                    </w:r>
                    <w:r w:rsidR="006F00C0">
                      <w:rPr>
                        <w:color w:val="4AABC6" w:themeColor="accent2"/>
                      </w:rPr>
                      <w:t>6</w:t>
                    </w:r>
                    <w:r w:rsidRPr="00871A66">
                      <w:rPr>
                        <w:color w:val="4AABC6" w:themeColor="accent2"/>
                      </w:rPr>
                      <w:t>/202</w:t>
                    </w:r>
                    <w:r w:rsidR="006F00C0">
                      <w:rPr>
                        <w:color w:val="4AABC6" w:themeColor="accent2"/>
                      </w:rPr>
                      <w:t>7</w:t>
                    </w:r>
                  </w:p>
                </w:txbxContent>
              </v:textbox>
              <w10:wrap type="square"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DD30" w14:textId="56144BD1" w:rsidR="00851A4C" w:rsidRPr="00CA3B29" w:rsidRDefault="00851A4C" w:rsidP="00CA3B2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3918"/>
    <w:multiLevelType w:val="hybridMultilevel"/>
    <w:tmpl w:val="68001FC6"/>
    <w:lvl w:ilvl="0" w:tplc="2EA6E136">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5A351F5"/>
    <w:multiLevelType w:val="hybridMultilevel"/>
    <w:tmpl w:val="D1EE1C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601093E"/>
    <w:multiLevelType w:val="hybridMultilevel"/>
    <w:tmpl w:val="70F83760"/>
    <w:lvl w:ilvl="0" w:tplc="DEDC2F10">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1C024C6"/>
    <w:multiLevelType w:val="hybridMultilevel"/>
    <w:tmpl w:val="06BCB9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9616593"/>
    <w:multiLevelType w:val="multilevel"/>
    <w:tmpl w:val="32CAF20E"/>
    <w:lvl w:ilvl="0">
      <w:start w:val="1"/>
      <w:numFmt w:val="decimal"/>
      <w:pStyle w:val="Kop1"/>
      <w:lvlText w:val="%1."/>
      <w:lvlJc w:val="left"/>
      <w:pPr>
        <w:ind w:left="340" w:hanging="340"/>
      </w:pPr>
      <w:rPr>
        <w:rFonts w:hint="default"/>
      </w:rPr>
    </w:lvl>
    <w:lvl w:ilvl="1">
      <w:start w:val="1"/>
      <w:numFmt w:val="decimal"/>
      <w:pStyle w:val="Kop2"/>
      <w:lvlText w:val="%1.%2."/>
      <w:lvlJc w:val="left"/>
      <w:pPr>
        <w:ind w:left="340" w:hanging="34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4C374D7"/>
    <w:multiLevelType w:val="hybridMultilevel"/>
    <w:tmpl w:val="F40AC8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7BF7E48"/>
    <w:multiLevelType w:val="hybridMultilevel"/>
    <w:tmpl w:val="BB0655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7D05C0F"/>
    <w:multiLevelType w:val="hybridMultilevel"/>
    <w:tmpl w:val="D68072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05777DC"/>
    <w:multiLevelType w:val="hybridMultilevel"/>
    <w:tmpl w:val="FBEC38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48550274">
    <w:abstractNumId w:val="2"/>
  </w:num>
  <w:num w:numId="2" w16cid:durableId="157429407">
    <w:abstractNumId w:val="4"/>
  </w:num>
  <w:num w:numId="3" w16cid:durableId="1269780044">
    <w:abstractNumId w:val="8"/>
  </w:num>
  <w:num w:numId="4" w16cid:durableId="1968930779">
    <w:abstractNumId w:val="5"/>
  </w:num>
  <w:num w:numId="5" w16cid:durableId="898980256">
    <w:abstractNumId w:val="0"/>
  </w:num>
  <w:num w:numId="6" w16cid:durableId="1302878556">
    <w:abstractNumId w:val="6"/>
  </w:num>
  <w:num w:numId="7" w16cid:durableId="166987668">
    <w:abstractNumId w:val="7"/>
  </w:num>
  <w:num w:numId="8" w16cid:durableId="1200434964">
    <w:abstractNumId w:val="3"/>
  </w:num>
  <w:num w:numId="9" w16cid:durableId="718210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BF3"/>
    <w:rsid w:val="00005B57"/>
    <w:rsid w:val="00010626"/>
    <w:rsid w:val="000124B9"/>
    <w:rsid w:val="00014CB0"/>
    <w:rsid w:val="00014EB9"/>
    <w:rsid w:val="00016564"/>
    <w:rsid w:val="0001741E"/>
    <w:rsid w:val="000201EE"/>
    <w:rsid w:val="000234E4"/>
    <w:rsid w:val="00023C90"/>
    <w:rsid w:val="000253A7"/>
    <w:rsid w:val="00026C80"/>
    <w:rsid w:val="00027C9C"/>
    <w:rsid w:val="00034925"/>
    <w:rsid w:val="00034F26"/>
    <w:rsid w:val="00037558"/>
    <w:rsid w:val="00037D2E"/>
    <w:rsid w:val="000414F0"/>
    <w:rsid w:val="00042D2D"/>
    <w:rsid w:val="00043921"/>
    <w:rsid w:val="0004527E"/>
    <w:rsid w:val="00051CA8"/>
    <w:rsid w:val="00051CE6"/>
    <w:rsid w:val="00051F87"/>
    <w:rsid w:val="0005205C"/>
    <w:rsid w:val="00052719"/>
    <w:rsid w:val="00054D4A"/>
    <w:rsid w:val="00056B07"/>
    <w:rsid w:val="000578F1"/>
    <w:rsid w:val="0006152A"/>
    <w:rsid w:val="00067391"/>
    <w:rsid w:val="0007084C"/>
    <w:rsid w:val="000723AC"/>
    <w:rsid w:val="00075483"/>
    <w:rsid w:val="00082C96"/>
    <w:rsid w:val="00085FC6"/>
    <w:rsid w:val="00087881"/>
    <w:rsid w:val="00090363"/>
    <w:rsid w:val="000910EA"/>
    <w:rsid w:val="0009135B"/>
    <w:rsid w:val="00091703"/>
    <w:rsid w:val="000923C0"/>
    <w:rsid w:val="00092787"/>
    <w:rsid w:val="00093AA7"/>
    <w:rsid w:val="00093C39"/>
    <w:rsid w:val="00094BDA"/>
    <w:rsid w:val="00095645"/>
    <w:rsid w:val="000A1821"/>
    <w:rsid w:val="000A19F9"/>
    <w:rsid w:val="000A1D8D"/>
    <w:rsid w:val="000A2732"/>
    <w:rsid w:val="000A2CC1"/>
    <w:rsid w:val="000A5CF0"/>
    <w:rsid w:val="000B0490"/>
    <w:rsid w:val="000B179D"/>
    <w:rsid w:val="000B2A59"/>
    <w:rsid w:val="000C2846"/>
    <w:rsid w:val="000C338D"/>
    <w:rsid w:val="000C7999"/>
    <w:rsid w:val="000D1345"/>
    <w:rsid w:val="000D1826"/>
    <w:rsid w:val="000D2EBA"/>
    <w:rsid w:val="000D54F1"/>
    <w:rsid w:val="000E4EF4"/>
    <w:rsid w:val="000E590A"/>
    <w:rsid w:val="000F4AB7"/>
    <w:rsid w:val="0010123B"/>
    <w:rsid w:val="00111182"/>
    <w:rsid w:val="00112203"/>
    <w:rsid w:val="001206ED"/>
    <w:rsid w:val="001209E5"/>
    <w:rsid w:val="00120CF4"/>
    <w:rsid w:val="00122D6D"/>
    <w:rsid w:val="00123F1C"/>
    <w:rsid w:val="0012446E"/>
    <w:rsid w:val="00125918"/>
    <w:rsid w:val="0012659F"/>
    <w:rsid w:val="001345F5"/>
    <w:rsid w:val="00135B6C"/>
    <w:rsid w:val="001362CC"/>
    <w:rsid w:val="00136537"/>
    <w:rsid w:val="00140AE9"/>
    <w:rsid w:val="00143B82"/>
    <w:rsid w:val="00147916"/>
    <w:rsid w:val="001479BC"/>
    <w:rsid w:val="00147F2D"/>
    <w:rsid w:val="00153139"/>
    <w:rsid w:val="001547FF"/>
    <w:rsid w:val="00154A16"/>
    <w:rsid w:val="00162899"/>
    <w:rsid w:val="00162A47"/>
    <w:rsid w:val="00162E1C"/>
    <w:rsid w:val="00166B62"/>
    <w:rsid w:val="00170BD7"/>
    <w:rsid w:val="00171EC2"/>
    <w:rsid w:val="00172E08"/>
    <w:rsid w:val="00180F06"/>
    <w:rsid w:val="001838A3"/>
    <w:rsid w:val="001857BF"/>
    <w:rsid w:val="001870E0"/>
    <w:rsid w:val="00187A17"/>
    <w:rsid w:val="00190383"/>
    <w:rsid w:val="00195611"/>
    <w:rsid w:val="001960F5"/>
    <w:rsid w:val="00197709"/>
    <w:rsid w:val="001A0C7F"/>
    <w:rsid w:val="001A2A23"/>
    <w:rsid w:val="001B164B"/>
    <w:rsid w:val="001B17E4"/>
    <w:rsid w:val="001B420C"/>
    <w:rsid w:val="001B4818"/>
    <w:rsid w:val="001B4BB3"/>
    <w:rsid w:val="001C1FB6"/>
    <w:rsid w:val="001C4D75"/>
    <w:rsid w:val="001C6550"/>
    <w:rsid w:val="001E2C52"/>
    <w:rsid w:val="001F29E6"/>
    <w:rsid w:val="001F3E41"/>
    <w:rsid w:val="001F3EF8"/>
    <w:rsid w:val="001F4EBF"/>
    <w:rsid w:val="002018AC"/>
    <w:rsid w:val="00204243"/>
    <w:rsid w:val="00205012"/>
    <w:rsid w:val="00205C28"/>
    <w:rsid w:val="00205F5F"/>
    <w:rsid w:val="00210FDD"/>
    <w:rsid w:val="00211BFE"/>
    <w:rsid w:val="00212AC2"/>
    <w:rsid w:val="00213BE1"/>
    <w:rsid w:val="0021505E"/>
    <w:rsid w:val="00215963"/>
    <w:rsid w:val="00217770"/>
    <w:rsid w:val="00220758"/>
    <w:rsid w:val="00220911"/>
    <w:rsid w:val="002243FE"/>
    <w:rsid w:val="0023141E"/>
    <w:rsid w:val="00232DEA"/>
    <w:rsid w:val="0023480B"/>
    <w:rsid w:val="002363BA"/>
    <w:rsid w:val="00236CCA"/>
    <w:rsid w:val="00236D6D"/>
    <w:rsid w:val="00242753"/>
    <w:rsid w:val="00244668"/>
    <w:rsid w:val="0024517F"/>
    <w:rsid w:val="002508E3"/>
    <w:rsid w:val="002514C1"/>
    <w:rsid w:val="00252CB8"/>
    <w:rsid w:val="00252E05"/>
    <w:rsid w:val="0025462F"/>
    <w:rsid w:val="00257166"/>
    <w:rsid w:val="00257E3E"/>
    <w:rsid w:val="00260F26"/>
    <w:rsid w:val="002624BC"/>
    <w:rsid w:val="002625BB"/>
    <w:rsid w:val="00262F99"/>
    <w:rsid w:val="002635BF"/>
    <w:rsid w:val="00263E1E"/>
    <w:rsid w:val="002660CC"/>
    <w:rsid w:val="00266B23"/>
    <w:rsid w:val="00266F42"/>
    <w:rsid w:val="0026739D"/>
    <w:rsid w:val="002708D3"/>
    <w:rsid w:val="002745DA"/>
    <w:rsid w:val="0027605E"/>
    <w:rsid w:val="002761FE"/>
    <w:rsid w:val="00280AC1"/>
    <w:rsid w:val="00281942"/>
    <w:rsid w:val="00284203"/>
    <w:rsid w:val="00286993"/>
    <w:rsid w:val="00290D4F"/>
    <w:rsid w:val="0029335C"/>
    <w:rsid w:val="00293513"/>
    <w:rsid w:val="00294B20"/>
    <w:rsid w:val="002968A6"/>
    <w:rsid w:val="002975C4"/>
    <w:rsid w:val="00297611"/>
    <w:rsid w:val="002A1AC6"/>
    <w:rsid w:val="002A1FD9"/>
    <w:rsid w:val="002A5996"/>
    <w:rsid w:val="002A6DEB"/>
    <w:rsid w:val="002A7494"/>
    <w:rsid w:val="002B02F6"/>
    <w:rsid w:val="002B1FFA"/>
    <w:rsid w:val="002B2124"/>
    <w:rsid w:val="002B78B0"/>
    <w:rsid w:val="002C02C9"/>
    <w:rsid w:val="002C17CF"/>
    <w:rsid w:val="002C72FA"/>
    <w:rsid w:val="002D319D"/>
    <w:rsid w:val="002D5DF1"/>
    <w:rsid w:val="002E2C1D"/>
    <w:rsid w:val="002E2EE7"/>
    <w:rsid w:val="002E497A"/>
    <w:rsid w:val="002E4E90"/>
    <w:rsid w:val="002E7AF0"/>
    <w:rsid w:val="002F267F"/>
    <w:rsid w:val="002F3F4D"/>
    <w:rsid w:val="002F626A"/>
    <w:rsid w:val="002F6740"/>
    <w:rsid w:val="00301A4E"/>
    <w:rsid w:val="003067CC"/>
    <w:rsid w:val="003126DC"/>
    <w:rsid w:val="003129C2"/>
    <w:rsid w:val="0031433E"/>
    <w:rsid w:val="003158D7"/>
    <w:rsid w:val="00315AA6"/>
    <w:rsid w:val="00316C6C"/>
    <w:rsid w:val="00317F9C"/>
    <w:rsid w:val="003208C7"/>
    <w:rsid w:val="00320C30"/>
    <w:rsid w:val="00324225"/>
    <w:rsid w:val="003250CE"/>
    <w:rsid w:val="0032511E"/>
    <w:rsid w:val="00325874"/>
    <w:rsid w:val="00326A89"/>
    <w:rsid w:val="0032709C"/>
    <w:rsid w:val="00327C5F"/>
    <w:rsid w:val="00333F3C"/>
    <w:rsid w:val="003405F7"/>
    <w:rsid w:val="00340786"/>
    <w:rsid w:val="0034104E"/>
    <w:rsid w:val="003415DD"/>
    <w:rsid w:val="00341B2E"/>
    <w:rsid w:val="00341B43"/>
    <w:rsid w:val="00343745"/>
    <w:rsid w:val="00343D6D"/>
    <w:rsid w:val="00343EDC"/>
    <w:rsid w:val="00344A67"/>
    <w:rsid w:val="0034622D"/>
    <w:rsid w:val="00346823"/>
    <w:rsid w:val="003518A6"/>
    <w:rsid w:val="0035278A"/>
    <w:rsid w:val="0035405A"/>
    <w:rsid w:val="0035413B"/>
    <w:rsid w:val="00357312"/>
    <w:rsid w:val="00363FA8"/>
    <w:rsid w:val="003715DF"/>
    <w:rsid w:val="00372536"/>
    <w:rsid w:val="003739F7"/>
    <w:rsid w:val="00373B52"/>
    <w:rsid w:val="00376656"/>
    <w:rsid w:val="003772AE"/>
    <w:rsid w:val="0038066D"/>
    <w:rsid w:val="00384FF4"/>
    <w:rsid w:val="0038600F"/>
    <w:rsid w:val="00390228"/>
    <w:rsid w:val="003924F9"/>
    <w:rsid w:val="0039473F"/>
    <w:rsid w:val="003A1A86"/>
    <w:rsid w:val="003A55AE"/>
    <w:rsid w:val="003B1815"/>
    <w:rsid w:val="003B1F72"/>
    <w:rsid w:val="003B2616"/>
    <w:rsid w:val="003B3D07"/>
    <w:rsid w:val="003C228E"/>
    <w:rsid w:val="003C554E"/>
    <w:rsid w:val="003C642A"/>
    <w:rsid w:val="003C72CE"/>
    <w:rsid w:val="003D0305"/>
    <w:rsid w:val="003D4E98"/>
    <w:rsid w:val="003D5598"/>
    <w:rsid w:val="003D5B32"/>
    <w:rsid w:val="003E5923"/>
    <w:rsid w:val="003F3471"/>
    <w:rsid w:val="003F4848"/>
    <w:rsid w:val="003F5983"/>
    <w:rsid w:val="004013D9"/>
    <w:rsid w:val="004014DF"/>
    <w:rsid w:val="00403007"/>
    <w:rsid w:val="0040301A"/>
    <w:rsid w:val="0040754F"/>
    <w:rsid w:val="00407F1C"/>
    <w:rsid w:val="004129AB"/>
    <w:rsid w:val="00412D68"/>
    <w:rsid w:val="0041656A"/>
    <w:rsid w:val="004169AE"/>
    <w:rsid w:val="00420D29"/>
    <w:rsid w:val="0043362F"/>
    <w:rsid w:val="004400CE"/>
    <w:rsid w:val="0044023D"/>
    <w:rsid w:val="00445C31"/>
    <w:rsid w:val="00447C5C"/>
    <w:rsid w:val="0044F597"/>
    <w:rsid w:val="00452B35"/>
    <w:rsid w:val="00452C7C"/>
    <w:rsid w:val="004530B5"/>
    <w:rsid w:val="0045363B"/>
    <w:rsid w:val="00456965"/>
    <w:rsid w:val="00460051"/>
    <w:rsid w:val="00460E86"/>
    <w:rsid w:val="004619A5"/>
    <w:rsid w:val="00461D29"/>
    <w:rsid w:val="004640BE"/>
    <w:rsid w:val="00470C0E"/>
    <w:rsid w:val="004710DF"/>
    <w:rsid w:val="00476652"/>
    <w:rsid w:val="00476B05"/>
    <w:rsid w:val="0048041A"/>
    <w:rsid w:val="004834AB"/>
    <w:rsid w:val="004837E7"/>
    <w:rsid w:val="00486C8F"/>
    <w:rsid w:val="00492263"/>
    <w:rsid w:val="004928F2"/>
    <w:rsid w:val="00493836"/>
    <w:rsid w:val="0049440E"/>
    <w:rsid w:val="00496D8E"/>
    <w:rsid w:val="004A12D7"/>
    <w:rsid w:val="004A5313"/>
    <w:rsid w:val="004A5435"/>
    <w:rsid w:val="004A6336"/>
    <w:rsid w:val="004A68F3"/>
    <w:rsid w:val="004B0ACE"/>
    <w:rsid w:val="004B1419"/>
    <w:rsid w:val="004B1BF3"/>
    <w:rsid w:val="004B3BC6"/>
    <w:rsid w:val="004B4AF6"/>
    <w:rsid w:val="004B5573"/>
    <w:rsid w:val="004B6AF3"/>
    <w:rsid w:val="004B752D"/>
    <w:rsid w:val="004C0347"/>
    <w:rsid w:val="004C4C12"/>
    <w:rsid w:val="004C6D1C"/>
    <w:rsid w:val="004D49ED"/>
    <w:rsid w:val="004D690C"/>
    <w:rsid w:val="004D7011"/>
    <w:rsid w:val="004D7807"/>
    <w:rsid w:val="004DA9DD"/>
    <w:rsid w:val="004E45BE"/>
    <w:rsid w:val="004E4DD6"/>
    <w:rsid w:val="004F3971"/>
    <w:rsid w:val="004F5488"/>
    <w:rsid w:val="00503783"/>
    <w:rsid w:val="00505DB2"/>
    <w:rsid w:val="00506DBF"/>
    <w:rsid w:val="00506F60"/>
    <w:rsid w:val="00513AAF"/>
    <w:rsid w:val="00516BA2"/>
    <w:rsid w:val="0052292A"/>
    <w:rsid w:val="00526071"/>
    <w:rsid w:val="00531F67"/>
    <w:rsid w:val="00532C5F"/>
    <w:rsid w:val="00534605"/>
    <w:rsid w:val="005353E3"/>
    <w:rsid w:val="00535599"/>
    <w:rsid w:val="00536532"/>
    <w:rsid w:val="005376F1"/>
    <w:rsid w:val="00540D9F"/>
    <w:rsid w:val="005414E6"/>
    <w:rsid w:val="005464E6"/>
    <w:rsid w:val="00557881"/>
    <w:rsid w:val="005618AC"/>
    <w:rsid w:val="00562AD8"/>
    <w:rsid w:val="00565512"/>
    <w:rsid w:val="005663A7"/>
    <w:rsid w:val="00566CAD"/>
    <w:rsid w:val="00572DF7"/>
    <w:rsid w:val="005745D4"/>
    <w:rsid w:val="00574B95"/>
    <w:rsid w:val="00577B25"/>
    <w:rsid w:val="005811A9"/>
    <w:rsid w:val="0058154F"/>
    <w:rsid w:val="0058190F"/>
    <w:rsid w:val="00585A2F"/>
    <w:rsid w:val="00586A40"/>
    <w:rsid w:val="00587C67"/>
    <w:rsid w:val="005902D6"/>
    <w:rsid w:val="0059139A"/>
    <w:rsid w:val="00593491"/>
    <w:rsid w:val="00594522"/>
    <w:rsid w:val="00596295"/>
    <w:rsid w:val="00596BFA"/>
    <w:rsid w:val="00596CDB"/>
    <w:rsid w:val="005A0FD4"/>
    <w:rsid w:val="005A1C04"/>
    <w:rsid w:val="005A1F94"/>
    <w:rsid w:val="005A5040"/>
    <w:rsid w:val="005A5AC7"/>
    <w:rsid w:val="005A7DA2"/>
    <w:rsid w:val="005B276B"/>
    <w:rsid w:val="005B3715"/>
    <w:rsid w:val="005B3E57"/>
    <w:rsid w:val="005B419D"/>
    <w:rsid w:val="005B436D"/>
    <w:rsid w:val="005B5801"/>
    <w:rsid w:val="005C1545"/>
    <w:rsid w:val="005C208C"/>
    <w:rsid w:val="005C3869"/>
    <w:rsid w:val="005C45A1"/>
    <w:rsid w:val="005C47EF"/>
    <w:rsid w:val="005C4A91"/>
    <w:rsid w:val="005C6946"/>
    <w:rsid w:val="005C757D"/>
    <w:rsid w:val="005D0578"/>
    <w:rsid w:val="005D35E7"/>
    <w:rsid w:val="005D5833"/>
    <w:rsid w:val="005E0C47"/>
    <w:rsid w:val="005E2339"/>
    <w:rsid w:val="005F2702"/>
    <w:rsid w:val="005F3177"/>
    <w:rsid w:val="005F3316"/>
    <w:rsid w:val="005F4A5F"/>
    <w:rsid w:val="005F4BA8"/>
    <w:rsid w:val="00606314"/>
    <w:rsid w:val="00606478"/>
    <w:rsid w:val="006117B2"/>
    <w:rsid w:val="00613E12"/>
    <w:rsid w:val="0061569E"/>
    <w:rsid w:val="00615887"/>
    <w:rsid w:val="006165BB"/>
    <w:rsid w:val="00617B7E"/>
    <w:rsid w:val="006201A4"/>
    <w:rsid w:val="006204DE"/>
    <w:rsid w:val="006216CB"/>
    <w:rsid w:val="00622A79"/>
    <w:rsid w:val="0062319F"/>
    <w:rsid w:val="00624EAA"/>
    <w:rsid w:val="00625465"/>
    <w:rsid w:val="00625794"/>
    <w:rsid w:val="006267A7"/>
    <w:rsid w:val="00626CD4"/>
    <w:rsid w:val="00626FE7"/>
    <w:rsid w:val="00627440"/>
    <w:rsid w:val="006300C2"/>
    <w:rsid w:val="00631026"/>
    <w:rsid w:val="0063246D"/>
    <w:rsid w:val="0063275E"/>
    <w:rsid w:val="0063356A"/>
    <w:rsid w:val="00634B73"/>
    <w:rsid w:val="00636755"/>
    <w:rsid w:val="00641AF5"/>
    <w:rsid w:val="006451D6"/>
    <w:rsid w:val="0066153D"/>
    <w:rsid w:val="00662CDA"/>
    <w:rsid w:val="00662EC9"/>
    <w:rsid w:val="0066648E"/>
    <w:rsid w:val="00670C3C"/>
    <w:rsid w:val="006769BE"/>
    <w:rsid w:val="006827C3"/>
    <w:rsid w:val="006858A8"/>
    <w:rsid w:val="00687AE0"/>
    <w:rsid w:val="006912AD"/>
    <w:rsid w:val="0069200F"/>
    <w:rsid w:val="00692274"/>
    <w:rsid w:val="00693DC4"/>
    <w:rsid w:val="00695DBB"/>
    <w:rsid w:val="006A03F9"/>
    <w:rsid w:val="006A0821"/>
    <w:rsid w:val="006A0D8C"/>
    <w:rsid w:val="006A32A6"/>
    <w:rsid w:val="006A450A"/>
    <w:rsid w:val="006A4689"/>
    <w:rsid w:val="006A4969"/>
    <w:rsid w:val="006A6190"/>
    <w:rsid w:val="006A6417"/>
    <w:rsid w:val="006B09BB"/>
    <w:rsid w:val="006B2296"/>
    <w:rsid w:val="006B3761"/>
    <w:rsid w:val="006B5700"/>
    <w:rsid w:val="006B6051"/>
    <w:rsid w:val="006C0D6A"/>
    <w:rsid w:val="006C107D"/>
    <w:rsid w:val="006C1818"/>
    <w:rsid w:val="006C1A24"/>
    <w:rsid w:val="006C30EF"/>
    <w:rsid w:val="006C4187"/>
    <w:rsid w:val="006C5578"/>
    <w:rsid w:val="006C628E"/>
    <w:rsid w:val="006C660F"/>
    <w:rsid w:val="006D1F45"/>
    <w:rsid w:val="006D2538"/>
    <w:rsid w:val="006D25F2"/>
    <w:rsid w:val="006D28A3"/>
    <w:rsid w:val="006D521F"/>
    <w:rsid w:val="006E04BF"/>
    <w:rsid w:val="006E1E1D"/>
    <w:rsid w:val="006E581B"/>
    <w:rsid w:val="006E726E"/>
    <w:rsid w:val="006E7728"/>
    <w:rsid w:val="006F00C0"/>
    <w:rsid w:val="006F0D5E"/>
    <w:rsid w:val="006F1440"/>
    <w:rsid w:val="006F24F3"/>
    <w:rsid w:val="006F45C9"/>
    <w:rsid w:val="006F469C"/>
    <w:rsid w:val="006F606B"/>
    <w:rsid w:val="006F61E8"/>
    <w:rsid w:val="006F7C3D"/>
    <w:rsid w:val="007029AA"/>
    <w:rsid w:val="007035D6"/>
    <w:rsid w:val="00710FFC"/>
    <w:rsid w:val="00711A94"/>
    <w:rsid w:val="0071369F"/>
    <w:rsid w:val="00713C9D"/>
    <w:rsid w:val="00715151"/>
    <w:rsid w:val="00720DEC"/>
    <w:rsid w:val="00726FA0"/>
    <w:rsid w:val="00730A60"/>
    <w:rsid w:val="00735E03"/>
    <w:rsid w:val="0074065F"/>
    <w:rsid w:val="00743757"/>
    <w:rsid w:val="00744D34"/>
    <w:rsid w:val="0074555A"/>
    <w:rsid w:val="00747B59"/>
    <w:rsid w:val="00747CF1"/>
    <w:rsid w:val="00753CA8"/>
    <w:rsid w:val="00753EE0"/>
    <w:rsid w:val="00753F94"/>
    <w:rsid w:val="00754F1D"/>
    <w:rsid w:val="007569F7"/>
    <w:rsid w:val="00764E32"/>
    <w:rsid w:val="00766282"/>
    <w:rsid w:val="0076651E"/>
    <w:rsid w:val="00767B6D"/>
    <w:rsid w:val="00767FA3"/>
    <w:rsid w:val="0077160F"/>
    <w:rsid w:val="00772B92"/>
    <w:rsid w:val="0077388F"/>
    <w:rsid w:val="00775914"/>
    <w:rsid w:val="00777590"/>
    <w:rsid w:val="007805BD"/>
    <w:rsid w:val="00784393"/>
    <w:rsid w:val="00784412"/>
    <w:rsid w:val="00786F86"/>
    <w:rsid w:val="00791039"/>
    <w:rsid w:val="007913C3"/>
    <w:rsid w:val="007947C8"/>
    <w:rsid w:val="00794EBF"/>
    <w:rsid w:val="0079527A"/>
    <w:rsid w:val="00795AB5"/>
    <w:rsid w:val="007968AA"/>
    <w:rsid w:val="00796C45"/>
    <w:rsid w:val="007A0153"/>
    <w:rsid w:val="007A0F86"/>
    <w:rsid w:val="007A7963"/>
    <w:rsid w:val="007B1BD3"/>
    <w:rsid w:val="007B1E3A"/>
    <w:rsid w:val="007B2533"/>
    <w:rsid w:val="007B6E6F"/>
    <w:rsid w:val="007C1B7E"/>
    <w:rsid w:val="007C32AF"/>
    <w:rsid w:val="007C35C0"/>
    <w:rsid w:val="007C431E"/>
    <w:rsid w:val="007D051A"/>
    <w:rsid w:val="007D1FD9"/>
    <w:rsid w:val="007D32F0"/>
    <w:rsid w:val="007D3348"/>
    <w:rsid w:val="007D40A8"/>
    <w:rsid w:val="007D4818"/>
    <w:rsid w:val="007DA966"/>
    <w:rsid w:val="007E01EF"/>
    <w:rsid w:val="007E2D98"/>
    <w:rsid w:val="007E35A5"/>
    <w:rsid w:val="007E44D4"/>
    <w:rsid w:val="007E536B"/>
    <w:rsid w:val="007F0CAC"/>
    <w:rsid w:val="007F128C"/>
    <w:rsid w:val="007F287C"/>
    <w:rsid w:val="007F525F"/>
    <w:rsid w:val="007F6645"/>
    <w:rsid w:val="00802604"/>
    <w:rsid w:val="008076C0"/>
    <w:rsid w:val="008143EA"/>
    <w:rsid w:val="00815A74"/>
    <w:rsid w:val="00816B6C"/>
    <w:rsid w:val="008172D0"/>
    <w:rsid w:val="0082037A"/>
    <w:rsid w:val="00823695"/>
    <w:rsid w:val="008248DE"/>
    <w:rsid w:val="008335FE"/>
    <w:rsid w:val="00835891"/>
    <w:rsid w:val="008514B3"/>
    <w:rsid w:val="00851A4C"/>
    <w:rsid w:val="00853534"/>
    <w:rsid w:val="008539A8"/>
    <w:rsid w:val="00853DDC"/>
    <w:rsid w:val="00855962"/>
    <w:rsid w:val="00857047"/>
    <w:rsid w:val="00862047"/>
    <w:rsid w:val="00864422"/>
    <w:rsid w:val="008652C9"/>
    <w:rsid w:val="008660BF"/>
    <w:rsid w:val="00866BCE"/>
    <w:rsid w:val="00867BE8"/>
    <w:rsid w:val="00867CC5"/>
    <w:rsid w:val="0087103D"/>
    <w:rsid w:val="00871A66"/>
    <w:rsid w:val="008729DE"/>
    <w:rsid w:val="00872B14"/>
    <w:rsid w:val="0087594E"/>
    <w:rsid w:val="00876866"/>
    <w:rsid w:val="00877616"/>
    <w:rsid w:val="0088352B"/>
    <w:rsid w:val="008846E2"/>
    <w:rsid w:val="00886760"/>
    <w:rsid w:val="00887C5F"/>
    <w:rsid w:val="0089341A"/>
    <w:rsid w:val="00897A7D"/>
    <w:rsid w:val="008A0AAE"/>
    <w:rsid w:val="008A34F7"/>
    <w:rsid w:val="008A7528"/>
    <w:rsid w:val="008A77E0"/>
    <w:rsid w:val="008A7D5D"/>
    <w:rsid w:val="008B4735"/>
    <w:rsid w:val="008B68B3"/>
    <w:rsid w:val="008B7CDA"/>
    <w:rsid w:val="008C4E5D"/>
    <w:rsid w:val="008C5781"/>
    <w:rsid w:val="008C7BD2"/>
    <w:rsid w:val="008D3F1F"/>
    <w:rsid w:val="008E00C8"/>
    <w:rsid w:val="008E13AC"/>
    <w:rsid w:val="008E302B"/>
    <w:rsid w:val="008E681E"/>
    <w:rsid w:val="008E7F07"/>
    <w:rsid w:val="008F11FC"/>
    <w:rsid w:val="008F1528"/>
    <w:rsid w:val="008F1AF4"/>
    <w:rsid w:val="008F27AC"/>
    <w:rsid w:val="008F67B4"/>
    <w:rsid w:val="00902D33"/>
    <w:rsid w:val="00905DEC"/>
    <w:rsid w:val="00906A4D"/>
    <w:rsid w:val="00907A68"/>
    <w:rsid w:val="00911119"/>
    <w:rsid w:val="00916915"/>
    <w:rsid w:val="0092620F"/>
    <w:rsid w:val="00926EC9"/>
    <w:rsid w:val="0093300C"/>
    <w:rsid w:val="009409C2"/>
    <w:rsid w:val="00940A37"/>
    <w:rsid w:val="00941BC6"/>
    <w:rsid w:val="00943507"/>
    <w:rsid w:val="009453B2"/>
    <w:rsid w:val="00945C65"/>
    <w:rsid w:val="009460C7"/>
    <w:rsid w:val="0094670C"/>
    <w:rsid w:val="00946EB6"/>
    <w:rsid w:val="00947809"/>
    <w:rsid w:val="0095033B"/>
    <w:rsid w:val="00954434"/>
    <w:rsid w:val="009618E0"/>
    <w:rsid w:val="00963400"/>
    <w:rsid w:val="00963487"/>
    <w:rsid w:val="009636BB"/>
    <w:rsid w:val="00963B97"/>
    <w:rsid w:val="00963E53"/>
    <w:rsid w:val="00965C03"/>
    <w:rsid w:val="00966BD7"/>
    <w:rsid w:val="00970A0A"/>
    <w:rsid w:val="00971BBA"/>
    <w:rsid w:val="009769D2"/>
    <w:rsid w:val="00977D24"/>
    <w:rsid w:val="00981E3C"/>
    <w:rsid w:val="00985994"/>
    <w:rsid w:val="0098724D"/>
    <w:rsid w:val="009900E4"/>
    <w:rsid w:val="00990D45"/>
    <w:rsid w:val="009932C3"/>
    <w:rsid w:val="00994262"/>
    <w:rsid w:val="00995154"/>
    <w:rsid w:val="00995C73"/>
    <w:rsid w:val="009A56DA"/>
    <w:rsid w:val="009A6B91"/>
    <w:rsid w:val="009B524E"/>
    <w:rsid w:val="009B62BA"/>
    <w:rsid w:val="009C0118"/>
    <w:rsid w:val="009C1AAC"/>
    <w:rsid w:val="009C3185"/>
    <w:rsid w:val="009C4C0F"/>
    <w:rsid w:val="009C54EC"/>
    <w:rsid w:val="009D1041"/>
    <w:rsid w:val="009D1CB2"/>
    <w:rsid w:val="009D39B9"/>
    <w:rsid w:val="009D6494"/>
    <w:rsid w:val="009E07C8"/>
    <w:rsid w:val="009E0A77"/>
    <w:rsid w:val="009E65E0"/>
    <w:rsid w:val="009E75B4"/>
    <w:rsid w:val="009F4131"/>
    <w:rsid w:val="009F47F4"/>
    <w:rsid w:val="00A00234"/>
    <w:rsid w:val="00A021D4"/>
    <w:rsid w:val="00A04E53"/>
    <w:rsid w:val="00A12631"/>
    <w:rsid w:val="00A13EA1"/>
    <w:rsid w:val="00A20D3F"/>
    <w:rsid w:val="00A22C77"/>
    <w:rsid w:val="00A232B0"/>
    <w:rsid w:val="00A25890"/>
    <w:rsid w:val="00A25F36"/>
    <w:rsid w:val="00A30265"/>
    <w:rsid w:val="00A30D08"/>
    <w:rsid w:val="00A33AB6"/>
    <w:rsid w:val="00A36E9E"/>
    <w:rsid w:val="00A41972"/>
    <w:rsid w:val="00A42B49"/>
    <w:rsid w:val="00A44C07"/>
    <w:rsid w:val="00A44EA0"/>
    <w:rsid w:val="00A44F1A"/>
    <w:rsid w:val="00A4521F"/>
    <w:rsid w:val="00A459CA"/>
    <w:rsid w:val="00A5310B"/>
    <w:rsid w:val="00A53678"/>
    <w:rsid w:val="00A5555F"/>
    <w:rsid w:val="00A5628D"/>
    <w:rsid w:val="00A64C21"/>
    <w:rsid w:val="00A6631F"/>
    <w:rsid w:val="00A709BE"/>
    <w:rsid w:val="00A72C93"/>
    <w:rsid w:val="00A74EC4"/>
    <w:rsid w:val="00A86F79"/>
    <w:rsid w:val="00A87740"/>
    <w:rsid w:val="00A87A47"/>
    <w:rsid w:val="00A87ABE"/>
    <w:rsid w:val="00A87DB1"/>
    <w:rsid w:val="00A9147B"/>
    <w:rsid w:val="00A929E4"/>
    <w:rsid w:val="00A93918"/>
    <w:rsid w:val="00A96513"/>
    <w:rsid w:val="00AA1014"/>
    <w:rsid w:val="00AA4759"/>
    <w:rsid w:val="00AA592A"/>
    <w:rsid w:val="00AA663A"/>
    <w:rsid w:val="00AA754D"/>
    <w:rsid w:val="00AB0A06"/>
    <w:rsid w:val="00AB10B5"/>
    <w:rsid w:val="00AB20B9"/>
    <w:rsid w:val="00AB56E7"/>
    <w:rsid w:val="00AB57AD"/>
    <w:rsid w:val="00AB6314"/>
    <w:rsid w:val="00AC2813"/>
    <w:rsid w:val="00AC46BB"/>
    <w:rsid w:val="00AD1B25"/>
    <w:rsid w:val="00AD3672"/>
    <w:rsid w:val="00AD3E53"/>
    <w:rsid w:val="00AD4411"/>
    <w:rsid w:val="00AD7888"/>
    <w:rsid w:val="00AE0F4C"/>
    <w:rsid w:val="00AE1648"/>
    <w:rsid w:val="00AE16C7"/>
    <w:rsid w:val="00AE19F7"/>
    <w:rsid w:val="00AF023C"/>
    <w:rsid w:val="00AF07E5"/>
    <w:rsid w:val="00AF4F94"/>
    <w:rsid w:val="00B002D4"/>
    <w:rsid w:val="00B00411"/>
    <w:rsid w:val="00B006F9"/>
    <w:rsid w:val="00B02A38"/>
    <w:rsid w:val="00B04410"/>
    <w:rsid w:val="00B04D87"/>
    <w:rsid w:val="00B050E7"/>
    <w:rsid w:val="00B059DB"/>
    <w:rsid w:val="00B06E7B"/>
    <w:rsid w:val="00B11538"/>
    <w:rsid w:val="00B1187B"/>
    <w:rsid w:val="00B1282C"/>
    <w:rsid w:val="00B12ADA"/>
    <w:rsid w:val="00B13402"/>
    <w:rsid w:val="00B177B1"/>
    <w:rsid w:val="00B244E7"/>
    <w:rsid w:val="00B27788"/>
    <w:rsid w:val="00B3310D"/>
    <w:rsid w:val="00B33A9F"/>
    <w:rsid w:val="00B34E14"/>
    <w:rsid w:val="00B34FBF"/>
    <w:rsid w:val="00B370AE"/>
    <w:rsid w:val="00B37F78"/>
    <w:rsid w:val="00B409D7"/>
    <w:rsid w:val="00B40BD3"/>
    <w:rsid w:val="00B43A60"/>
    <w:rsid w:val="00B44E06"/>
    <w:rsid w:val="00B45C9C"/>
    <w:rsid w:val="00B567AD"/>
    <w:rsid w:val="00B6024A"/>
    <w:rsid w:val="00B618C5"/>
    <w:rsid w:val="00B66800"/>
    <w:rsid w:val="00B74EB6"/>
    <w:rsid w:val="00B75046"/>
    <w:rsid w:val="00B76365"/>
    <w:rsid w:val="00B82D8A"/>
    <w:rsid w:val="00B83229"/>
    <w:rsid w:val="00B862D5"/>
    <w:rsid w:val="00B86372"/>
    <w:rsid w:val="00B86487"/>
    <w:rsid w:val="00B87038"/>
    <w:rsid w:val="00B9014D"/>
    <w:rsid w:val="00B91F3F"/>
    <w:rsid w:val="00B922B3"/>
    <w:rsid w:val="00B97721"/>
    <w:rsid w:val="00BA0057"/>
    <w:rsid w:val="00BA10D3"/>
    <w:rsid w:val="00BA1467"/>
    <w:rsid w:val="00BA1970"/>
    <w:rsid w:val="00BA229B"/>
    <w:rsid w:val="00BA587B"/>
    <w:rsid w:val="00BB0788"/>
    <w:rsid w:val="00BB357A"/>
    <w:rsid w:val="00BB3782"/>
    <w:rsid w:val="00BB5C69"/>
    <w:rsid w:val="00BC4F4D"/>
    <w:rsid w:val="00BC5BF3"/>
    <w:rsid w:val="00BC68CC"/>
    <w:rsid w:val="00BC6F3E"/>
    <w:rsid w:val="00BD3BD8"/>
    <w:rsid w:val="00BD75F4"/>
    <w:rsid w:val="00BD7816"/>
    <w:rsid w:val="00BE1D54"/>
    <w:rsid w:val="00BE2605"/>
    <w:rsid w:val="00BE4F48"/>
    <w:rsid w:val="00BE7E53"/>
    <w:rsid w:val="00BF3088"/>
    <w:rsid w:val="00BF5A2C"/>
    <w:rsid w:val="00C00DBE"/>
    <w:rsid w:val="00C00ED0"/>
    <w:rsid w:val="00C03096"/>
    <w:rsid w:val="00C03A29"/>
    <w:rsid w:val="00C07B8D"/>
    <w:rsid w:val="00C07E98"/>
    <w:rsid w:val="00C101C9"/>
    <w:rsid w:val="00C10E45"/>
    <w:rsid w:val="00C15F21"/>
    <w:rsid w:val="00C160B1"/>
    <w:rsid w:val="00C17908"/>
    <w:rsid w:val="00C22DD5"/>
    <w:rsid w:val="00C23831"/>
    <w:rsid w:val="00C271C3"/>
    <w:rsid w:val="00C279F9"/>
    <w:rsid w:val="00C319B5"/>
    <w:rsid w:val="00C3612C"/>
    <w:rsid w:val="00C363DA"/>
    <w:rsid w:val="00C36669"/>
    <w:rsid w:val="00C36E4C"/>
    <w:rsid w:val="00C409E8"/>
    <w:rsid w:val="00C42418"/>
    <w:rsid w:val="00C43016"/>
    <w:rsid w:val="00C442DD"/>
    <w:rsid w:val="00C44603"/>
    <w:rsid w:val="00C4520B"/>
    <w:rsid w:val="00C471AB"/>
    <w:rsid w:val="00C47AB7"/>
    <w:rsid w:val="00C5000D"/>
    <w:rsid w:val="00C51E5F"/>
    <w:rsid w:val="00C53095"/>
    <w:rsid w:val="00C5334A"/>
    <w:rsid w:val="00C5416E"/>
    <w:rsid w:val="00C56B34"/>
    <w:rsid w:val="00C56D2A"/>
    <w:rsid w:val="00C60D7E"/>
    <w:rsid w:val="00C61630"/>
    <w:rsid w:val="00C634AB"/>
    <w:rsid w:val="00C634FB"/>
    <w:rsid w:val="00C66869"/>
    <w:rsid w:val="00C73353"/>
    <w:rsid w:val="00C756D8"/>
    <w:rsid w:val="00C76AA4"/>
    <w:rsid w:val="00C835D4"/>
    <w:rsid w:val="00C84246"/>
    <w:rsid w:val="00C85675"/>
    <w:rsid w:val="00C86FD3"/>
    <w:rsid w:val="00C90953"/>
    <w:rsid w:val="00C90B77"/>
    <w:rsid w:val="00C941A0"/>
    <w:rsid w:val="00C94DE5"/>
    <w:rsid w:val="00C97D0E"/>
    <w:rsid w:val="00CA1540"/>
    <w:rsid w:val="00CA2A2F"/>
    <w:rsid w:val="00CA3B29"/>
    <w:rsid w:val="00CA5264"/>
    <w:rsid w:val="00CA7BDF"/>
    <w:rsid w:val="00CB10C9"/>
    <w:rsid w:val="00CB2227"/>
    <w:rsid w:val="00CB3123"/>
    <w:rsid w:val="00CB7202"/>
    <w:rsid w:val="00CC3849"/>
    <w:rsid w:val="00CC58C1"/>
    <w:rsid w:val="00CD16F8"/>
    <w:rsid w:val="00CD1871"/>
    <w:rsid w:val="00CD3CFA"/>
    <w:rsid w:val="00CD446B"/>
    <w:rsid w:val="00CD465E"/>
    <w:rsid w:val="00CD78AD"/>
    <w:rsid w:val="00CE20A3"/>
    <w:rsid w:val="00CE224A"/>
    <w:rsid w:val="00CE22CB"/>
    <w:rsid w:val="00CE3420"/>
    <w:rsid w:val="00CE500F"/>
    <w:rsid w:val="00CE66B4"/>
    <w:rsid w:val="00CE713B"/>
    <w:rsid w:val="00CF0FDA"/>
    <w:rsid w:val="00CF1AEA"/>
    <w:rsid w:val="00CF2F70"/>
    <w:rsid w:val="00CF5CF1"/>
    <w:rsid w:val="00D018E5"/>
    <w:rsid w:val="00D0385F"/>
    <w:rsid w:val="00D0615D"/>
    <w:rsid w:val="00D06E15"/>
    <w:rsid w:val="00D11885"/>
    <w:rsid w:val="00D11B11"/>
    <w:rsid w:val="00D127CC"/>
    <w:rsid w:val="00D151AA"/>
    <w:rsid w:val="00D16659"/>
    <w:rsid w:val="00D21FEC"/>
    <w:rsid w:val="00D22CF1"/>
    <w:rsid w:val="00D26D59"/>
    <w:rsid w:val="00D27497"/>
    <w:rsid w:val="00D30D14"/>
    <w:rsid w:val="00D32008"/>
    <w:rsid w:val="00D3555A"/>
    <w:rsid w:val="00D379C2"/>
    <w:rsid w:val="00D4261E"/>
    <w:rsid w:val="00D43ACE"/>
    <w:rsid w:val="00D44217"/>
    <w:rsid w:val="00D45D06"/>
    <w:rsid w:val="00D52135"/>
    <w:rsid w:val="00D5688C"/>
    <w:rsid w:val="00D67464"/>
    <w:rsid w:val="00D70445"/>
    <w:rsid w:val="00D70BF8"/>
    <w:rsid w:val="00D714A7"/>
    <w:rsid w:val="00D71721"/>
    <w:rsid w:val="00D7425E"/>
    <w:rsid w:val="00D80E1D"/>
    <w:rsid w:val="00D85BB7"/>
    <w:rsid w:val="00D87299"/>
    <w:rsid w:val="00D9461D"/>
    <w:rsid w:val="00D95C95"/>
    <w:rsid w:val="00DA092F"/>
    <w:rsid w:val="00DA2714"/>
    <w:rsid w:val="00DA314E"/>
    <w:rsid w:val="00DA391D"/>
    <w:rsid w:val="00DA666F"/>
    <w:rsid w:val="00DA69A7"/>
    <w:rsid w:val="00DA7282"/>
    <w:rsid w:val="00DA75E5"/>
    <w:rsid w:val="00DB135A"/>
    <w:rsid w:val="00DB1414"/>
    <w:rsid w:val="00DB2203"/>
    <w:rsid w:val="00DB7218"/>
    <w:rsid w:val="00DC2029"/>
    <w:rsid w:val="00DC2840"/>
    <w:rsid w:val="00DC4DE1"/>
    <w:rsid w:val="00DC4F89"/>
    <w:rsid w:val="00DC5321"/>
    <w:rsid w:val="00DC67B3"/>
    <w:rsid w:val="00DC69C1"/>
    <w:rsid w:val="00DD2BF4"/>
    <w:rsid w:val="00DD3D7E"/>
    <w:rsid w:val="00DE1E7B"/>
    <w:rsid w:val="00DE21FF"/>
    <w:rsid w:val="00DE3B88"/>
    <w:rsid w:val="00DE3C22"/>
    <w:rsid w:val="00DE3FFE"/>
    <w:rsid w:val="00DF1913"/>
    <w:rsid w:val="00DF1CE0"/>
    <w:rsid w:val="00DF28EB"/>
    <w:rsid w:val="00DF381B"/>
    <w:rsid w:val="00DF4D38"/>
    <w:rsid w:val="00DF55DD"/>
    <w:rsid w:val="00DF63A0"/>
    <w:rsid w:val="00DF6678"/>
    <w:rsid w:val="00DF66B0"/>
    <w:rsid w:val="00E00D31"/>
    <w:rsid w:val="00E13577"/>
    <w:rsid w:val="00E21AC5"/>
    <w:rsid w:val="00E22D83"/>
    <w:rsid w:val="00E24EF4"/>
    <w:rsid w:val="00E26750"/>
    <w:rsid w:val="00E26C5A"/>
    <w:rsid w:val="00E27DC0"/>
    <w:rsid w:val="00E3027A"/>
    <w:rsid w:val="00E3153B"/>
    <w:rsid w:val="00E31CCA"/>
    <w:rsid w:val="00E32164"/>
    <w:rsid w:val="00E32E09"/>
    <w:rsid w:val="00E42DFE"/>
    <w:rsid w:val="00E44F04"/>
    <w:rsid w:val="00E453D3"/>
    <w:rsid w:val="00E45630"/>
    <w:rsid w:val="00E54EE1"/>
    <w:rsid w:val="00E54FD2"/>
    <w:rsid w:val="00E569D7"/>
    <w:rsid w:val="00E600E9"/>
    <w:rsid w:val="00E62B52"/>
    <w:rsid w:val="00E642F5"/>
    <w:rsid w:val="00E65BFF"/>
    <w:rsid w:val="00E6680A"/>
    <w:rsid w:val="00E67080"/>
    <w:rsid w:val="00E677BB"/>
    <w:rsid w:val="00E67D1C"/>
    <w:rsid w:val="00E717B9"/>
    <w:rsid w:val="00E71F5F"/>
    <w:rsid w:val="00E7247E"/>
    <w:rsid w:val="00E73CEE"/>
    <w:rsid w:val="00E743D4"/>
    <w:rsid w:val="00E75E2B"/>
    <w:rsid w:val="00E76169"/>
    <w:rsid w:val="00E7621F"/>
    <w:rsid w:val="00E76AAC"/>
    <w:rsid w:val="00E7736A"/>
    <w:rsid w:val="00E8166D"/>
    <w:rsid w:val="00E81C1F"/>
    <w:rsid w:val="00E842FC"/>
    <w:rsid w:val="00E846BE"/>
    <w:rsid w:val="00E85C7E"/>
    <w:rsid w:val="00E86B79"/>
    <w:rsid w:val="00E95A0E"/>
    <w:rsid w:val="00E976B5"/>
    <w:rsid w:val="00EA0F55"/>
    <w:rsid w:val="00EA37EA"/>
    <w:rsid w:val="00EA41B2"/>
    <w:rsid w:val="00EA4C31"/>
    <w:rsid w:val="00EB0402"/>
    <w:rsid w:val="00EB0CEA"/>
    <w:rsid w:val="00EB3306"/>
    <w:rsid w:val="00EB7574"/>
    <w:rsid w:val="00EB7581"/>
    <w:rsid w:val="00EC07DB"/>
    <w:rsid w:val="00EC2224"/>
    <w:rsid w:val="00EC5350"/>
    <w:rsid w:val="00EC7D58"/>
    <w:rsid w:val="00ED2293"/>
    <w:rsid w:val="00ED2826"/>
    <w:rsid w:val="00ED3151"/>
    <w:rsid w:val="00ED3A0A"/>
    <w:rsid w:val="00EE0DB6"/>
    <w:rsid w:val="00EE5B49"/>
    <w:rsid w:val="00EE79AC"/>
    <w:rsid w:val="00EE7C0C"/>
    <w:rsid w:val="00EE7C8E"/>
    <w:rsid w:val="00EE7C9A"/>
    <w:rsid w:val="00EF1B7A"/>
    <w:rsid w:val="00EF7806"/>
    <w:rsid w:val="00F0045C"/>
    <w:rsid w:val="00F00F94"/>
    <w:rsid w:val="00F02DCE"/>
    <w:rsid w:val="00F05D0E"/>
    <w:rsid w:val="00F11120"/>
    <w:rsid w:val="00F116E2"/>
    <w:rsid w:val="00F138CE"/>
    <w:rsid w:val="00F1497D"/>
    <w:rsid w:val="00F1786D"/>
    <w:rsid w:val="00F179C3"/>
    <w:rsid w:val="00F217DE"/>
    <w:rsid w:val="00F23824"/>
    <w:rsid w:val="00F2679C"/>
    <w:rsid w:val="00F2741B"/>
    <w:rsid w:val="00F3243C"/>
    <w:rsid w:val="00F32BD3"/>
    <w:rsid w:val="00F41A1A"/>
    <w:rsid w:val="00F42511"/>
    <w:rsid w:val="00F42F5D"/>
    <w:rsid w:val="00F4301A"/>
    <w:rsid w:val="00F46D4B"/>
    <w:rsid w:val="00F47C50"/>
    <w:rsid w:val="00F51BED"/>
    <w:rsid w:val="00F52838"/>
    <w:rsid w:val="00F52C84"/>
    <w:rsid w:val="00F52DFF"/>
    <w:rsid w:val="00F5362C"/>
    <w:rsid w:val="00F5768E"/>
    <w:rsid w:val="00F6745B"/>
    <w:rsid w:val="00F706BB"/>
    <w:rsid w:val="00F74A60"/>
    <w:rsid w:val="00F77F51"/>
    <w:rsid w:val="00F86008"/>
    <w:rsid w:val="00F9047D"/>
    <w:rsid w:val="00F91AFB"/>
    <w:rsid w:val="00F92C50"/>
    <w:rsid w:val="00F972FB"/>
    <w:rsid w:val="00FA18DB"/>
    <w:rsid w:val="00FA20A4"/>
    <w:rsid w:val="00FA2329"/>
    <w:rsid w:val="00FA24D5"/>
    <w:rsid w:val="00FA3204"/>
    <w:rsid w:val="00FB062F"/>
    <w:rsid w:val="00FB0CB3"/>
    <w:rsid w:val="00FB385F"/>
    <w:rsid w:val="00FB5877"/>
    <w:rsid w:val="00FB5D93"/>
    <w:rsid w:val="00FB618C"/>
    <w:rsid w:val="00FC036F"/>
    <w:rsid w:val="00FC537B"/>
    <w:rsid w:val="00FD15CC"/>
    <w:rsid w:val="00FD24C3"/>
    <w:rsid w:val="00FD3CB9"/>
    <w:rsid w:val="00FE3786"/>
    <w:rsid w:val="00FE41C3"/>
    <w:rsid w:val="00FE599E"/>
    <w:rsid w:val="00FE6BAB"/>
    <w:rsid w:val="00FF7A13"/>
    <w:rsid w:val="023942A1"/>
    <w:rsid w:val="0257D71B"/>
    <w:rsid w:val="0276BC5D"/>
    <w:rsid w:val="0277F483"/>
    <w:rsid w:val="02874F68"/>
    <w:rsid w:val="02A460A0"/>
    <w:rsid w:val="02C98242"/>
    <w:rsid w:val="02D42113"/>
    <w:rsid w:val="036E6BD3"/>
    <w:rsid w:val="03D871BA"/>
    <w:rsid w:val="043C32E2"/>
    <w:rsid w:val="04AACE55"/>
    <w:rsid w:val="053BC675"/>
    <w:rsid w:val="057C8AE5"/>
    <w:rsid w:val="067F1C4A"/>
    <w:rsid w:val="06A27147"/>
    <w:rsid w:val="0705D8C2"/>
    <w:rsid w:val="070B5AA6"/>
    <w:rsid w:val="07205C16"/>
    <w:rsid w:val="07EB6037"/>
    <w:rsid w:val="082FEA07"/>
    <w:rsid w:val="08747760"/>
    <w:rsid w:val="08811CC7"/>
    <w:rsid w:val="0885F85C"/>
    <w:rsid w:val="08A64660"/>
    <w:rsid w:val="08D8DBBC"/>
    <w:rsid w:val="09A90D9E"/>
    <w:rsid w:val="0A7AFAEF"/>
    <w:rsid w:val="0A8C36F2"/>
    <w:rsid w:val="0A9FAC8F"/>
    <w:rsid w:val="0AB115C4"/>
    <w:rsid w:val="0AB95C51"/>
    <w:rsid w:val="0B3B1947"/>
    <w:rsid w:val="0B9B444F"/>
    <w:rsid w:val="0BDEFBE0"/>
    <w:rsid w:val="0C3F169A"/>
    <w:rsid w:val="0CDB73F0"/>
    <w:rsid w:val="0CDC44D4"/>
    <w:rsid w:val="0E1001AC"/>
    <w:rsid w:val="0E2DA041"/>
    <w:rsid w:val="0F35CA5C"/>
    <w:rsid w:val="0F4F590A"/>
    <w:rsid w:val="0F5E3937"/>
    <w:rsid w:val="0FF5C9FE"/>
    <w:rsid w:val="10A7297D"/>
    <w:rsid w:val="10D0DE6F"/>
    <w:rsid w:val="12DAFBB4"/>
    <w:rsid w:val="13155D82"/>
    <w:rsid w:val="131AFC09"/>
    <w:rsid w:val="1341D69A"/>
    <w:rsid w:val="13D3FCB7"/>
    <w:rsid w:val="14386C01"/>
    <w:rsid w:val="14FC5203"/>
    <w:rsid w:val="15428C40"/>
    <w:rsid w:val="159EBDAE"/>
    <w:rsid w:val="165876FE"/>
    <w:rsid w:val="16FB7FEF"/>
    <w:rsid w:val="17909DFB"/>
    <w:rsid w:val="17FE24FD"/>
    <w:rsid w:val="183289D0"/>
    <w:rsid w:val="18470413"/>
    <w:rsid w:val="185B8A00"/>
    <w:rsid w:val="186B0B55"/>
    <w:rsid w:val="187C4CA0"/>
    <w:rsid w:val="18AF77A3"/>
    <w:rsid w:val="1953AE96"/>
    <w:rsid w:val="199185BE"/>
    <w:rsid w:val="1A0583DA"/>
    <w:rsid w:val="1A4999E0"/>
    <w:rsid w:val="1A8F74B5"/>
    <w:rsid w:val="1A9ED3FB"/>
    <w:rsid w:val="1AAA908C"/>
    <w:rsid w:val="1B6FF935"/>
    <w:rsid w:val="1C3E7C12"/>
    <w:rsid w:val="1C916B16"/>
    <w:rsid w:val="1D339910"/>
    <w:rsid w:val="1D38D85D"/>
    <w:rsid w:val="1DB8BE4C"/>
    <w:rsid w:val="1F09D42A"/>
    <w:rsid w:val="1F472923"/>
    <w:rsid w:val="1F4862D6"/>
    <w:rsid w:val="1F5E661E"/>
    <w:rsid w:val="1FE6AC75"/>
    <w:rsid w:val="20BC75EF"/>
    <w:rsid w:val="215CF880"/>
    <w:rsid w:val="224F2F05"/>
    <w:rsid w:val="2367BE56"/>
    <w:rsid w:val="23A207D0"/>
    <w:rsid w:val="23CACA36"/>
    <w:rsid w:val="23E11904"/>
    <w:rsid w:val="2444CC7C"/>
    <w:rsid w:val="244A2181"/>
    <w:rsid w:val="247A512B"/>
    <w:rsid w:val="26EFA52E"/>
    <w:rsid w:val="274AA9B0"/>
    <w:rsid w:val="28643A02"/>
    <w:rsid w:val="2866610A"/>
    <w:rsid w:val="2891DC0B"/>
    <w:rsid w:val="28A7B827"/>
    <w:rsid w:val="29017E81"/>
    <w:rsid w:val="2B8C5F8B"/>
    <w:rsid w:val="2C499CE2"/>
    <w:rsid w:val="2DD23B65"/>
    <w:rsid w:val="2E2AEEA1"/>
    <w:rsid w:val="2E63EE8E"/>
    <w:rsid w:val="2F6E4BAA"/>
    <w:rsid w:val="2F87D34D"/>
    <w:rsid w:val="2FE580C9"/>
    <w:rsid w:val="2FF2972C"/>
    <w:rsid w:val="3033791F"/>
    <w:rsid w:val="30831809"/>
    <w:rsid w:val="30978385"/>
    <w:rsid w:val="30E2D1D8"/>
    <w:rsid w:val="30F95AF0"/>
    <w:rsid w:val="312EC6BD"/>
    <w:rsid w:val="32A62EFF"/>
    <w:rsid w:val="32DF3F29"/>
    <w:rsid w:val="33BBEB6E"/>
    <w:rsid w:val="342953A7"/>
    <w:rsid w:val="361DA4D8"/>
    <w:rsid w:val="36556D0A"/>
    <w:rsid w:val="366156EB"/>
    <w:rsid w:val="369468B7"/>
    <w:rsid w:val="375651D2"/>
    <w:rsid w:val="37EC5E3F"/>
    <w:rsid w:val="3828A04A"/>
    <w:rsid w:val="3880D284"/>
    <w:rsid w:val="389BB92F"/>
    <w:rsid w:val="3B0D2E82"/>
    <w:rsid w:val="3D3D8401"/>
    <w:rsid w:val="3D81D386"/>
    <w:rsid w:val="3D8A3EC3"/>
    <w:rsid w:val="3DAC27EF"/>
    <w:rsid w:val="3DC21EC6"/>
    <w:rsid w:val="3DD7D385"/>
    <w:rsid w:val="3DFE61A1"/>
    <w:rsid w:val="3E65D062"/>
    <w:rsid w:val="3F221A27"/>
    <w:rsid w:val="3F2AAF11"/>
    <w:rsid w:val="3F6FB202"/>
    <w:rsid w:val="401D6EB6"/>
    <w:rsid w:val="406A27A1"/>
    <w:rsid w:val="4096B671"/>
    <w:rsid w:val="410B81CE"/>
    <w:rsid w:val="42FB1822"/>
    <w:rsid w:val="42FC05A4"/>
    <w:rsid w:val="4399F757"/>
    <w:rsid w:val="449E9FD0"/>
    <w:rsid w:val="452CAD14"/>
    <w:rsid w:val="45DC8C49"/>
    <w:rsid w:val="46704E94"/>
    <w:rsid w:val="46B7803F"/>
    <w:rsid w:val="46BE1B28"/>
    <w:rsid w:val="47663AF1"/>
    <w:rsid w:val="477BA361"/>
    <w:rsid w:val="48F0455F"/>
    <w:rsid w:val="4946BA57"/>
    <w:rsid w:val="495AA533"/>
    <w:rsid w:val="49658347"/>
    <w:rsid w:val="497E4950"/>
    <w:rsid w:val="49AB3240"/>
    <w:rsid w:val="49FBB2DB"/>
    <w:rsid w:val="4A24C7C1"/>
    <w:rsid w:val="4A25DF95"/>
    <w:rsid w:val="4A31976C"/>
    <w:rsid w:val="4AD2C408"/>
    <w:rsid w:val="4B0D54C9"/>
    <w:rsid w:val="4B562578"/>
    <w:rsid w:val="4B824FE0"/>
    <w:rsid w:val="4BAD47A4"/>
    <w:rsid w:val="4C0C8AA7"/>
    <w:rsid w:val="4CA773CC"/>
    <w:rsid w:val="4CDE120B"/>
    <w:rsid w:val="4CEB3A6A"/>
    <w:rsid w:val="4D7C18D7"/>
    <w:rsid w:val="4E142AB0"/>
    <w:rsid w:val="4E2E643B"/>
    <w:rsid w:val="4EC3B1B4"/>
    <w:rsid w:val="4ED3AF89"/>
    <w:rsid w:val="4F910951"/>
    <w:rsid w:val="4FADD953"/>
    <w:rsid w:val="4FC60871"/>
    <w:rsid w:val="4FF8443F"/>
    <w:rsid w:val="500CDC2A"/>
    <w:rsid w:val="503C3350"/>
    <w:rsid w:val="50B486B3"/>
    <w:rsid w:val="50E4D66C"/>
    <w:rsid w:val="513B7E66"/>
    <w:rsid w:val="514FC0F7"/>
    <w:rsid w:val="527BEF8B"/>
    <w:rsid w:val="5398D3A8"/>
    <w:rsid w:val="53CD93E3"/>
    <w:rsid w:val="53DDAD1E"/>
    <w:rsid w:val="540BA5FF"/>
    <w:rsid w:val="541A8371"/>
    <w:rsid w:val="5477CC52"/>
    <w:rsid w:val="548449DA"/>
    <w:rsid w:val="548AFCF8"/>
    <w:rsid w:val="54C8FF15"/>
    <w:rsid w:val="54EC0B39"/>
    <w:rsid w:val="550734E4"/>
    <w:rsid w:val="550D2DE8"/>
    <w:rsid w:val="5530391D"/>
    <w:rsid w:val="57F3C8EA"/>
    <w:rsid w:val="588FF101"/>
    <w:rsid w:val="59326215"/>
    <w:rsid w:val="59A9B0B3"/>
    <w:rsid w:val="5A49A106"/>
    <w:rsid w:val="5A973D2F"/>
    <w:rsid w:val="5AF387D1"/>
    <w:rsid w:val="5B20574C"/>
    <w:rsid w:val="5CB5C65C"/>
    <w:rsid w:val="5CB8BDA1"/>
    <w:rsid w:val="5CDE5EC2"/>
    <w:rsid w:val="5D0E7F7A"/>
    <w:rsid w:val="5DA9DCAA"/>
    <w:rsid w:val="5E46A514"/>
    <w:rsid w:val="5EB7013B"/>
    <w:rsid w:val="5ED1B0CD"/>
    <w:rsid w:val="5F5543C4"/>
    <w:rsid w:val="5F94A5BD"/>
    <w:rsid w:val="60437D9C"/>
    <w:rsid w:val="6086E04A"/>
    <w:rsid w:val="60CB9DFC"/>
    <w:rsid w:val="610671A9"/>
    <w:rsid w:val="611180B3"/>
    <w:rsid w:val="6175B535"/>
    <w:rsid w:val="617B18B8"/>
    <w:rsid w:val="618F1554"/>
    <w:rsid w:val="61E5FF16"/>
    <w:rsid w:val="621B6B32"/>
    <w:rsid w:val="6220735E"/>
    <w:rsid w:val="6225B146"/>
    <w:rsid w:val="635F3955"/>
    <w:rsid w:val="63B3BAAE"/>
    <w:rsid w:val="63D6635D"/>
    <w:rsid w:val="63EF4835"/>
    <w:rsid w:val="648EEF8D"/>
    <w:rsid w:val="68B73CB9"/>
    <w:rsid w:val="6959875C"/>
    <w:rsid w:val="696D6F3D"/>
    <w:rsid w:val="69B94ACD"/>
    <w:rsid w:val="6A806DBE"/>
    <w:rsid w:val="6C3165A7"/>
    <w:rsid w:val="6C41A23F"/>
    <w:rsid w:val="6C7A702E"/>
    <w:rsid w:val="6D14DE7C"/>
    <w:rsid w:val="6D39AE83"/>
    <w:rsid w:val="6D463E31"/>
    <w:rsid w:val="6D577F3C"/>
    <w:rsid w:val="6E8819BA"/>
    <w:rsid w:val="6EAD4649"/>
    <w:rsid w:val="6EE563C4"/>
    <w:rsid w:val="6F3C5F0E"/>
    <w:rsid w:val="6FC09885"/>
    <w:rsid w:val="6FE66F13"/>
    <w:rsid w:val="70F8ACF0"/>
    <w:rsid w:val="715130BB"/>
    <w:rsid w:val="7164E517"/>
    <w:rsid w:val="716CDF1F"/>
    <w:rsid w:val="7179E571"/>
    <w:rsid w:val="717B7F2A"/>
    <w:rsid w:val="7257870C"/>
    <w:rsid w:val="72891513"/>
    <w:rsid w:val="7295D3F8"/>
    <w:rsid w:val="72E7E7E2"/>
    <w:rsid w:val="733B2BCB"/>
    <w:rsid w:val="74422F14"/>
    <w:rsid w:val="745777BE"/>
    <w:rsid w:val="75CB8EE1"/>
    <w:rsid w:val="75F31A78"/>
    <w:rsid w:val="76446F75"/>
    <w:rsid w:val="76ADA691"/>
    <w:rsid w:val="76F882BA"/>
    <w:rsid w:val="77214064"/>
    <w:rsid w:val="7736306E"/>
    <w:rsid w:val="77DE8C92"/>
    <w:rsid w:val="78661B95"/>
    <w:rsid w:val="78E06C53"/>
    <w:rsid w:val="7A08AE10"/>
    <w:rsid w:val="7A8210A3"/>
    <w:rsid w:val="7AC930DB"/>
    <w:rsid w:val="7B047CE4"/>
    <w:rsid w:val="7C0A857C"/>
    <w:rsid w:val="7C4F7774"/>
    <w:rsid w:val="7C67C1E2"/>
    <w:rsid w:val="7C84B354"/>
    <w:rsid w:val="7C856FB2"/>
    <w:rsid w:val="7C97F175"/>
    <w:rsid w:val="7D0D6AE4"/>
    <w:rsid w:val="7DFC35A7"/>
    <w:rsid w:val="7E27CF43"/>
    <w:rsid w:val="7F50EC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BEF5D"/>
  <w15:chartTrackingRefBased/>
  <w15:docId w15:val="{CB61D900-117D-45BA-B056-0AEA2FF72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A5AC7"/>
    <w:pPr>
      <w:spacing w:after="0" w:line="220" w:lineRule="atLeast"/>
    </w:pPr>
    <w:rPr>
      <w:rFonts w:ascii="Quicksand" w:hAnsi="Quicksand"/>
      <w:sz w:val="22"/>
    </w:rPr>
  </w:style>
  <w:style w:type="paragraph" w:styleId="Kop1">
    <w:name w:val="heading 1"/>
    <w:basedOn w:val="Standaard"/>
    <w:next w:val="Standaard"/>
    <w:link w:val="Kop1Char"/>
    <w:uiPriority w:val="9"/>
    <w:qFormat/>
    <w:rsid w:val="00E642F5"/>
    <w:pPr>
      <w:keepNext/>
      <w:keepLines/>
      <w:numPr>
        <w:numId w:val="2"/>
      </w:numPr>
      <w:tabs>
        <w:tab w:val="left" w:pos="284"/>
      </w:tabs>
      <w:spacing w:after="1200" w:line="500" w:lineRule="atLeast"/>
      <w:ind w:left="567" w:hanging="567"/>
      <w:outlineLvl w:val="0"/>
    </w:pPr>
    <w:rPr>
      <w:rFonts w:asciiTheme="majorHAnsi" w:eastAsiaTheme="majorEastAsia" w:hAnsiTheme="majorHAnsi" w:cstheme="majorBidi"/>
      <w:color w:val="FFFFFF" w:themeColor="background1"/>
      <w:sz w:val="50"/>
      <w:szCs w:val="40"/>
    </w:rPr>
  </w:style>
  <w:style w:type="paragraph" w:styleId="Kop2">
    <w:name w:val="heading 2"/>
    <w:basedOn w:val="Standaard"/>
    <w:next w:val="Standaard"/>
    <w:link w:val="Kop2Char"/>
    <w:uiPriority w:val="9"/>
    <w:rsid w:val="00E642F5"/>
    <w:pPr>
      <w:keepNext/>
      <w:keepLines/>
      <w:numPr>
        <w:ilvl w:val="1"/>
        <w:numId w:val="2"/>
      </w:numPr>
      <w:spacing w:before="220"/>
      <w:outlineLvl w:val="1"/>
    </w:pPr>
    <w:rPr>
      <w:rFonts w:asciiTheme="majorHAnsi" w:eastAsiaTheme="majorEastAsia" w:hAnsiTheme="majorHAnsi" w:cstheme="majorBidi"/>
      <w:color w:val="000000" w:themeColor="text1"/>
      <w:szCs w:val="32"/>
    </w:rPr>
  </w:style>
  <w:style w:type="paragraph" w:styleId="Kop3">
    <w:name w:val="heading 3"/>
    <w:basedOn w:val="Standaard"/>
    <w:next w:val="Standaard"/>
    <w:link w:val="Kop3Char"/>
    <w:uiPriority w:val="9"/>
    <w:semiHidden/>
    <w:rsid w:val="00947809"/>
    <w:pPr>
      <w:keepNext/>
      <w:keepLines/>
      <w:spacing w:before="160" w:after="80"/>
      <w:outlineLvl w:val="2"/>
    </w:pPr>
    <w:rPr>
      <w:rFonts w:eastAsiaTheme="majorEastAsia" w:cstheme="majorBidi"/>
      <w:color w:val="003680" w:themeColor="accent1" w:themeShade="BF"/>
      <w:sz w:val="28"/>
      <w:szCs w:val="28"/>
    </w:rPr>
  </w:style>
  <w:style w:type="paragraph" w:styleId="Kop4">
    <w:name w:val="heading 4"/>
    <w:basedOn w:val="Standaard"/>
    <w:next w:val="Standaard"/>
    <w:link w:val="Kop4Char"/>
    <w:uiPriority w:val="9"/>
    <w:semiHidden/>
    <w:unhideWhenUsed/>
    <w:qFormat/>
    <w:rsid w:val="00947809"/>
    <w:pPr>
      <w:keepNext/>
      <w:keepLines/>
      <w:spacing w:before="80" w:after="40"/>
      <w:outlineLvl w:val="3"/>
    </w:pPr>
    <w:rPr>
      <w:rFonts w:eastAsiaTheme="majorEastAsia" w:cstheme="majorBidi"/>
      <w:i/>
      <w:iCs/>
      <w:color w:val="003680" w:themeColor="accent1" w:themeShade="BF"/>
    </w:rPr>
  </w:style>
  <w:style w:type="paragraph" w:styleId="Kop5">
    <w:name w:val="heading 5"/>
    <w:basedOn w:val="Standaard"/>
    <w:next w:val="Standaard"/>
    <w:link w:val="Kop5Char"/>
    <w:uiPriority w:val="9"/>
    <w:semiHidden/>
    <w:unhideWhenUsed/>
    <w:qFormat/>
    <w:rsid w:val="00947809"/>
    <w:pPr>
      <w:keepNext/>
      <w:keepLines/>
      <w:spacing w:before="80" w:after="40"/>
      <w:outlineLvl w:val="4"/>
    </w:pPr>
    <w:rPr>
      <w:rFonts w:eastAsiaTheme="majorEastAsia" w:cstheme="majorBidi"/>
      <w:color w:val="003680" w:themeColor="accent1" w:themeShade="BF"/>
    </w:rPr>
  </w:style>
  <w:style w:type="paragraph" w:styleId="Kop6">
    <w:name w:val="heading 6"/>
    <w:basedOn w:val="Standaard"/>
    <w:next w:val="Standaard"/>
    <w:link w:val="Kop6Char"/>
    <w:uiPriority w:val="9"/>
    <w:semiHidden/>
    <w:unhideWhenUsed/>
    <w:qFormat/>
    <w:rsid w:val="0094780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4780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4780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4780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642F5"/>
    <w:rPr>
      <w:rFonts w:asciiTheme="majorHAnsi" w:eastAsiaTheme="majorEastAsia" w:hAnsiTheme="majorHAnsi" w:cstheme="majorBidi"/>
      <w:color w:val="FFFFFF" w:themeColor="background1"/>
      <w:sz w:val="50"/>
      <w:szCs w:val="40"/>
    </w:rPr>
  </w:style>
  <w:style w:type="character" w:customStyle="1" w:styleId="Kop2Char">
    <w:name w:val="Kop 2 Char"/>
    <w:basedOn w:val="Standaardalinea-lettertype"/>
    <w:link w:val="Kop2"/>
    <w:uiPriority w:val="9"/>
    <w:rsid w:val="00E642F5"/>
    <w:rPr>
      <w:rFonts w:asciiTheme="majorHAnsi" w:eastAsiaTheme="majorEastAsia" w:hAnsiTheme="majorHAnsi" w:cstheme="majorBidi"/>
      <w:color w:val="000000" w:themeColor="text1"/>
      <w:sz w:val="22"/>
      <w:szCs w:val="32"/>
    </w:rPr>
  </w:style>
  <w:style w:type="character" w:customStyle="1" w:styleId="Kop3Char">
    <w:name w:val="Kop 3 Char"/>
    <w:basedOn w:val="Standaardalinea-lettertype"/>
    <w:link w:val="Kop3"/>
    <w:uiPriority w:val="9"/>
    <w:semiHidden/>
    <w:rsid w:val="00341B43"/>
    <w:rPr>
      <w:rFonts w:ascii="Quicksand" w:eastAsiaTheme="majorEastAsia" w:hAnsi="Quicksand" w:cstheme="majorBidi"/>
      <w:color w:val="003680" w:themeColor="accent1" w:themeShade="BF"/>
      <w:sz w:val="28"/>
      <w:szCs w:val="28"/>
    </w:rPr>
  </w:style>
  <w:style w:type="character" w:customStyle="1" w:styleId="Kop4Char">
    <w:name w:val="Kop 4 Char"/>
    <w:basedOn w:val="Standaardalinea-lettertype"/>
    <w:link w:val="Kop4"/>
    <w:uiPriority w:val="9"/>
    <w:semiHidden/>
    <w:rsid w:val="00947809"/>
    <w:rPr>
      <w:rFonts w:eastAsiaTheme="majorEastAsia" w:cstheme="majorBidi"/>
      <w:i/>
      <w:iCs/>
      <w:color w:val="003680" w:themeColor="accent1" w:themeShade="BF"/>
    </w:rPr>
  </w:style>
  <w:style w:type="character" w:customStyle="1" w:styleId="Kop5Char">
    <w:name w:val="Kop 5 Char"/>
    <w:basedOn w:val="Standaardalinea-lettertype"/>
    <w:link w:val="Kop5"/>
    <w:uiPriority w:val="9"/>
    <w:semiHidden/>
    <w:rsid w:val="00947809"/>
    <w:rPr>
      <w:rFonts w:eastAsiaTheme="majorEastAsia" w:cstheme="majorBidi"/>
      <w:color w:val="003680" w:themeColor="accent1" w:themeShade="BF"/>
    </w:rPr>
  </w:style>
  <w:style w:type="character" w:customStyle="1" w:styleId="Kop6Char">
    <w:name w:val="Kop 6 Char"/>
    <w:basedOn w:val="Standaardalinea-lettertype"/>
    <w:link w:val="Kop6"/>
    <w:uiPriority w:val="9"/>
    <w:semiHidden/>
    <w:rsid w:val="0094780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4780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4780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47809"/>
    <w:rPr>
      <w:rFonts w:eastAsiaTheme="majorEastAsia" w:cstheme="majorBidi"/>
      <w:color w:val="272727" w:themeColor="text1" w:themeTint="D8"/>
    </w:rPr>
  </w:style>
  <w:style w:type="paragraph" w:styleId="Titel">
    <w:name w:val="Title"/>
    <w:basedOn w:val="Standaard"/>
    <w:next w:val="Standaard"/>
    <w:link w:val="TitelChar"/>
    <w:uiPriority w:val="10"/>
    <w:rsid w:val="009478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4780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94780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4780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94780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47809"/>
    <w:rPr>
      <w:i/>
      <w:iCs/>
      <w:color w:val="404040" w:themeColor="text1" w:themeTint="BF"/>
    </w:rPr>
  </w:style>
  <w:style w:type="paragraph" w:styleId="Lijstalinea">
    <w:name w:val="List Paragraph"/>
    <w:basedOn w:val="Standaard"/>
    <w:link w:val="LijstalineaChar"/>
    <w:uiPriority w:val="34"/>
    <w:rsid w:val="00947809"/>
    <w:pPr>
      <w:ind w:left="720"/>
      <w:contextualSpacing/>
    </w:pPr>
  </w:style>
  <w:style w:type="character" w:customStyle="1" w:styleId="LijstalineaChar">
    <w:name w:val="Lijstalinea Char"/>
    <w:basedOn w:val="Standaardalinea-lettertype"/>
    <w:link w:val="Lijstalinea"/>
    <w:uiPriority w:val="34"/>
    <w:rsid w:val="00341B2E"/>
    <w:rPr>
      <w:rFonts w:ascii="Quicksand" w:hAnsi="Quicksand"/>
      <w:sz w:val="22"/>
    </w:rPr>
  </w:style>
  <w:style w:type="character" w:styleId="Intensievebenadrukking">
    <w:name w:val="Intense Emphasis"/>
    <w:basedOn w:val="Standaardalinea-lettertype"/>
    <w:uiPriority w:val="21"/>
    <w:rsid w:val="00947809"/>
    <w:rPr>
      <w:i/>
      <w:iCs/>
      <w:color w:val="003680" w:themeColor="accent1" w:themeShade="BF"/>
    </w:rPr>
  </w:style>
  <w:style w:type="paragraph" w:styleId="Duidelijkcitaat">
    <w:name w:val="Intense Quote"/>
    <w:basedOn w:val="Standaard"/>
    <w:next w:val="Standaard"/>
    <w:link w:val="DuidelijkcitaatChar"/>
    <w:uiPriority w:val="30"/>
    <w:rsid w:val="00947809"/>
    <w:pPr>
      <w:pBdr>
        <w:top w:val="single" w:sz="4" w:space="10" w:color="003680" w:themeColor="accent1" w:themeShade="BF"/>
        <w:bottom w:val="single" w:sz="4" w:space="10" w:color="003680" w:themeColor="accent1" w:themeShade="BF"/>
      </w:pBdr>
      <w:spacing w:before="360" w:after="360"/>
      <w:ind w:left="864" w:right="864"/>
      <w:jc w:val="center"/>
    </w:pPr>
    <w:rPr>
      <w:i/>
      <w:iCs/>
      <w:color w:val="003680" w:themeColor="accent1" w:themeShade="BF"/>
    </w:rPr>
  </w:style>
  <w:style w:type="character" w:customStyle="1" w:styleId="DuidelijkcitaatChar">
    <w:name w:val="Duidelijk citaat Char"/>
    <w:basedOn w:val="Standaardalinea-lettertype"/>
    <w:link w:val="Duidelijkcitaat"/>
    <w:uiPriority w:val="30"/>
    <w:rsid w:val="00947809"/>
    <w:rPr>
      <w:i/>
      <w:iCs/>
      <w:color w:val="003680" w:themeColor="accent1" w:themeShade="BF"/>
    </w:rPr>
  </w:style>
  <w:style w:type="character" w:styleId="Intensieveverwijzing">
    <w:name w:val="Intense Reference"/>
    <w:basedOn w:val="Standaardalinea-lettertype"/>
    <w:uiPriority w:val="32"/>
    <w:rsid w:val="00947809"/>
    <w:rPr>
      <w:b/>
      <w:bCs/>
      <w:smallCaps/>
      <w:color w:val="003680" w:themeColor="accent1" w:themeShade="BF"/>
      <w:spacing w:val="5"/>
    </w:rPr>
  </w:style>
  <w:style w:type="paragraph" w:customStyle="1" w:styleId="Grootwit">
    <w:name w:val="Groot wit"/>
    <w:basedOn w:val="Standaard"/>
    <w:next w:val="Standaard"/>
    <w:link w:val="GrootwitChar"/>
    <w:uiPriority w:val="9"/>
    <w:qFormat/>
    <w:rsid w:val="00E642F5"/>
    <w:pPr>
      <w:spacing w:line="1260" w:lineRule="atLeast"/>
    </w:pPr>
    <w:rPr>
      <w:rFonts w:asciiTheme="majorHAnsi" w:hAnsiTheme="majorHAnsi"/>
      <w:color w:val="FFFFFF" w:themeColor="background1"/>
      <w:sz w:val="126"/>
    </w:rPr>
  </w:style>
  <w:style w:type="character" w:customStyle="1" w:styleId="GrootwitChar">
    <w:name w:val="Groot wit Char"/>
    <w:basedOn w:val="Standaardalinea-lettertype"/>
    <w:link w:val="Grootwit"/>
    <w:uiPriority w:val="9"/>
    <w:rsid w:val="00E642F5"/>
    <w:rPr>
      <w:rFonts w:asciiTheme="majorHAnsi" w:hAnsiTheme="majorHAnsi"/>
      <w:color w:val="FFFFFF" w:themeColor="background1"/>
      <w:sz w:val="126"/>
    </w:rPr>
  </w:style>
  <w:style w:type="paragraph" w:customStyle="1" w:styleId="Accent">
    <w:name w:val="Accent"/>
    <w:basedOn w:val="Standaard"/>
    <w:next w:val="Standaard"/>
    <w:link w:val="AccentChar"/>
    <w:uiPriority w:val="5"/>
    <w:qFormat/>
    <w:rsid w:val="001B164B"/>
    <w:pPr>
      <w:spacing w:line="360" w:lineRule="atLeast"/>
    </w:pPr>
    <w:rPr>
      <w:color w:val="FFD525" w:themeColor="accent3"/>
      <w:sz w:val="36"/>
    </w:rPr>
  </w:style>
  <w:style w:type="character" w:customStyle="1" w:styleId="AccentChar">
    <w:name w:val="Accent Char"/>
    <w:basedOn w:val="Standaardalinea-lettertype"/>
    <w:link w:val="Accent"/>
    <w:uiPriority w:val="5"/>
    <w:rsid w:val="00341B43"/>
    <w:rPr>
      <w:rFonts w:ascii="Quicksand" w:hAnsi="Quicksand"/>
      <w:color w:val="FFD525" w:themeColor="accent3"/>
      <w:sz w:val="36"/>
    </w:rPr>
  </w:style>
  <w:style w:type="paragraph" w:customStyle="1" w:styleId="Bloktekstwit">
    <w:name w:val="Bloktekst wit"/>
    <w:basedOn w:val="Standaard"/>
    <w:link w:val="BloktekstwitChar"/>
    <w:uiPriority w:val="3"/>
    <w:qFormat/>
    <w:rsid w:val="001B164B"/>
    <w:pPr>
      <w:spacing w:line="300" w:lineRule="atLeast"/>
    </w:pPr>
    <w:rPr>
      <w:color w:val="FFFFFF" w:themeColor="background1"/>
      <w:sz w:val="30"/>
    </w:rPr>
  </w:style>
  <w:style w:type="character" w:customStyle="1" w:styleId="BloktekstwitChar">
    <w:name w:val="Bloktekst wit Char"/>
    <w:basedOn w:val="Standaardalinea-lettertype"/>
    <w:link w:val="Bloktekstwit"/>
    <w:uiPriority w:val="3"/>
    <w:rsid w:val="00341B43"/>
    <w:rPr>
      <w:rFonts w:ascii="Quicksand" w:hAnsi="Quicksand"/>
      <w:color w:val="FFFFFF" w:themeColor="background1"/>
      <w:sz w:val="30"/>
    </w:rPr>
  </w:style>
  <w:style w:type="paragraph" w:customStyle="1" w:styleId="KopZN">
    <w:name w:val="Kop ZN"/>
    <w:basedOn w:val="Standaard"/>
    <w:next w:val="Standaard"/>
    <w:link w:val="KopZNChar"/>
    <w:uiPriority w:val="7"/>
    <w:qFormat/>
    <w:rsid w:val="00E642F5"/>
    <w:pPr>
      <w:spacing w:line="500" w:lineRule="atLeast"/>
    </w:pPr>
    <w:rPr>
      <w:rFonts w:asciiTheme="majorHAnsi" w:hAnsiTheme="majorHAnsi"/>
      <w:color w:val="4AABC6" w:themeColor="accent2"/>
      <w:sz w:val="50"/>
    </w:rPr>
  </w:style>
  <w:style w:type="character" w:customStyle="1" w:styleId="KopZNChar">
    <w:name w:val="Kop ZN Char"/>
    <w:basedOn w:val="Standaardalinea-lettertype"/>
    <w:link w:val="KopZN"/>
    <w:uiPriority w:val="7"/>
    <w:rsid w:val="00E642F5"/>
    <w:rPr>
      <w:rFonts w:asciiTheme="majorHAnsi" w:hAnsiTheme="majorHAnsi"/>
      <w:color w:val="4AABC6" w:themeColor="accent2"/>
      <w:sz w:val="50"/>
    </w:rPr>
  </w:style>
  <w:style w:type="paragraph" w:styleId="Inhopg1">
    <w:name w:val="toc 1"/>
    <w:basedOn w:val="Standaard"/>
    <w:next w:val="Standaard"/>
    <w:uiPriority w:val="39"/>
    <w:unhideWhenUsed/>
    <w:rsid w:val="000C7999"/>
    <w:pPr>
      <w:spacing w:after="240" w:line="240" w:lineRule="atLeast"/>
      <w:ind w:left="284" w:hanging="284"/>
    </w:pPr>
    <w:rPr>
      <w:rFonts w:asciiTheme="majorHAnsi" w:hAnsiTheme="majorHAnsi"/>
      <w:color w:val="004AAC" w:themeColor="accent1"/>
      <w:sz w:val="24"/>
    </w:rPr>
  </w:style>
  <w:style w:type="paragraph" w:styleId="Inhopg2">
    <w:name w:val="toc 2"/>
    <w:basedOn w:val="Standaard"/>
    <w:next w:val="Standaard"/>
    <w:uiPriority w:val="39"/>
    <w:unhideWhenUsed/>
    <w:rsid w:val="00195611"/>
    <w:pPr>
      <w:spacing w:after="100"/>
      <w:ind w:left="568" w:hanging="284"/>
    </w:pPr>
    <w:rPr>
      <w:color w:val="004AAC" w:themeColor="accent1"/>
    </w:rPr>
  </w:style>
  <w:style w:type="paragraph" w:customStyle="1" w:styleId="Standaardwit">
    <w:name w:val="Standaard wit"/>
    <w:basedOn w:val="Standaard"/>
    <w:link w:val="StandaardwitChar"/>
    <w:qFormat/>
    <w:rsid w:val="00C22DD5"/>
    <w:rPr>
      <w:color w:val="FFFFFF" w:themeColor="background1"/>
    </w:rPr>
  </w:style>
  <w:style w:type="character" w:customStyle="1" w:styleId="StandaardwitChar">
    <w:name w:val="Standaard wit Char"/>
    <w:basedOn w:val="Standaardalinea-lettertype"/>
    <w:link w:val="Standaardwit"/>
    <w:rsid w:val="00C22DD5"/>
    <w:rPr>
      <w:rFonts w:ascii="Quicksand" w:hAnsi="Quicksand"/>
      <w:color w:val="FFFFFF" w:themeColor="background1"/>
      <w:sz w:val="22"/>
    </w:rPr>
  </w:style>
  <w:style w:type="paragraph" w:customStyle="1" w:styleId="KopZNwit">
    <w:name w:val="Kop ZN wit"/>
    <w:basedOn w:val="Standaard"/>
    <w:next w:val="Standaard"/>
    <w:link w:val="KopZNwitChar"/>
    <w:uiPriority w:val="8"/>
    <w:qFormat/>
    <w:rsid w:val="00E642F5"/>
    <w:pPr>
      <w:spacing w:line="500" w:lineRule="atLeast"/>
    </w:pPr>
    <w:rPr>
      <w:rFonts w:asciiTheme="majorHAnsi" w:hAnsiTheme="majorHAnsi"/>
      <w:color w:val="FFFFFF" w:themeColor="background1"/>
      <w:sz w:val="50"/>
    </w:rPr>
  </w:style>
  <w:style w:type="character" w:customStyle="1" w:styleId="KopZNwitChar">
    <w:name w:val="Kop ZN wit Char"/>
    <w:basedOn w:val="Standaardalinea-lettertype"/>
    <w:link w:val="KopZNwit"/>
    <w:uiPriority w:val="8"/>
    <w:rsid w:val="00E642F5"/>
    <w:rPr>
      <w:rFonts w:asciiTheme="majorHAnsi" w:hAnsiTheme="majorHAnsi"/>
      <w:color w:val="FFFFFF" w:themeColor="background1"/>
      <w:sz w:val="50"/>
    </w:rPr>
  </w:style>
  <w:style w:type="paragraph" w:customStyle="1" w:styleId="KopZNblauw">
    <w:name w:val="Kop ZN blauw"/>
    <w:basedOn w:val="Standaard"/>
    <w:next w:val="Standaard"/>
    <w:link w:val="KopZNblauwChar"/>
    <w:uiPriority w:val="8"/>
    <w:qFormat/>
    <w:rsid w:val="00E642F5"/>
    <w:pPr>
      <w:spacing w:line="500" w:lineRule="atLeast"/>
    </w:pPr>
    <w:rPr>
      <w:rFonts w:asciiTheme="majorHAnsi" w:hAnsiTheme="majorHAnsi"/>
      <w:color w:val="4AABC6" w:themeColor="accent2"/>
      <w:sz w:val="50"/>
    </w:rPr>
  </w:style>
  <w:style w:type="character" w:customStyle="1" w:styleId="KopZNblauwChar">
    <w:name w:val="Kop ZN blauw Char"/>
    <w:basedOn w:val="Standaardalinea-lettertype"/>
    <w:link w:val="KopZNblauw"/>
    <w:uiPriority w:val="8"/>
    <w:rsid w:val="00E642F5"/>
    <w:rPr>
      <w:rFonts w:asciiTheme="majorHAnsi" w:hAnsiTheme="majorHAnsi"/>
      <w:color w:val="4AABC6" w:themeColor="accent2"/>
      <w:sz w:val="50"/>
    </w:rPr>
  </w:style>
  <w:style w:type="paragraph" w:customStyle="1" w:styleId="Opsomming">
    <w:name w:val="Opsomming"/>
    <w:basedOn w:val="Lijstalinea"/>
    <w:link w:val="OpsommingChar"/>
    <w:uiPriority w:val="1"/>
    <w:qFormat/>
    <w:rsid w:val="00341B2E"/>
    <w:pPr>
      <w:numPr>
        <w:numId w:val="1"/>
      </w:numPr>
    </w:pPr>
  </w:style>
  <w:style w:type="character" w:customStyle="1" w:styleId="OpsommingChar">
    <w:name w:val="Opsomming Char"/>
    <w:basedOn w:val="LijstalineaChar"/>
    <w:link w:val="Opsomming"/>
    <w:uiPriority w:val="1"/>
    <w:rsid w:val="00341B43"/>
    <w:rPr>
      <w:rFonts w:ascii="Quicksand" w:hAnsi="Quicksand"/>
      <w:sz w:val="22"/>
    </w:rPr>
  </w:style>
  <w:style w:type="paragraph" w:customStyle="1" w:styleId="Kop2ZN">
    <w:name w:val="Kop 2 ZN"/>
    <w:basedOn w:val="Standaard"/>
    <w:next w:val="Standaard"/>
    <w:link w:val="Kop2ZNChar"/>
    <w:uiPriority w:val="7"/>
    <w:qFormat/>
    <w:rsid w:val="007A0153"/>
    <w:pPr>
      <w:spacing w:before="240" w:line="240" w:lineRule="atLeast"/>
    </w:pPr>
    <w:rPr>
      <w:rFonts w:asciiTheme="majorHAnsi" w:hAnsiTheme="majorHAnsi"/>
      <w:b/>
      <w:color w:val="000000" w:themeColor="text1"/>
      <w:sz w:val="24"/>
    </w:rPr>
  </w:style>
  <w:style w:type="character" w:customStyle="1" w:styleId="Kop2ZNChar">
    <w:name w:val="Kop 2 ZN Char"/>
    <w:basedOn w:val="Standaardalinea-lettertype"/>
    <w:link w:val="Kop2ZN"/>
    <w:uiPriority w:val="7"/>
    <w:rsid w:val="007A0153"/>
    <w:rPr>
      <w:rFonts w:asciiTheme="majorHAnsi" w:hAnsiTheme="majorHAnsi"/>
      <w:b/>
      <w:color w:val="000000" w:themeColor="text1"/>
    </w:rPr>
  </w:style>
  <w:style w:type="table" w:styleId="Tabelraster">
    <w:name w:val="Table Grid"/>
    <w:basedOn w:val="Standaardtabel"/>
    <w:uiPriority w:val="39"/>
    <w:rsid w:val="00B75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ktekstzwart">
    <w:name w:val="Bloktekst zwart"/>
    <w:basedOn w:val="Bloktekstwit"/>
    <w:link w:val="BloktekstzwartChar"/>
    <w:uiPriority w:val="3"/>
    <w:qFormat/>
    <w:rsid w:val="00CF2F70"/>
    <w:rPr>
      <w:color w:val="000000" w:themeColor="text1"/>
    </w:rPr>
  </w:style>
  <w:style w:type="character" w:customStyle="1" w:styleId="BloktekstzwartChar">
    <w:name w:val="Bloktekst zwart Char"/>
    <w:basedOn w:val="BloktekstwitChar"/>
    <w:link w:val="Bloktekstzwart"/>
    <w:uiPriority w:val="3"/>
    <w:rsid w:val="00341B43"/>
    <w:rPr>
      <w:rFonts w:ascii="Quicksand" w:hAnsi="Quicksand"/>
      <w:color w:val="000000" w:themeColor="text1"/>
      <w:sz w:val="30"/>
    </w:rPr>
  </w:style>
  <w:style w:type="paragraph" w:customStyle="1" w:styleId="Bloktekstblauw">
    <w:name w:val="Bloktekst blauw"/>
    <w:basedOn w:val="Bloktekstzwart"/>
    <w:link w:val="BloktekstblauwChar"/>
    <w:uiPriority w:val="3"/>
    <w:qFormat/>
    <w:rsid w:val="000D2EBA"/>
    <w:pPr>
      <w:spacing w:line="260" w:lineRule="atLeast"/>
    </w:pPr>
    <w:rPr>
      <w:color w:val="4AABC6" w:themeColor="accent2"/>
      <w:sz w:val="26"/>
    </w:rPr>
  </w:style>
  <w:style w:type="character" w:customStyle="1" w:styleId="BloktekstblauwChar">
    <w:name w:val="Bloktekst blauw Char"/>
    <w:basedOn w:val="BloktekstzwartChar"/>
    <w:link w:val="Bloktekstblauw"/>
    <w:uiPriority w:val="3"/>
    <w:rsid w:val="000D2EBA"/>
    <w:rPr>
      <w:rFonts w:ascii="Quicksand" w:hAnsi="Quicksand"/>
      <w:color w:val="4AABC6" w:themeColor="accent2"/>
      <w:sz w:val="26"/>
    </w:rPr>
  </w:style>
  <w:style w:type="paragraph" w:styleId="Geenafstand">
    <w:name w:val="No Spacing"/>
    <w:link w:val="GeenafstandChar"/>
    <w:uiPriority w:val="1"/>
    <w:qFormat/>
    <w:rsid w:val="00CF2F70"/>
    <w:pPr>
      <w:spacing w:after="0" w:line="240" w:lineRule="auto"/>
    </w:pPr>
    <w:rPr>
      <w:rFonts w:ascii="Quicksand" w:hAnsi="Quicksand"/>
      <w:sz w:val="22"/>
    </w:rPr>
  </w:style>
  <w:style w:type="character" w:customStyle="1" w:styleId="GeenafstandChar">
    <w:name w:val="Geen afstand Char"/>
    <w:basedOn w:val="Standaardalinea-lettertype"/>
    <w:link w:val="Geenafstand"/>
    <w:uiPriority w:val="1"/>
    <w:rsid w:val="00A9147B"/>
    <w:rPr>
      <w:rFonts w:ascii="Quicksand" w:hAnsi="Quicksand"/>
      <w:sz w:val="22"/>
    </w:rPr>
  </w:style>
  <w:style w:type="paragraph" w:styleId="Koptekst">
    <w:name w:val="header"/>
    <w:basedOn w:val="Standaard"/>
    <w:link w:val="KoptekstChar"/>
    <w:uiPriority w:val="99"/>
    <w:unhideWhenUsed/>
    <w:rsid w:val="000E4EF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E4EF4"/>
    <w:rPr>
      <w:rFonts w:ascii="Quicksand" w:hAnsi="Quicksand"/>
      <w:sz w:val="22"/>
    </w:rPr>
  </w:style>
  <w:style w:type="paragraph" w:styleId="Voettekst">
    <w:name w:val="footer"/>
    <w:basedOn w:val="Standaard"/>
    <w:link w:val="VoettekstChar"/>
    <w:uiPriority w:val="99"/>
    <w:unhideWhenUsed/>
    <w:rsid w:val="000E4EF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E4EF4"/>
    <w:rPr>
      <w:rFonts w:ascii="Quicksand" w:hAnsi="Quicksand"/>
      <w:sz w:val="22"/>
    </w:rPr>
  </w:style>
  <w:style w:type="character" w:styleId="Hyperlink">
    <w:name w:val="Hyperlink"/>
    <w:basedOn w:val="Standaardalinea-lettertype"/>
    <w:uiPriority w:val="99"/>
    <w:unhideWhenUsed/>
    <w:rsid w:val="00C271C3"/>
    <w:rPr>
      <w:color w:val="00ACBA" w:themeColor="hyperlink"/>
      <w:u w:val="single"/>
    </w:rPr>
  </w:style>
  <w:style w:type="character" w:styleId="Onopgelostemelding">
    <w:name w:val="Unresolved Mention"/>
    <w:basedOn w:val="Standaardalinea-lettertype"/>
    <w:uiPriority w:val="99"/>
    <w:semiHidden/>
    <w:unhideWhenUsed/>
    <w:rsid w:val="009D1CB2"/>
    <w:rPr>
      <w:color w:val="605E5C"/>
      <w:shd w:val="clear" w:color="auto" w:fill="E1DFDD"/>
    </w:rPr>
  </w:style>
  <w:style w:type="table" w:styleId="Rastertabel5donker-Accent2">
    <w:name w:val="Grid Table 5 Dark Accent 2"/>
    <w:basedOn w:val="Standaardtabel"/>
    <w:uiPriority w:val="50"/>
    <w:rsid w:val="002B1FF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ABC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ABC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ABC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ABC6" w:themeFill="accent2"/>
      </w:tcPr>
    </w:tblStylePr>
    <w:tblStylePr w:type="band1Vert">
      <w:tblPr/>
      <w:tcPr>
        <w:shd w:val="clear" w:color="auto" w:fill="B6DDE8" w:themeFill="accent2" w:themeFillTint="66"/>
      </w:tcPr>
    </w:tblStylePr>
    <w:tblStylePr w:type="band1Horz">
      <w:tblPr/>
      <w:tcPr>
        <w:shd w:val="clear" w:color="auto" w:fill="B6DDE8" w:themeFill="accent2" w:themeFillTint="66"/>
      </w:tcPr>
    </w:tblStylePr>
  </w:style>
  <w:style w:type="table" w:styleId="Onopgemaaktetabel4">
    <w:name w:val="Plain Table 4"/>
    <w:basedOn w:val="Standaardtabel"/>
    <w:uiPriority w:val="44"/>
    <w:rsid w:val="0087761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
    <w:name w:val="normaltextrun"/>
    <w:basedOn w:val="Standaardalinea-lettertype"/>
    <w:rsid w:val="00266B23"/>
  </w:style>
  <w:style w:type="character" w:customStyle="1" w:styleId="eop">
    <w:name w:val="eop"/>
    <w:basedOn w:val="Standaardalinea-lettertype"/>
    <w:rsid w:val="00E7736A"/>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Quicksand" w:hAnsi="Quicksand"/>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995C73"/>
    <w:rPr>
      <w:b/>
      <w:bCs/>
    </w:rPr>
  </w:style>
  <w:style w:type="character" w:customStyle="1" w:styleId="OnderwerpvanopmerkingChar">
    <w:name w:val="Onderwerp van opmerking Char"/>
    <w:basedOn w:val="TekstopmerkingChar"/>
    <w:link w:val="Onderwerpvanopmerking"/>
    <w:uiPriority w:val="99"/>
    <w:semiHidden/>
    <w:rsid w:val="00995C73"/>
    <w:rPr>
      <w:rFonts w:ascii="Quicksand" w:hAnsi="Quicksand"/>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4.xml"/><Relationship Id="rId39" Type="http://schemas.openxmlformats.org/officeDocument/2006/relationships/image" Target="media/image22.png"/><Relationship Id="rId21" Type="http://schemas.openxmlformats.org/officeDocument/2006/relationships/header" Target="header2.xml"/><Relationship Id="rId34" Type="http://schemas.openxmlformats.org/officeDocument/2006/relationships/footer" Target="footer5.xml"/><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hyperlink" Target="mailto:v.heeren@ggdfryslan.nl" TargetMode="External"/><Relationship Id="rId63" Type="http://schemas.openxmlformats.org/officeDocument/2006/relationships/image" Target="media/image37.JPG"/><Relationship Id="rId68" Type="http://schemas.openxmlformats.org/officeDocument/2006/relationships/image" Target="media/image42.png"/><Relationship Id="rId7" Type="http://schemas.openxmlformats.org/officeDocument/2006/relationships/settings" Target="settings.xml"/><Relationship Id="rId71"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1.png"/><Relationship Id="rId11" Type="http://schemas.openxmlformats.org/officeDocument/2006/relationships/image" Target="media/image1.JPG"/><Relationship Id="rId24" Type="http://schemas.openxmlformats.org/officeDocument/2006/relationships/header" Target="header3.xml"/><Relationship Id="rId32" Type="http://schemas.openxmlformats.org/officeDocument/2006/relationships/image" Target="media/image18.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hyperlink" Target="http://www.arlanta.nl" TargetMode="External"/><Relationship Id="rId58" Type="http://schemas.openxmlformats.org/officeDocument/2006/relationships/hyperlink" Target="mailto:info@owisp.nl" TargetMode="External"/><Relationship Id="rId66" Type="http://schemas.openxmlformats.org/officeDocument/2006/relationships/image" Target="media/image40.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www.tarissing-arlanta.nl" TargetMode="External"/><Relationship Id="rId28" Type="http://schemas.openxmlformats.org/officeDocument/2006/relationships/image" Target="media/image16.png"/><Relationship Id="rId36" Type="http://schemas.openxmlformats.org/officeDocument/2006/relationships/footer" Target="footer6.xml"/><Relationship Id="rId49" Type="http://schemas.openxmlformats.org/officeDocument/2006/relationships/image" Target="media/image32.png"/><Relationship Id="rId57" Type="http://schemas.openxmlformats.org/officeDocument/2006/relationships/hyperlink" Target="mailto:k.vanderwielen@ggdfryslan.nl" TargetMode="External"/><Relationship Id="rId61" Type="http://schemas.openxmlformats.org/officeDocument/2006/relationships/image" Target="media/image35.png"/><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image" Target="media/image17.png"/><Relationship Id="rId44" Type="http://schemas.openxmlformats.org/officeDocument/2006/relationships/image" Target="media/image27.png"/><Relationship Id="rId52" Type="http://schemas.openxmlformats.org/officeDocument/2006/relationships/hyperlink" Target="http://www.tarissing-arlanta.nl" TargetMode="External"/><Relationship Id="rId60" Type="http://schemas.openxmlformats.org/officeDocument/2006/relationships/image" Target="media/image34.png"/><Relationship Id="rId65" Type="http://schemas.openxmlformats.org/officeDocument/2006/relationships/image" Target="media/image39.png"/><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hyperlink" Target="http://www.arlanta.nl" TargetMode="External"/><Relationship Id="rId35" Type="http://schemas.openxmlformats.org/officeDocument/2006/relationships/header" Target="header6.xml"/><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hyperlink" Target="http://www.ggdfryslan.nl" TargetMode="External"/><Relationship Id="rId64" Type="http://schemas.openxmlformats.org/officeDocument/2006/relationships/image" Target="media/image38.png"/><Relationship Id="rId69" Type="http://schemas.openxmlformats.org/officeDocument/2006/relationships/image" Target="media/image43.png"/><Relationship Id="rId8" Type="http://schemas.openxmlformats.org/officeDocument/2006/relationships/webSettings" Target="webSettings.xml"/><Relationship Id="rId51" Type="http://schemas.openxmlformats.org/officeDocument/2006/relationships/hyperlink" Target="mailto:tarissing@arlanta.nl"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3.xml"/><Relationship Id="rId33" Type="http://schemas.openxmlformats.org/officeDocument/2006/relationships/header" Target="header5.xml"/><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hyperlink" Target="http://www.onderwijsinspectie.nl" TargetMode="External"/><Relationship Id="rId67" Type="http://schemas.openxmlformats.org/officeDocument/2006/relationships/image" Target="media/image41.png"/><Relationship Id="rId20" Type="http://schemas.openxmlformats.org/officeDocument/2006/relationships/footer" Target="footer1.xml"/><Relationship Id="rId41" Type="http://schemas.openxmlformats.org/officeDocument/2006/relationships/image" Target="media/image24.png"/><Relationship Id="rId54" Type="http://schemas.openxmlformats.org/officeDocument/2006/relationships/hyperlink" Target="mailto:info@arlanta.nl" TargetMode="External"/><Relationship Id="rId62" Type="http://schemas.openxmlformats.org/officeDocument/2006/relationships/image" Target="media/image36.png"/><Relationship Id="rId7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footer3.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_rels/footer5.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12.png"/></Relationships>
</file>

<file path=word/_rels/header4.xml.rels><?xml version="1.0" encoding="UTF-8" standalone="yes"?>
<Relationships xmlns="http://schemas.openxmlformats.org/package/2006/relationships"><Relationship Id="rId1" Type="http://schemas.openxmlformats.org/officeDocument/2006/relationships/image" Target="media/image15.png"/></Relationships>
</file>

<file path=word/_rels/header5.xml.rels><?xml version="1.0" encoding="UTF-8" standalone="yes"?>
<Relationships xmlns="http://schemas.openxmlformats.org/package/2006/relationships"><Relationship Id="rId1" Type="http://schemas.openxmlformats.org/officeDocument/2006/relationships/image" Target="media/image15.png"/></Relationships>
</file>

<file path=word/_rels/header6.xml.rels><?xml version="1.0" encoding="UTF-8" standalone="yes"?>
<Relationships xmlns="http://schemas.openxmlformats.org/package/2006/relationships"><Relationship Id="rId1"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nskeAbma-deVries\Downloads\De%20Tarissing.dotx" TargetMode="External"/></Relationships>
</file>

<file path=word/theme/theme1.xml><?xml version="1.0" encoding="utf-8"?>
<a:theme xmlns:a="http://schemas.openxmlformats.org/drawingml/2006/main" name="Kantoorthema">
  <a:themeElements>
    <a:clrScheme name="Aangepast 15">
      <a:dk1>
        <a:sysClr val="windowText" lastClr="000000"/>
      </a:dk1>
      <a:lt1>
        <a:sysClr val="window" lastClr="FFFFFF"/>
      </a:lt1>
      <a:dk2>
        <a:srgbClr val="0E2841"/>
      </a:dk2>
      <a:lt2>
        <a:srgbClr val="E6F1F5"/>
      </a:lt2>
      <a:accent1>
        <a:srgbClr val="004AAC"/>
      </a:accent1>
      <a:accent2>
        <a:srgbClr val="4AABC6"/>
      </a:accent2>
      <a:accent3>
        <a:srgbClr val="FFD525"/>
      </a:accent3>
      <a:accent4>
        <a:srgbClr val="E6F1F5"/>
      </a:accent4>
      <a:accent5>
        <a:srgbClr val="00ACBA"/>
      </a:accent5>
      <a:accent6>
        <a:srgbClr val="004AAC"/>
      </a:accent6>
      <a:hlink>
        <a:srgbClr val="00ACBA"/>
      </a:hlink>
      <a:folHlink>
        <a:srgbClr val="4AABC6"/>
      </a:folHlink>
    </a:clrScheme>
    <a:fontScheme name="Aangepast 28">
      <a:majorFont>
        <a:latin typeface="Quicksand SemiBold"/>
        <a:ea typeface=""/>
        <a:cs typeface=""/>
      </a:majorFont>
      <a:minorFont>
        <a:latin typeface="Quicksa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8684695-3cb9-4034-ba3c-63c0e63ef222" xsi:nil="true"/>
    <lcf76f155ced4ddcb4097134ff3c332f xmlns="b88dfd10-e988-4467-bf50-9f653270935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5C6A414AAE5AC46922A6F54DB96E341" ma:contentTypeVersion="29" ma:contentTypeDescription="Een nieuw document maken." ma:contentTypeScope="" ma:versionID="afdbe6f23124c0b00b716bc4c3eea705">
  <xsd:schema xmlns:xsd="http://www.w3.org/2001/XMLSchema" xmlns:xs="http://www.w3.org/2001/XMLSchema" xmlns:p="http://schemas.microsoft.com/office/2006/metadata/properties" xmlns:ns2="b88dfd10-e988-4467-bf50-9f6532709358" xmlns:ns3="48684695-3cb9-4034-ba3c-63c0e63ef222" targetNamespace="http://schemas.microsoft.com/office/2006/metadata/properties" ma:root="true" ma:fieldsID="5dab06c963d51d2fd216823cb356b834" ns2:_="" ns3:_="">
    <xsd:import namespace="b88dfd10-e988-4467-bf50-9f6532709358"/>
    <xsd:import namespace="48684695-3cb9-4034-ba3c-63c0e63ef22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dfd10-e988-4467-bf50-9f653270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8590051c-9cca-4ed7-ad9f-2ca442a4aa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684695-3cb9-4034-ba3c-63c0e63ef22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98f75e07-c4cc-46d5-8c42-3c54a06ccfa8}" ma:internalName="TaxCatchAll" ma:showField="CatchAllData" ma:web="48684695-3cb9-4034-ba3c-63c0e63ef2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40C701-3910-4824-BD27-0B232650BE07}">
  <ds:schemaRefs>
    <ds:schemaRef ds:uri="http://schemas.microsoft.com/sharepoint/v3/contenttype/forms"/>
  </ds:schemaRefs>
</ds:datastoreItem>
</file>

<file path=customXml/itemProps2.xml><?xml version="1.0" encoding="utf-8"?>
<ds:datastoreItem xmlns:ds="http://schemas.openxmlformats.org/officeDocument/2006/customXml" ds:itemID="{15E1AA9D-6676-471C-B427-FD62365CEB14}">
  <ds:schemaRefs>
    <ds:schemaRef ds:uri="http://schemas.microsoft.com/office/2006/metadata/properties"/>
    <ds:schemaRef ds:uri="http://schemas.microsoft.com/office/infopath/2007/PartnerControls"/>
    <ds:schemaRef ds:uri="48684695-3cb9-4034-ba3c-63c0e63ef222"/>
    <ds:schemaRef ds:uri="b88dfd10-e988-4467-bf50-9f6532709358"/>
  </ds:schemaRefs>
</ds:datastoreItem>
</file>

<file path=customXml/itemProps3.xml><?xml version="1.0" encoding="utf-8"?>
<ds:datastoreItem xmlns:ds="http://schemas.openxmlformats.org/officeDocument/2006/customXml" ds:itemID="{1EDF935E-1F30-4706-A32B-C695162A1057}">
  <ds:schemaRefs>
    <ds:schemaRef ds:uri="http://schemas.openxmlformats.org/officeDocument/2006/bibliography"/>
  </ds:schemaRefs>
</ds:datastoreItem>
</file>

<file path=customXml/itemProps4.xml><?xml version="1.0" encoding="utf-8"?>
<ds:datastoreItem xmlns:ds="http://schemas.openxmlformats.org/officeDocument/2006/customXml" ds:itemID="{4DE18E3A-0B95-4CCC-9927-5ED14A0CDD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dfd10-e988-4467-bf50-9f6532709358"/>
    <ds:schemaRef ds:uri="48684695-3cb9-4034-ba3c-63c0e63ef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De Tarissing</Template>
  <TotalTime>0</TotalTime>
  <Pages>33</Pages>
  <Words>8361</Words>
  <Characters>45989</Characters>
  <Application>Microsoft Office Word</Application>
  <DocSecurity>0</DocSecurity>
  <Lines>383</Lines>
  <Paragraphs>108</Paragraphs>
  <ScaleCrop>false</ScaleCrop>
  <Company>Arlanta</Company>
  <LinksUpToDate>false</LinksUpToDate>
  <CharactersWithSpaces>54242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Scoolgids 2024/2025</dc:title>
  <dc:subject/>
  <dc:creator>Jaron</dc:creator>
  <cp:keywords/>
  <dc:description/>
  <cp:lastModifiedBy>Arjen de Jong</cp:lastModifiedBy>
  <cp:revision>2</cp:revision>
  <cp:lastPrinted>2025-10-01T04:07:00Z</cp:lastPrinted>
  <dcterms:created xsi:type="dcterms:W3CDTF">2026-10-02T06:06:00Z</dcterms:created>
  <dcterms:modified xsi:type="dcterms:W3CDTF">2026-10-02T06:06:00Z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0x01010055C6A414AAE5AC46922A6F54DB96E341</vt:lpwstr>
  </property>
  <property fmtid="{D5CDD505-2E9C-101B-9397-08002B2CF9AE}" pid="3" name="MediaServiceImageTags">
    <vt:lpwstr/>
  </property>
</Properties>
</file>